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17F" w:rsidRDefault="0027017F" w:rsidP="007234C3">
      <w:pPr>
        <w:pStyle w:val="51"/>
        <w:shd w:val="clear" w:color="auto" w:fill="auto"/>
        <w:spacing w:before="0" w:line="280" w:lineRule="exact"/>
        <w:rPr>
          <w:rFonts w:ascii="Times New Roman" w:hAnsi="Times New Roman" w:cs="Times New Roman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6.jpg" style="position:absolute;left:0;text-align:left;margin-left:16.05pt;margin-top:-10.5pt;width:523.55pt;height:712.25pt;z-index:251664384;visibility:visible;mso-position-horizontal-relative:margin;mso-position-vertical-relative:margin" wrapcoords="-31 0 -31 21577 21600 21577 21600 0 -31 0">
            <v:imagedata r:id="rId5" o:title=""/>
            <w10:wrap type="through" anchorx="margin" anchory="margin"/>
          </v:shape>
        </w:pict>
      </w:r>
    </w:p>
    <w:p w:rsidR="0027017F" w:rsidRDefault="0027017F" w:rsidP="007234C3">
      <w:pPr>
        <w:pStyle w:val="41"/>
        <w:shd w:val="clear" w:color="auto" w:fill="auto"/>
        <w:spacing w:after="0" w:line="240" w:lineRule="auto"/>
        <w:rPr>
          <w:rStyle w:val="40"/>
          <w:b/>
          <w:bCs/>
          <w:color w:val="FF0000"/>
        </w:rPr>
      </w:pPr>
    </w:p>
    <w:p w:rsidR="0027017F" w:rsidRDefault="0027017F" w:rsidP="007234C3">
      <w:pPr>
        <w:spacing w:after="200" w:line="276" w:lineRule="auto"/>
        <w:rPr>
          <w:b/>
          <w:bCs/>
        </w:rPr>
      </w:pPr>
    </w:p>
    <w:p w:rsidR="0027017F" w:rsidRPr="001665E4" w:rsidRDefault="0027017F" w:rsidP="001665E4">
      <w:pPr>
        <w:spacing w:after="200" w:line="276" w:lineRule="auto"/>
        <w:jc w:val="center"/>
        <w:rPr>
          <w:b/>
          <w:bCs/>
        </w:rPr>
      </w:pPr>
      <w:r w:rsidRPr="00F44F79">
        <w:rPr>
          <w:b/>
          <w:bCs/>
          <w:color w:val="002060"/>
        </w:rPr>
        <w:t>СОДЕРЖАНИЕ</w:t>
      </w:r>
    </w:p>
    <w:p w:rsidR="0027017F" w:rsidRPr="00360CD3" w:rsidRDefault="0027017F" w:rsidP="007234C3">
      <w:pPr>
        <w:spacing w:line="276" w:lineRule="auto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8"/>
        <w:gridCol w:w="8538"/>
        <w:gridCol w:w="1476"/>
      </w:tblGrid>
      <w:tr w:rsidR="0027017F" w:rsidRPr="00F30615">
        <w:tc>
          <w:tcPr>
            <w:tcW w:w="675" w:type="dxa"/>
            <w:shd w:val="clear" w:color="auto" w:fill="FFFFFF"/>
          </w:tcPr>
          <w:p w:rsidR="0027017F" w:rsidRPr="0033725B" w:rsidRDefault="0027017F" w:rsidP="0033725B">
            <w:pPr>
              <w:spacing w:beforeAutospacing="1" w:afterAutospacing="1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8733" w:type="dxa"/>
            <w:shd w:val="clear" w:color="auto" w:fill="FFFFFF"/>
          </w:tcPr>
          <w:p w:rsidR="0027017F" w:rsidRPr="0033725B" w:rsidRDefault="0027017F" w:rsidP="0033725B">
            <w:pPr>
              <w:spacing w:beforeAutospacing="1" w:afterAutospacing="1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1296" w:type="dxa"/>
            <w:shd w:val="clear" w:color="auto" w:fill="FFFFFF"/>
          </w:tcPr>
          <w:p w:rsidR="0027017F" w:rsidRPr="0033725B" w:rsidRDefault="0027017F" w:rsidP="0033725B">
            <w:pPr>
              <w:spacing w:beforeAutospacing="1" w:afterAutospacing="1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Страница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1.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Пояснительная записка</w:t>
            </w:r>
          </w:p>
          <w:p w:rsidR="0027017F" w:rsidRPr="0033725B" w:rsidRDefault="0027017F" w:rsidP="0033725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 xml:space="preserve">Паспорт Программы развития  школы на период 2016-2020 гг. </w:t>
            </w:r>
          </w:p>
          <w:p w:rsidR="0027017F" w:rsidRPr="0033725B" w:rsidRDefault="0027017F" w:rsidP="0033725B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3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4-8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2.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 xml:space="preserve">Раздел 1.Актуальность создания Программы развития  на период  2016 - 2020 гг. </w:t>
            </w: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8-9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3.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Раздел 2.Аналитическое обоснование Программы развития.</w:t>
            </w:r>
          </w:p>
          <w:p w:rsidR="0027017F" w:rsidRPr="0033725B" w:rsidRDefault="0027017F" w:rsidP="0033725B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sym w:font="Wingdings 2" w:char="F096"/>
            </w:r>
            <w:r w:rsidRPr="0033725B">
              <w:rPr>
                <w:sz w:val="28"/>
                <w:szCs w:val="28"/>
              </w:rPr>
              <w:t xml:space="preserve"> Общие сведения о МБОУ Верхнеднепровская СОШ №2.</w:t>
            </w:r>
          </w:p>
          <w:p w:rsidR="0027017F" w:rsidRPr="0033725B" w:rsidRDefault="0027017F" w:rsidP="0033725B">
            <w:pPr>
              <w:pStyle w:val="ListParagraph"/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sym w:font="Wingdings 2" w:char="F096"/>
            </w:r>
            <w:r w:rsidRPr="0033725B">
              <w:rPr>
                <w:sz w:val="28"/>
                <w:szCs w:val="28"/>
              </w:rPr>
              <w:t xml:space="preserve"> Результаты педагогической деятельности.  </w:t>
            </w:r>
          </w:p>
          <w:p w:rsidR="0027017F" w:rsidRPr="0033725B" w:rsidRDefault="0027017F" w:rsidP="0033725B">
            <w:pPr>
              <w:pStyle w:val="ListParagraph"/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sym w:font="Wingdings 2" w:char="F096"/>
            </w:r>
            <w:r w:rsidRPr="0033725B">
              <w:rPr>
                <w:sz w:val="28"/>
                <w:szCs w:val="28"/>
              </w:rPr>
              <w:t xml:space="preserve"> Проблемно-ориентированный анализ.</w:t>
            </w:r>
          </w:p>
          <w:p w:rsidR="0027017F" w:rsidRPr="0033725B" w:rsidRDefault="0027017F" w:rsidP="0033725B">
            <w:pPr>
              <w:pStyle w:val="ListParagraph"/>
              <w:spacing w:line="360" w:lineRule="auto"/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9-37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4.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rPr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 xml:space="preserve">Раздел 3.Концепция развития образовательного учреждения. </w:t>
            </w: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37-39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5.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Раздел 4. Стратегия развития школы</w:t>
            </w:r>
            <w:r w:rsidRPr="003372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39-40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6.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jc w:val="both"/>
              <w:rPr>
                <w:b/>
                <w:bCs/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Раздел 5.  Проекты, способствующие реализации Программы развития школы 2016-2020 «Школа для вех и для каждого»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«Обновление содержания и технологий образования»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«Информатизация»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«Безопасность и здоровье»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«Надежды нашей школы»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«Педагогика успеха»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Проект «Педагог – профессионал»</w:t>
            </w:r>
          </w:p>
          <w:p w:rsidR="0027017F" w:rsidRPr="0033725B" w:rsidRDefault="0027017F" w:rsidP="007234C3">
            <w:pPr>
              <w:pStyle w:val="ListParagraph"/>
              <w:rPr>
                <w:color w:val="C00000"/>
                <w:sz w:val="28"/>
                <w:szCs w:val="28"/>
              </w:rPr>
            </w:pP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27017F" w:rsidRPr="0033725B" w:rsidRDefault="0027017F" w:rsidP="0033725B">
            <w:pPr>
              <w:spacing w:line="276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40-43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43-46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46-48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48-51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51-53</w:t>
            </w:r>
          </w:p>
          <w:p w:rsidR="0027017F" w:rsidRPr="0033725B" w:rsidRDefault="0027017F" w:rsidP="003372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53-55</w:t>
            </w:r>
          </w:p>
        </w:tc>
      </w:tr>
      <w:tr w:rsidR="0027017F" w:rsidRPr="008F0E7A">
        <w:tc>
          <w:tcPr>
            <w:tcW w:w="675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</w:rPr>
            </w:pPr>
            <w:r w:rsidRPr="0033725B">
              <w:t>7.</w:t>
            </w:r>
          </w:p>
        </w:tc>
        <w:tc>
          <w:tcPr>
            <w:tcW w:w="8733" w:type="dxa"/>
          </w:tcPr>
          <w:p w:rsidR="0027017F" w:rsidRPr="0033725B" w:rsidRDefault="0027017F" w:rsidP="0033725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3725B">
              <w:rPr>
                <w:b/>
                <w:bCs/>
                <w:sz w:val="28"/>
                <w:szCs w:val="28"/>
              </w:rPr>
              <w:t>Раздел 6.  Способы оценки эффективности реализуемой Программы развития</w:t>
            </w:r>
            <w:r w:rsidRPr="0033725B">
              <w:rPr>
                <w:sz w:val="28"/>
                <w:szCs w:val="28"/>
              </w:rPr>
              <w:t>.</w:t>
            </w:r>
          </w:p>
        </w:tc>
        <w:tc>
          <w:tcPr>
            <w:tcW w:w="1296" w:type="dxa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725B">
              <w:rPr>
                <w:sz w:val="28"/>
                <w:szCs w:val="28"/>
              </w:rPr>
              <w:t>55-56</w:t>
            </w:r>
          </w:p>
        </w:tc>
      </w:tr>
    </w:tbl>
    <w:p w:rsidR="0027017F" w:rsidRDefault="0027017F" w:rsidP="007234C3"/>
    <w:p w:rsidR="0027017F" w:rsidRDefault="0027017F" w:rsidP="007234C3">
      <w:pPr>
        <w:spacing w:after="200" w:line="276" w:lineRule="auto"/>
      </w:pPr>
      <w:r>
        <w:br w:type="page"/>
      </w:r>
    </w:p>
    <w:p w:rsidR="0027017F" w:rsidRDefault="0027017F" w:rsidP="007234C3"/>
    <w:p w:rsidR="0027017F" w:rsidRPr="00515CCF" w:rsidRDefault="0027017F" w:rsidP="007234C3">
      <w:pPr>
        <w:shd w:val="clear" w:color="auto" w:fill="FFFFFF"/>
        <w:jc w:val="center"/>
        <w:rPr>
          <w:b/>
          <w:bCs/>
          <w:color w:val="002060"/>
          <w:sz w:val="28"/>
          <w:szCs w:val="28"/>
        </w:rPr>
      </w:pPr>
      <w:r w:rsidRPr="00515CCF">
        <w:rPr>
          <w:b/>
          <w:bCs/>
          <w:color w:val="002060"/>
          <w:sz w:val="28"/>
          <w:szCs w:val="28"/>
        </w:rPr>
        <w:t>Пояснительная записка</w:t>
      </w:r>
    </w:p>
    <w:p w:rsidR="0027017F" w:rsidRPr="00515CCF" w:rsidRDefault="0027017F" w:rsidP="007234C3">
      <w:pPr>
        <w:shd w:val="clear" w:color="auto" w:fill="FFFFFF"/>
        <w:jc w:val="center"/>
        <w:rPr>
          <w:color w:val="002060"/>
          <w:sz w:val="28"/>
          <w:szCs w:val="28"/>
        </w:rPr>
      </w:pPr>
    </w:p>
    <w:p w:rsidR="0027017F" w:rsidRPr="00EC12F0" w:rsidRDefault="0027017F" w:rsidP="007234C3">
      <w:pPr>
        <w:shd w:val="clear" w:color="auto" w:fill="FFFFFF"/>
        <w:ind w:firstLine="708"/>
        <w:jc w:val="both"/>
      </w:pPr>
      <w:r w:rsidRPr="00EC12F0">
        <w:t>Программа развития « Школа для всех и для каждого»  (далее – Программа») – нормативно-правовой документ, представляющий стратегию и тактику развития школы, охватывающих изменения в структуре, технологиях образования, системе управления, организационных формах образовательной деятельности.</w:t>
      </w:r>
    </w:p>
    <w:p w:rsidR="0027017F" w:rsidRPr="00EC12F0" w:rsidRDefault="0027017F" w:rsidP="007234C3">
      <w:pPr>
        <w:shd w:val="clear" w:color="auto" w:fill="FFFFFF"/>
        <w:ind w:firstLine="708"/>
        <w:jc w:val="both"/>
      </w:pPr>
      <w:r w:rsidRPr="00EC12F0">
        <w:t xml:space="preserve">Программа  открыта для внесения изменений и дополнений, корректировка Программы осуществляется ежегодно в соответствии с решениями Общего собрания работников учреждения по результатам ежегодного отчета об итогах реализации каждого этапа Программы. Данная редакция Программы   принята общим собранием работников Учреждения (протокол №2 от 27.12.2015г.). Программа развития школы разработана педагогическим коллективом  на период 2016-2020 гг. </w:t>
      </w:r>
    </w:p>
    <w:p w:rsidR="0027017F" w:rsidRPr="00EC12F0" w:rsidRDefault="0027017F" w:rsidP="007234C3">
      <w:pPr>
        <w:shd w:val="clear" w:color="auto" w:fill="FFFFFF"/>
        <w:ind w:firstLine="708"/>
        <w:jc w:val="both"/>
      </w:pPr>
      <w:r w:rsidRPr="00EC12F0">
        <w:t>В программе отражены тенденции развития школы, охарактеризованы главные проблемы и задачи работы педагогического и ученического коллектива, представлены меры по изменению содержания и организации образовательного процесса. Развитие школы предполагает поиск путей и создание условий для личностного роста учащегося, его подготовки к полноценному и эффективному участию в различных видах жизнедеятельности в информационном обществе. В ходе реализации программы необходимо создать максимальные возможности для того, чтобы образовательный процесс ОУ строился на основе выбора в сфере содержания образования, темпов, форм, методов и условий урочной и внеурочной деятельности, а учитель и ученик стали субъектами выбора сфер самореализации.</w:t>
      </w:r>
    </w:p>
    <w:p w:rsidR="0027017F" w:rsidRPr="00EC12F0" w:rsidRDefault="0027017F" w:rsidP="007234C3">
      <w:pPr>
        <w:spacing w:line="276" w:lineRule="auto"/>
        <w:ind w:firstLine="708"/>
        <w:jc w:val="both"/>
        <w:rPr>
          <w:b/>
          <w:bCs/>
        </w:rPr>
      </w:pPr>
      <w:r w:rsidRPr="00EC12F0">
        <w:t>Разрабатывая Программу развития, авторы учитывали традиции, сложившиеся в МБОУ Верхнеднепровская СОШ №2, положительные результаты реализации Программы развития на 2011-2015 гг.</w:t>
      </w:r>
      <w:r w:rsidRPr="00EC12F0">
        <w:rPr>
          <w:b/>
          <w:bCs/>
        </w:rPr>
        <w:t xml:space="preserve">  </w:t>
      </w:r>
    </w:p>
    <w:p w:rsidR="0027017F" w:rsidRDefault="0027017F" w:rsidP="007234C3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27017F" w:rsidRPr="003D7B20" w:rsidRDefault="0027017F" w:rsidP="007234C3">
      <w:pPr>
        <w:spacing w:line="276" w:lineRule="auto"/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 xml:space="preserve">ПАСПОРТ </w:t>
      </w:r>
    </w:p>
    <w:p w:rsidR="0027017F" w:rsidRPr="003D7B20" w:rsidRDefault="0027017F" w:rsidP="007234C3">
      <w:pPr>
        <w:spacing w:line="276" w:lineRule="auto"/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>ПРОГРАММЫ РАЗВИТИЯ</w:t>
      </w:r>
    </w:p>
    <w:p w:rsidR="0027017F" w:rsidRPr="002C63A8" w:rsidRDefault="0027017F" w:rsidP="007234C3">
      <w:pPr>
        <w:spacing w:line="276" w:lineRule="auto"/>
        <w:jc w:val="center"/>
        <w:rPr>
          <w:b/>
          <w:bCs/>
        </w:rPr>
      </w:pPr>
      <w:r w:rsidRPr="002C63A8">
        <w:rPr>
          <w:b/>
          <w:bCs/>
        </w:rPr>
        <w:t>МБОУ Верхнеднепровская  СОШ №2</w:t>
      </w:r>
    </w:p>
    <w:p w:rsidR="0027017F" w:rsidRPr="002C63A8" w:rsidRDefault="0027017F" w:rsidP="007234C3">
      <w:pPr>
        <w:spacing w:line="276" w:lineRule="auto"/>
        <w:jc w:val="center"/>
        <w:rPr>
          <w:b/>
          <w:bCs/>
        </w:rPr>
      </w:pPr>
      <w:r w:rsidRPr="002C63A8">
        <w:rPr>
          <w:b/>
          <w:bCs/>
        </w:rPr>
        <w:t>на период 201</w:t>
      </w:r>
      <w:r>
        <w:rPr>
          <w:b/>
          <w:bCs/>
        </w:rPr>
        <w:t>6</w:t>
      </w:r>
      <w:r w:rsidRPr="002C63A8">
        <w:rPr>
          <w:b/>
          <w:bCs/>
        </w:rPr>
        <w:t>-202</w:t>
      </w:r>
      <w:r>
        <w:rPr>
          <w:b/>
          <w:bCs/>
        </w:rPr>
        <w:t>0</w:t>
      </w:r>
      <w:r w:rsidRPr="002C63A8">
        <w:rPr>
          <w:b/>
          <w:bCs/>
        </w:rPr>
        <w:t xml:space="preserve"> гг.</w:t>
      </w:r>
    </w:p>
    <w:p w:rsidR="0027017F" w:rsidRPr="002C63A8" w:rsidRDefault="0027017F" w:rsidP="007234C3">
      <w:pPr>
        <w:spacing w:line="276" w:lineRule="auto"/>
        <w:jc w:val="center"/>
        <w:rPr>
          <w:b/>
          <w:bCs/>
        </w:rPr>
      </w:pPr>
      <w:r w:rsidRPr="002C63A8">
        <w:rPr>
          <w:b/>
          <w:bCs/>
        </w:rPr>
        <w:t>ОБРАЗОВАТЕЛЬНАЯ МОДЕЛЬ СОВРЕМЕННОЙ ЭФЕКТИВНОЙ ШКОЛЫ</w:t>
      </w:r>
    </w:p>
    <w:p w:rsidR="0027017F" w:rsidRPr="009B66AC" w:rsidRDefault="0027017F" w:rsidP="007234C3">
      <w:pPr>
        <w:pStyle w:val="Heading2"/>
        <w:spacing w:line="276" w:lineRule="auto"/>
        <w:rPr>
          <w:rStyle w:val="Emphasis"/>
          <w:b/>
          <w:bCs/>
          <w:color w:val="002060"/>
          <w:sz w:val="32"/>
          <w:szCs w:val="32"/>
        </w:rPr>
      </w:pPr>
      <w:r w:rsidRPr="009B66AC">
        <w:rPr>
          <w:rStyle w:val="Emphasis"/>
          <w:color w:val="002060"/>
          <w:sz w:val="32"/>
          <w:szCs w:val="32"/>
        </w:rPr>
        <w:t>«</w:t>
      </w:r>
      <w:r w:rsidRPr="009B66AC">
        <w:rPr>
          <w:b/>
          <w:bCs/>
          <w:color w:val="002060"/>
          <w:sz w:val="32"/>
          <w:szCs w:val="32"/>
        </w:rPr>
        <w:t xml:space="preserve"> Школа для всех и для каждого» 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62"/>
        <w:gridCol w:w="7892"/>
      </w:tblGrid>
      <w:tr w:rsidR="0027017F">
        <w:trPr>
          <w:jc w:val="center"/>
        </w:trPr>
        <w:tc>
          <w:tcPr>
            <w:tcW w:w="1962" w:type="dxa"/>
            <w:shd w:val="clear" w:color="auto" w:fill="FFFFFF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7892" w:type="dxa"/>
            <w:shd w:val="clear" w:color="auto" w:fill="FFFFFF"/>
          </w:tcPr>
          <w:p w:rsidR="0027017F" w:rsidRPr="0033725B" w:rsidRDefault="0027017F" w:rsidP="0033725B">
            <w:pPr>
              <w:pStyle w:val="Heading1"/>
              <w:spacing w:before="0" w:beforeAutospacing="0" w:after="0" w:afterAutospacing="0" w:line="23" w:lineRule="atLeast"/>
              <w:jc w:val="center"/>
              <w:rPr>
                <w:color w:val="FFFFFF"/>
                <w:sz w:val="24"/>
                <w:szCs w:val="24"/>
              </w:rPr>
            </w:pP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Разработчики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7234C3">
            <w:r w:rsidRPr="0033725B">
              <w:rPr>
                <w:color w:val="000000"/>
              </w:rPr>
              <w:t>Программа разработана членами администрации школы:</w:t>
            </w:r>
            <w:r w:rsidRPr="0033725B">
              <w:rPr>
                <w:color w:val="000000"/>
              </w:rPr>
              <w:br/>
            </w:r>
            <w:r w:rsidRPr="00EB075F">
              <w:t>Невмержицкая О.М.- директор школы,</w:t>
            </w:r>
          </w:p>
          <w:p w:rsidR="0027017F" w:rsidRPr="00EB075F" w:rsidRDefault="0027017F" w:rsidP="007234C3">
            <w:r w:rsidRPr="00EB075F">
              <w:t>Шишкова Т.Н. -  заместитель директора по УВР,</w:t>
            </w:r>
          </w:p>
          <w:p w:rsidR="0027017F" w:rsidRPr="00EB075F" w:rsidRDefault="0027017F" w:rsidP="007234C3">
            <w:r w:rsidRPr="00EB075F">
              <w:t>Коринская Т.А. - заместитель директора по УВР,</w:t>
            </w:r>
          </w:p>
          <w:p w:rsidR="0027017F" w:rsidRPr="0033725B" w:rsidRDefault="0027017F" w:rsidP="007234C3">
            <w:pPr>
              <w:rPr>
                <w:color w:val="000000"/>
              </w:rPr>
            </w:pPr>
            <w:r w:rsidRPr="00EB075F">
              <w:t>Горюнова И.И. - заместитель директора по ВР;</w:t>
            </w:r>
            <w:r w:rsidRPr="0033725B">
              <w:rPr>
                <w:color w:val="000000"/>
              </w:rPr>
              <w:t xml:space="preserve"> </w:t>
            </w:r>
          </w:p>
          <w:p w:rsidR="0027017F" w:rsidRPr="00EB075F" w:rsidRDefault="0027017F" w:rsidP="007234C3">
            <w:r w:rsidRPr="0033725B">
              <w:rPr>
                <w:color w:val="000000"/>
              </w:rPr>
              <w:t>творческим коллективом, включающим в себя представителей педагогического коллектива, родительской общественности МБОУ Верхнеднепровская СОШ №2.</w:t>
            </w:r>
          </w:p>
        </w:tc>
      </w:tr>
      <w:tr w:rsidR="0027017F">
        <w:trPr>
          <w:jc w:val="center"/>
        </w:trPr>
        <w:tc>
          <w:tcPr>
            <w:tcW w:w="1962" w:type="dxa"/>
            <w:vMerge w:val="restart"/>
            <w:vAlign w:val="center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Исполнители и соисполнители реализации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7234C3"/>
        </w:tc>
      </w:tr>
      <w:tr w:rsidR="0027017F">
        <w:trPr>
          <w:jc w:val="center"/>
        </w:trPr>
        <w:tc>
          <w:tcPr>
            <w:tcW w:w="1962" w:type="dxa"/>
            <w:vMerge/>
            <w:vAlign w:val="center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7892" w:type="dxa"/>
          </w:tcPr>
          <w:p w:rsidR="0027017F" w:rsidRPr="00EB075F" w:rsidRDefault="0027017F" w:rsidP="007234C3">
            <w:r w:rsidRPr="00EB075F">
              <w:t>Педагоги, обучающиеся, родители (законные представители), персонал школы, социальные партнеры, заинтересованные учреждения и ведомства.</w:t>
            </w:r>
          </w:p>
          <w:p w:rsidR="0027017F" w:rsidRPr="00EB075F" w:rsidRDefault="0027017F" w:rsidP="007234C3">
            <w:r w:rsidRPr="00EB075F">
              <w:t>По каждому из проектов созданы проблемные творческие группы, ответственные за их реализацию.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Научно-методические основы  разработки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Национальная образовательная инициатива "Наша новая школа".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Государственная программа Российской Федерации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EB075F">
              <w:t>«Развитие образования» на 2013-2020 годы (распоряжение Правительства РФ от 15 мая 2013 № 792 -р).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Федеральный закон от 29 декабря 2012 г. № 273-ФЗ «Об образовании в Российской Федерации».</w:t>
            </w:r>
          </w:p>
          <w:p w:rsidR="0027017F" w:rsidRPr="0033725B" w:rsidRDefault="0027017F" w:rsidP="0033725B">
            <w:pPr>
              <w:pStyle w:val="ListParagraph"/>
              <w:ind w:left="0"/>
              <w:rPr>
                <w:rStyle w:val="FontStyle125"/>
                <w:b w:val="0"/>
                <w:bCs w:val="0"/>
                <w:sz w:val="24"/>
                <w:szCs w:val="24"/>
              </w:rPr>
            </w:pPr>
            <w:r w:rsidRPr="0033725B">
              <w:sym w:font="Wingdings 2" w:char="F096"/>
            </w:r>
            <w:r w:rsidRPr="00EB075F">
              <w:t xml:space="preserve"> Региональная программа </w:t>
            </w:r>
            <w:r w:rsidRPr="0033725B">
              <w:rPr>
                <w:rStyle w:val="FontStyle125"/>
                <w:sz w:val="24"/>
                <w:szCs w:val="24"/>
              </w:rPr>
              <w:t>«Создание новых мест в общеобразовательных организациях Смоленской области в соответствии с прогнозируемой потребностью и современными условиями обучения» на 2016-2025 годы.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образования)» (утвержден приказом Министерства труда и социальной защиты  РФ  от 18 октября 2013 года № 544н).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Концепция Федеральной целевой программы развития образования на 2016-2020 годы (утверждена распоряжением Правительства Российской Федерации  от 29 декабря 2014 г. N 2765-р).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Проект «Стратегия развития воспитания в Российской Федерации» до 2025 года.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Указ Президента РФ от 1 июня 2012 г. № 761 «О Национальной стратегии действий в интересах детей на 2012-2017 годы».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Приказ Минобрнауки России от 06.10. 2009  № 373 « Об утверждении и введении в действие ФГОС НОО» (с изменениями — приказы № 1241 и № 2357)..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Приказ  Минобрнауки России от 17.12.2010 № 1897 «Об утверждении и введении в действие ФГОС ООО».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Приказ Минобрнауки  России от 17.05.2012 № 413 «Об утверждении и введении в действие ФГОС среднего (полного) общего образования».</w:t>
            </w:r>
          </w:p>
          <w:p w:rsidR="0027017F" w:rsidRPr="00EB075F" w:rsidRDefault="0027017F" w:rsidP="0033725B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</w:pPr>
            <w:r w:rsidRPr="0033725B">
              <w:sym w:font="Wingdings 2" w:char="F096"/>
            </w:r>
            <w:r w:rsidRPr="00EB075F">
              <w:t xml:space="preserve"> Закон Смоленской области от 31.10.2013 N 122-з (ред. от 08.07.2015) "Об образовании в Смоленской области"</w:t>
            </w:r>
            <w:r w:rsidRPr="00EB075F">
              <w:br/>
              <w:t>(принят Смоленской областной Думой 31.10.2013).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Устав МБОУ Верхнеднепровская  СОШ№2.</w:t>
            </w:r>
          </w:p>
          <w:p w:rsidR="0027017F" w:rsidRPr="00EB075F" w:rsidRDefault="0027017F" w:rsidP="0033725B">
            <w:pPr>
              <w:pStyle w:val="ListParagraph"/>
              <w:ind w:left="0"/>
            </w:pPr>
            <w:r w:rsidRPr="0033725B">
              <w:sym w:font="Wingdings 2" w:char="F096"/>
            </w:r>
            <w:r w:rsidRPr="00EB075F">
              <w:t xml:space="preserve"> Локальные акты школы.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Заказчик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7234C3">
            <w:r w:rsidRPr="0033725B">
              <w:rPr>
                <w:color w:val="000000"/>
              </w:rPr>
              <w:t>Педагоги</w:t>
            </w:r>
            <w:r w:rsidRPr="00EB075F">
              <w:t xml:space="preserve"> МБОУ Верхнеднепровская СОШ№2 и родительская общественность.  </w:t>
            </w:r>
          </w:p>
        </w:tc>
      </w:tr>
      <w:tr w:rsidR="0027017F">
        <w:trPr>
          <w:trHeight w:val="517"/>
          <w:jc w:val="center"/>
        </w:trPr>
        <w:tc>
          <w:tcPr>
            <w:tcW w:w="1962" w:type="dxa"/>
            <w:vAlign w:val="center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Кем принята Программа развития</w:t>
            </w:r>
          </w:p>
        </w:tc>
        <w:tc>
          <w:tcPr>
            <w:tcW w:w="7892" w:type="dxa"/>
          </w:tcPr>
          <w:p w:rsidR="0027017F" w:rsidRPr="00EB075F" w:rsidRDefault="0027017F" w:rsidP="007234C3">
            <w:r w:rsidRPr="00EB075F">
              <w:t xml:space="preserve">Общим собранием работников Учреждения, протокол  </w:t>
            </w:r>
            <w:r w:rsidRPr="00ED3712">
              <w:t>от 27.12.2015г.</w:t>
            </w:r>
            <w:r w:rsidRPr="00EB075F">
              <w:t xml:space="preserve">  №</w:t>
            </w:r>
            <w:r>
              <w:t>2</w:t>
            </w:r>
          </w:p>
        </w:tc>
      </w:tr>
      <w:tr w:rsidR="0027017F">
        <w:trPr>
          <w:jc w:val="center"/>
        </w:trPr>
        <w:tc>
          <w:tcPr>
            <w:tcW w:w="1962" w:type="dxa"/>
            <w:vAlign w:val="center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С кем согласована Программа развития</w:t>
            </w:r>
          </w:p>
        </w:tc>
        <w:tc>
          <w:tcPr>
            <w:tcW w:w="7892" w:type="dxa"/>
          </w:tcPr>
          <w:p w:rsidR="0027017F" w:rsidRPr="00EB075F" w:rsidRDefault="0027017F" w:rsidP="007234C3">
            <w:r w:rsidRPr="00EB075F">
              <w:t>С Главой муниципального образования «Дорогобужский район» Смоленской области Гарбаром О.В.</w:t>
            </w:r>
          </w:p>
          <w:p w:rsidR="0027017F" w:rsidRPr="00EB075F" w:rsidRDefault="0027017F" w:rsidP="007234C3"/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</w:p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Цель Программы развития</w:t>
            </w:r>
          </w:p>
        </w:tc>
        <w:tc>
          <w:tcPr>
            <w:tcW w:w="7892" w:type="dxa"/>
          </w:tcPr>
          <w:p w:rsidR="0027017F" w:rsidRPr="0033725B" w:rsidRDefault="0027017F" w:rsidP="0033725B">
            <w:pPr>
              <w:jc w:val="both"/>
              <w:rPr>
                <w:b/>
                <w:bCs/>
                <w:i/>
                <w:iCs/>
              </w:rPr>
            </w:pPr>
            <w:r w:rsidRPr="0033725B">
              <w:rPr>
                <w:b/>
                <w:bCs/>
                <w:i/>
                <w:iCs/>
              </w:rPr>
              <w:t>Создание условий для развития школы как открытой инновационной образовательной системы, обладающей  конкурентоспособностью, способствующей формированию современных компетенций, обеспечивающей качественное и доступное образование.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Основные задачи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Создание организационно-педагогических  условий для перехода на новые образовательные стандарты и совершенствование системы управления качеством образования. 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Совершенствование единой образовательной информационной среды учебной, педагогической, управленческой деятельности школы, где ведущую роль играют информационно-коммуникационные технологии, позволяющие повысить качество и доступность образовательного процесса.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Оптимизация системы профессионального и личностного роста</w:t>
            </w:r>
            <w:r w:rsidRPr="00EB075F">
              <w:br/>
              <w:t>педагогических работников как необходимое условие современных</w:t>
            </w:r>
            <w:r w:rsidRPr="00EB075F">
              <w:br/>
              <w:t>образовательных отношений</w:t>
            </w:r>
            <w:r w:rsidRPr="0033725B">
              <w:rPr>
                <w:color w:val="000000"/>
              </w:rPr>
              <w:t>.</w:t>
            </w:r>
            <w:r w:rsidRPr="0033725B">
              <w:rPr>
                <w:color w:val="000000"/>
              </w:rPr>
              <w:br/>
            </w:r>
            <w:r w:rsidRPr="0033725B">
              <w:sym w:font="Wingdings 2" w:char="F096"/>
            </w:r>
            <w:r w:rsidRPr="00EB075F">
              <w:t xml:space="preserve"> </w:t>
            </w:r>
            <w:r w:rsidRPr="0033725B">
              <w:rPr>
                <w:color w:val="000000"/>
              </w:rPr>
              <w:t>Обновление организации, содержания и технологий</w:t>
            </w:r>
            <w:r w:rsidRPr="0033725B">
              <w:rPr>
                <w:color w:val="000000"/>
              </w:rPr>
              <w:br/>
              <w:t>образовательного процесса в направлении обеспечения</w:t>
            </w:r>
            <w:r w:rsidRPr="0033725B">
              <w:rPr>
                <w:color w:val="000000"/>
              </w:rPr>
              <w:br/>
              <w:t>оптимальных условий формирования духовно-нравственной,</w:t>
            </w:r>
            <w:r w:rsidRPr="0033725B">
              <w:rPr>
                <w:color w:val="000000"/>
              </w:rPr>
              <w:br/>
              <w:t>социально адаптированной и профессионально ориентированной</w:t>
            </w:r>
            <w:r w:rsidRPr="0033725B">
              <w:rPr>
                <w:color w:val="000000"/>
              </w:rPr>
              <w:br/>
              <w:t>личности гражданина Российской Федерации.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Обеспечение сохранности и укрепления здоровья учащихся за счет создания безопасных и комфортных условий в школе. Сохранение в образовательном пространстве школы  обстановки психологической комфортности. 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Создание  общей среды для проявления, поддержки и развития творческих способностей каждого ребенка.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Расширение государственно — общественной системы управления школой.</w:t>
            </w:r>
          </w:p>
          <w:p w:rsidR="0027017F" w:rsidRPr="0033725B" w:rsidRDefault="0027017F" w:rsidP="0033725B">
            <w:pPr>
              <w:jc w:val="both"/>
              <w:rPr>
                <w:color w:val="000000"/>
              </w:rPr>
            </w:pPr>
            <w:r w:rsidRPr="0033725B">
              <w:sym w:font="Wingdings 2" w:char="F096"/>
            </w:r>
            <w:r w:rsidRPr="0033725B">
              <w:rPr>
                <w:color w:val="000000"/>
              </w:rPr>
              <w:t xml:space="preserve"> Обеспечение информационной открытости образовательного</w:t>
            </w:r>
            <w:r w:rsidRPr="0033725B">
              <w:rPr>
                <w:color w:val="000000"/>
              </w:rPr>
              <w:br/>
              <w:t>пространства школы в целях привлечения партнеров социума для</w:t>
            </w:r>
            <w:r w:rsidRPr="0033725B">
              <w:rPr>
                <w:color w:val="000000"/>
              </w:rPr>
              <w:br/>
              <w:t xml:space="preserve">обновления </w:t>
            </w:r>
            <w:r w:rsidRPr="00EB075F">
              <w:t xml:space="preserve">современной школьной </w:t>
            </w:r>
            <w:r w:rsidRPr="0033725B">
              <w:rPr>
                <w:color w:val="000000"/>
              </w:rPr>
              <w:t>инфраструктуры и содержания образовательного процесса.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Функции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pStyle w:val="NormalWeb"/>
              <w:snapToGrid w:val="0"/>
              <w:spacing w:before="0" w:after="0"/>
              <w:jc w:val="both"/>
            </w:pPr>
            <w:r w:rsidRPr="00EB075F">
              <w:t>1. Определяет цели и задачи развития образовательной среды и способы их достижения.</w:t>
            </w:r>
          </w:p>
          <w:p w:rsidR="0027017F" w:rsidRPr="00EB075F" w:rsidRDefault="0027017F" w:rsidP="0033725B">
            <w:pPr>
              <w:pStyle w:val="NormalWeb"/>
              <w:spacing w:before="0" w:after="0"/>
              <w:jc w:val="both"/>
            </w:pPr>
            <w:r w:rsidRPr="00EB075F">
              <w:t>2. Служит средством контроля правильности избранных целей и действий.</w:t>
            </w:r>
          </w:p>
          <w:p w:rsidR="0027017F" w:rsidRPr="0033725B" w:rsidRDefault="0027017F" w:rsidP="0033725B">
            <w:pPr>
              <w:jc w:val="both"/>
              <w:rPr>
                <w:b/>
                <w:bCs/>
                <w:i/>
                <w:iCs/>
                <w:u w:val="single"/>
              </w:rPr>
            </w:pPr>
            <w:r w:rsidRPr="00EB075F">
              <w:t>3. Выполняет мотивирующую и активизирующую функции.</w:t>
            </w:r>
          </w:p>
        </w:tc>
      </w:tr>
      <w:tr w:rsidR="0027017F">
        <w:trPr>
          <w:trHeight w:val="554"/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Принципы реализации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ind w:firstLine="426"/>
              <w:jc w:val="both"/>
            </w:pPr>
            <w:r w:rsidRPr="00EB075F">
              <w:t xml:space="preserve">Реализация программы строится на принципах, определяющих направления практических действий в  саморазвитии школы: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научности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целостности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саморазвития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преемственности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вариативности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демократичности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Принцип открытости и общедоступности</w:t>
            </w:r>
          </w:p>
        </w:tc>
      </w:tr>
      <w:tr w:rsidR="0027017F">
        <w:trPr>
          <w:trHeight w:val="1371"/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Приоритетные направления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Повышение эффективности управления в образовательном учреждении. </w:t>
            </w:r>
            <w:r w:rsidRPr="0033725B">
              <w:sym w:font="Wingdings 2" w:char="F096"/>
            </w:r>
            <w:r w:rsidRPr="00EB075F">
              <w:t xml:space="preserve"> Повышение доступности качественного образования.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Сохранение и укрепление здоровья школьников в процессе обучения.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Обучение  детей с ограниченными возможностями. </w:t>
            </w:r>
          </w:p>
          <w:p w:rsidR="0027017F" w:rsidRPr="0033725B" w:rsidRDefault="0027017F" w:rsidP="0033725B">
            <w:pPr>
              <w:jc w:val="both"/>
              <w:rPr>
                <w:color w:val="000000"/>
              </w:rPr>
            </w:pPr>
            <w:r w:rsidRPr="0033725B">
              <w:sym w:font="Wingdings 2" w:char="F096"/>
            </w:r>
            <w:r w:rsidRPr="0033725B">
              <w:rPr>
                <w:color w:val="000000"/>
              </w:rPr>
              <w:t xml:space="preserve">Обеспечение информационной открытости образовательного пространства школы. </w:t>
            </w:r>
          </w:p>
          <w:p w:rsidR="0027017F" w:rsidRPr="00EB075F" w:rsidRDefault="0027017F" w:rsidP="0033725B">
            <w:pPr>
              <w:jc w:val="both"/>
            </w:pPr>
            <w:r w:rsidRPr="0033725B">
              <w:sym w:font="Wingdings 2" w:char="F096"/>
            </w:r>
            <w:r w:rsidRPr="00EB075F">
              <w:t xml:space="preserve"> Укрепление, развитие материально-технической и  учебной базы учреждения. 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7234C3">
            <w:pPr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Ожидаемые результаты Программы развития и индикаторы для оценки их достижения</w:t>
            </w:r>
          </w:p>
        </w:tc>
        <w:tc>
          <w:tcPr>
            <w:tcW w:w="7892" w:type="dxa"/>
          </w:tcPr>
          <w:p w:rsidR="0027017F" w:rsidRPr="0033725B" w:rsidRDefault="0027017F" w:rsidP="007234C3">
            <w:pPr>
              <w:rPr>
                <w:color w:val="000000"/>
              </w:rPr>
            </w:pPr>
            <w:r w:rsidRPr="0033725B">
              <w:rPr>
                <w:b/>
                <w:bCs/>
              </w:rPr>
              <w:t>Повышение эффективности управления в образовательном учреждении</w:t>
            </w:r>
            <w:r w:rsidRPr="0033725B">
              <w:rPr>
                <w:b/>
                <w:bCs/>
                <w:color w:val="000000"/>
              </w:rPr>
              <w:t>:</w:t>
            </w:r>
            <w:r w:rsidRPr="0033725B">
              <w:rPr>
                <w:b/>
                <w:bCs/>
                <w:color w:val="000000"/>
              </w:rPr>
              <w:br/>
            </w:r>
            <w:r w:rsidRPr="0033725B">
              <w:rPr>
                <w:color w:val="000000"/>
              </w:rPr>
              <w:t>- нормативно-правовая и научно-методическая база школы будет соответствовать требованиям ФЗ-273 «Об образовании в Российской Федерации», ФГОС и современным направлениям развития психолого -педагогической науки и практики;</w:t>
            </w:r>
            <w:r w:rsidRPr="0033725B">
              <w:rPr>
                <w:color w:val="000000"/>
              </w:rPr>
              <w:br/>
              <w:t>- система мониторинга станет неотъемлемой основой управления развитием школы;</w:t>
            </w:r>
          </w:p>
          <w:p w:rsidR="0027017F" w:rsidRPr="00EB075F" w:rsidRDefault="0027017F" w:rsidP="0033725B">
            <w:pPr>
              <w:jc w:val="both"/>
            </w:pPr>
            <w:r w:rsidRPr="0033725B">
              <w:rPr>
                <w:color w:val="000000"/>
              </w:rPr>
              <w:t xml:space="preserve">- </w:t>
            </w:r>
            <w:r w:rsidRPr="00EB075F">
              <w:t xml:space="preserve">совершенствование деятельности системы самоуправления образовательного учреждения. </w:t>
            </w:r>
          </w:p>
          <w:p w:rsidR="0027017F" w:rsidRPr="0033725B" w:rsidRDefault="0027017F" w:rsidP="007234C3">
            <w:pPr>
              <w:rPr>
                <w:b/>
                <w:bCs/>
              </w:rPr>
            </w:pPr>
            <w:r w:rsidRPr="0033725B">
              <w:rPr>
                <w:b/>
                <w:bCs/>
                <w:color w:val="000000"/>
              </w:rPr>
              <w:t>Совершенствование профессионального мастерства педагогического коллектива:</w:t>
            </w:r>
            <w:r w:rsidRPr="0033725B">
              <w:rPr>
                <w:color w:val="000000"/>
              </w:rPr>
              <w:br/>
              <w:t>- 100 %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технологиям;</w:t>
            </w:r>
            <w:r w:rsidRPr="0033725B">
              <w:rPr>
                <w:color w:val="000000"/>
              </w:rPr>
              <w:br/>
              <w:t>- не менее 50 % педагогов будет работать по инновационным образовательным технологиям;</w:t>
            </w:r>
            <w:r w:rsidRPr="0033725B">
              <w:rPr>
                <w:color w:val="000000"/>
              </w:rPr>
              <w:br/>
              <w:t>- не менее 50 %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 и т.д.).</w:t>
            </w:r>
            <w:r w:rsidRPr="0033725B">
              <w:rPr>
                <w:color w:val="000000"/>
              </w:rPr>
              <w:br/>
            </w:r>
            <w:r w:rsidRPr="00EB075F">
              <w:t xml:space="preserve"> </w:t>
            </w:r>
            <w:r w:rsidRPr="0033725B">
              <w:rPr>
                <w:b/>
                <w:bCs/>
              </w:rPr>
              <w:t>Повышение качества и эффективности образования: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внедрение новых образовательных стандартов на всех уровнях образования;  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привлечение молодых специалистов педагогических специальностей  для оптимизации  образовательного процесса  и повышения уровня внедрения современных инновационных технологий в школе; </w:t>
            </w:r>
          </w:p>
          <w:p w:rsidR="0027017F" w:rsidRPr="00EB075F" w:rsidRDefault="0027017F" w:rsidP="0033725B">
            <w:pPr>
              <w:jc w:val="both"/>
            </w:pPr>
            <w:r w:rsidRPr="00EB075F">
              <w:t>- внедрение и эффективное использование новых информационных ресурсов, технологий дистанционного обучения.</w:t>
            </w:r>
          </w:p>
          <w:p w:rsidR="0027017F" w:rsidRPr="0033725B" w:rsidRDefault="0027017F" w:rsidP="007234C3">
            <w:pPr>
              <w:rPr>
                <w:b/>
                <w:bCs/>
              </w:rPr>
            </w:pPr>
            <w:r w:rsidRPr="0033725B">
              <w:rPr>
                <w:b/>
                <w:bCs/>
              </w:rPr>
              <w:t xml:space="preserve">Развитие новых форм и механизмов образования: </w:t>
            </w:r>
          </w:p>
          <w:p w:rsidR="0027017F" w:rsidRPr="00EB075F" w:rsidRDefault="0027017F" w:rsidP="0033725B">
            <w:pPr>
              <w:jc w:val="both"/>
            </w:pPr>
            <w:r w:rsidRPr="00EB075F">
              <w:t>- внедрение современных образовательных технологий (охват современными технологиями 100% учащихся;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</w:t>
            </w:r>
            <w:r w:rsidRPr="0033725B">
              <w:rPr>
                <w:color w:val="000000"/>
              </w:rPr>
              <w:t>100 % учащихся основной и старшей школы будет включено в</w:t>
            </w:r>
            <w:r w:rsidRPr="0033725B">
              <w:rPr>
                <w:color w:val="000000"/>
              </w:rPr>
              <w:br/>
              <w:t>исследовательскую и проектную деятельность;</w:t>
            </w:r>
          </w:p>
          <w:p w:rsidR="0027017F" w:rsidRPr="0033725B" w:rsidRDefault="0027017F" w:rsidP="0033725B">
            <w:pPr>
              <w:jc w:val="both"/>
              <w:rPr>
                <w:color w:val="000000"/>
              </w:rPr>
            </w:pPr>
            <w:r w:rsidRPr="00EB075F">
              <w:t xml:space="preserve">- разработка и реализация программ дополнительного образования для одаренных детей </w:t>
            </w:r>
            <w:r w:rsidRPr="0033725B">
              <w:rPr>
                <w:color w:val="000000"/>
              </w:rPr>
              <w:t>(по различным направлениям интеллектуального, творческого,</w:t>
            </w:r>
            <w:r w:rsidRPr="0033725B">
              <w:rPr>
                <w:color w:val="000000"/>
              </w:rPr>
              <w:br/>
              <w:t>физического развития);</w:t>
            </w:r>
          </w:p>
          <w:p w:rsidR="0027017F" w:rsidRPr="00EB075F" w:rsidRDefault="0027017F" w:rsidP="0033725B">
            <w:pPr>
              <w:jc w:val="both"/>
            </w:pPr>
            <w:r w:rsidRPr="0033725B">
              <w:rPr>
                <w:color w:val="000000"/>
              </w:rPr>
              <w:t xml:space="preserve">- </w:t>
            </w:r>
            <w:r w:rsidRPr="00EB075F">
              <w:t>совершенствование условий для сохранения здоровья обучающихся;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совершенствование технологий здоровьесбережения и обеспечение психолого-педагогического сопровождения учащихся; </w:t>
            </w:r>
          </w:p>
          <w:p w:rsidR="0027017F" w:rsidRPr="00EB075F" w:rsidRDefault="0027017F" w:rsidP="0033725B">
            <w:pPr>
              <w:jc w:val="both"/>
            </w:pPr>
            <w:r w:rsidRPr="00EB075F">
              <w:t>- создание доступной образовательной среды для детей с ограниченными возможностями здоровья (организация инклюзивного образования);</w:t>
            </w:r>
          </w:p>
          <w:p w:rsidR="0027017F" w:rsidRPr="00EB075F" w:rsidRDefault="0027017F" w:rsidP="0033725B">
            <w:pPr>
              <w:jc w:val="both"/>
            </w:pPr>
            <w:r w:rsidRPr="00EB075F">
              <w:t>- расширение практики использования процедур независимой оценки качества образования.</w:t>
            </w:r>
          </w:p>
          <w:p w:rsidR="0027017F" w:rsidRPr="00EB075F" w:rsidRDefault="0027017F" w:rsidP="007234C3">
            <w:r w:rsidRPr="0033725B">
              <w:rPr>
                <w:b/>
                <w:bCs/>
                <w:color w:val="000000"/>
              </w:rPr>
              <w:t>Обновление инфраструктуры:</w:t>
            </w:r>
            <w:r w:rsidRPr="0033725B">
              <w:rPr>
                <w:color w:val="000000"/>
              </w:rPr>
              <w:br/>
              <w:t>- максимально возможно оснащение  учебных кабинетов в соответствии с требованиями ФГОС общего образования;</w:t>
            </w:r>
            <w:r w:rsidRPr="0033725B">
              <w:rPr>
                <w:color w:val="000000"/>
              </w:rPr>
              <w:br/>
              <w:t>- обеспечение доступа к локальной сети школы и к Интернет-ресурсам 50% учебных кабинетов.</w:t>
            </w:r>
            <w:r w:rsidRPr="0033725B">
              <w:rPr>
                <w:color w:val="000000"/>
              </w:rPr>
              <w:br/>
            </w:r>
            <w:r w:rsidRPr="0033725B">
              <w:rPr>
                <w:b/>
                <w:bCs/>
                <w:color w:val="000000"/>
              </w:rPr>
              <w:t>Расширение партнерских отношений:</w:t>
            </w:r>
            <w:r w:rsidRPr="0033725B">
              <w:rPr>
                <w:color w:val="000000"/>
              </w:rPr>
              <w:br/>
            </w:r>
            <w:r w:rsidRPr="00EB075F">
              <w:t xml:space="preserve">- формирование партнерских отношений участников образовательного процесса; </w:t>
            </w:r>
          </w:p>
          <w:p w:rsidR="0027017F" w:rsidRPr="0033725B" w:rsidRDefault="0027017F" w:rsidP="0033725B">
            <w:pPr>
              <w:jc w:val="both"/>
              <w:rPr>
                <w:color w:val="000000"/>
              </w:rPr>
            </w:pPr>
            <w:r w:rsidRPr="0033725B">
              <w:rPr>
                <w:color w:val="000000"/>
              </w:rPr>
              <w:t>- не менее 50 % родителей (законных представителей) будет включено в различные формы активного взаимодействия со школой;</w:t>
            </w:r>
          </w:p>
          <w:p w:rsidR="0027017F" w:rsidRPr="00EB075F" w:rsidRDefault="0027017F" w:rsidP="0033725B">
            <w:pPr>
              <w:jc w:val="both"/>
            </w:pPr>
            <w:r w:rsidRPr="0033725B">
              <w:rPr>
                <w:color w:val="000000"/>
              </w:rPr>
              <w:t xml:space="preserve">- </w:t>
            </w:r>
            <w:r w:rsidRPr="00EB075F">
              <w:t>будет отмечаться рост привлеченных средств в соответствии с расширением образовательных услуг и партнерских отношений школы.</w:t>
            </w:r>
          </w:p>
          <w:p w:rsidR="0027017F" w:rsidRPr="0033725B" w:rsidRDefault="0027017F" w:rsidP="007234C3">
            <w:pPr>
              <w:rPr>
                <w:b/>
                <w:bCs/>
              </w:rPr>
            </w:pPr>
            <w:r w:rsidRPr="0033725B">
              <w:rPr>
                <w:b/>
                <w:bCs/>
              </w:rPr>
              <w:t xml:space="preserve">Повышение удовлетворенности социума  качеством образовательных услуг: 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формирование ключевых компетенций учащихся в соответствии с социальным запросом общества; 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повышение качества образования путем дальнейшего внедрения информационно-коммуникационных технологий в образовательный процесс: обучение  педагогов школы технологиям дистанционного обучения,  расширение практики работы в режиме видеоконференций с другими ОУ с привлечением специалистов различных профессий; </w:t>
            </w:r>
          </w:p>
          <w:p w:rsidR="0027017F" w:rsidRPr="00EB075F" w:rsidRDefault="0027017F" w:rsidP="0033725B">
            <w:pPr>
              <w:jc w:val="both"/>
            </w:pPr>
            <w:r w:rsidRPr="00EB075F">
              <w:t xml:space="preserve">- использование современных моделей информирования родительского сообщества о состоянии качества образовательной и материально-хозяйственной деятельности с целью сотрудничества;  </w:t>
            </w:r>
          </w:p>
          <w:p w:rsidR="0027017F" w:rsidRPr="00F44F79" w:rsidRDefault="0027017F" w:rsidP="007234C3">
            <w:r w:rsidRPr="00EB075F">
              <w:t xml:space="preserve">- </w:t>
            </w:r>
            <w:r w:rsidRPr="00F44F79">
              <w:t>реализация проектов:</w:t>
            </w:r>
            <w:r w:rsidRPr="0033725B">
              <w:rPr>
                <w:color w:val="FF0000"/>
              </w:rPr>
              <w:t xml:space="preserve"> </w:t>
            </w:r>
            <w:r w:rsidRPr="0033725B">
              <w:rPr>
                <w:b/>
                <w:bCs/>
              </w:rPr>
              <w:t>«Обновление содержания и технологий образования», «Информатизация», «Безопасность и здоровье», «Надежды нашей школы», «Педагогика успеха», «Педагог – профессионал».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Срок действия Программы развития</w:t>
            </w:r>
          </w:p>
        </w:tc>
        <w:tc>
          <w:tcPr>
            <w:tcW w:w="7892" w:type="dxa"/>
          </w:tcPr>
          <w:p w:rsidR="0027017F" w:rsidRPr="0033725B" w:rsidRDefault="0027017F" w:rsidP="0033725B">
            <w:pPr>
              <w:spacing w:line="23" w:lineRule="atLeast"/>
              <w:rPr>
                <w:color w:val="FF0000"/>
              </w:rPr>
            </w:pPr>
            <w:r w:rsidRPr="00EB075F">
              <w:t>5 лет (201</w:t>
            </w:r>
            <w:r>
              <w:t>6</w:t>
            </w:r>
            <w:r w:rsidRPr="00EB075F">
              <w:t xml:space="preserve"> - 202</w:t>
            </w:r>
            <w:r>
              <w:t>0</w:t>
            </w:r>
            <w:r w:rsidRPr="00EB075F">
              <w:t>)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Этапы реализации Программы развития</w:t>
            </w:r>
          </w:p>
        </w:tc>
        <w:tc>
          <w:tcPr>
            <w:tcW w:w="7892" w:type="dxa"/>
          </w:tcPr>
          <w:p w:rsidR="0027017F" w:rsidRPr="0033725B" w:rsidRDefault="0027017F" w:rsidP="0033725B">
            <w:pPr>
              <w:jc w:val="both"/>
              <w:rPr>
                <w:sz w:val="22"/>
                <w:szCs w:val="22"/>
              </w:rPr>
            </w:pPr>
            <w:r w:rsidRPr="00EB075F">
              <w:t xml:space="preserve">1 этап: </w:t>
            </w:r>
            <w:r w:rsidRPr="0033725B">
              <w:rPr>
                <w:b/>
                <w:bCs/>
                <w:u w:val="single"/>
              </w:rPr>
              <w:t>январь 2016– декабрь 2016</w:t>
            </w:r>
            <w:r w:rsidRPr="0033725B">
              <w:rPr>
                <w:b/>
                <w:bCs/>
                <w:i/>
                <w:iCs/>
                <w:u w:val="single"/>
              </w:rPr>
              <w:t xml:space="preserve"> </w:t>
            </w:r>
            <w:r w:rsidRPr="00EB075F">
              <w:t>– планово-прогностический</w:t>
            </w:r>
            <w:r w:rsidRPr="0033725B">
              <w:rPr>
                <w:sz w:val="22"/>
                <w:szCs w:val="22"/>
              </w:rPr>
              <w:t xml:space="preserve"> </w:t>
            </w:r>
          </w:p>
          <w:p w:rsidR="0027017F" w:rsidRPr="0033725B" w:rsidRDefault="0027017F" w:rsidP="0033725B">
            <w:pPr>
              <w:jc w:val="both"/>
              <w:rPr>
                <w:sz w:val="22"/>
                <w:szCs w:val="22"/>
              </w:rPr>
            </w:pPr>
            <w:r w:rsidRPr="0033725B">
              <w:rPr>
                <w:sz w:val="22"/>
                <w:szCs w:val="22"/>
              </w:rPr>
              <w:t>Выявление перспективных направлений развития школы и моделирование ее нового качественного состояния в условиях реализации ФГОС нового поколения.</w:t>
            </w:r>
          </w:p>
          <w:p w:rsidR="0027017F" w:rsidRDefault="0027017F" w:rsidP="007234C3">
            <w:r w:rsidRPr="00EB075F">
              <w:t xml:space="preserve">2 этап: </w:t>
            </w:r>
            <w:r w:rsidRPr="0033725B">
              <w:rPr>
                <w:b/>
                <w:bCs/>
                <w:u w:val="single"/>
              </w:rPr>
              <w:t>январь 2017 — май 2020</w:t>
            </w:r>
            <w:r w:rsidRPr="00EB075F">
              <w:t xml:space="preserve"> – практический, основной</w:t>
            </w:r>
          </w:p>
          <w:p w:rsidR="0027017F" w:rsidRPr="0033725B" w:rsidRDefault="0027017F" w:rsidP="0033725B">
            <w:pPr>
              <w:jc w:val="both"/>
              <w:rPr>
                <w:sz w:val="22"/>
                <w:szCs w:val="22"/>
              </w:rPr>
            </w:pPr>
            <w:r w:rsidRPr="0033725B">
              <w:rPr>
                <w:sz w:val="22"/>
                <w:szCs w:val="22"/>
              </w:rPr>
              <w:t>Переход образовательного учреждения в новое качественное состояние.</w:t>
            </w:r>
          </w:p>
          <w:p w:rsidR="0027017F" w:rsidRDefault="0027017F" w:rsidP="0033725B">
            <w:pPr>
              <w:spacing w:line="23" w:lineRule="atLeast"/>
              <w:jc w:val="both"/>
            </w:pPr>
            <w:r w:rsidRPr="00EB075F">
              <w:t xml:space="preserve">3 этап: </w:t>
            </w:r>
            <w:r w:rsidRPr="0033725B">
              <w:rPr>
                <w:b/>
                <w:bCs/>
                <w:u w:val="single"/>
              </w:rPr>
              <w:t>июнь 2020 год — декабрь 2020</w:t>
            </w:r>
            <w:r w:rsidRPr="00EB075F">
              <w:t xml:space="preserve"> – итоговый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rPr>
                <w:sz w:val="22"/>
                <w:szCs w:val="22"/>
              </w:rPr>
              <w:t>Анализ достигнутых результатов и определение перспектив дальнейшего развития школы. Фиксация полученных результатов образовательной практики и их закрепление в локальных нормативных актах.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Контроль  за выполнением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Ежегодный публичный отчет директора МБОУ Верхнеднепровская  СОШ №2 о результатах  деятельности  школы  по реализации Программы развития. 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Отчет разработчиков и ответственных за реализацию Программы развития на итоговом педагогическом совете.  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Ежегодные родительские  собрания  (общественная презентация).  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Размещение промежуточных результатов реализации Программы развития  на сайте школы:  </w:t>
            </w:r>
            <w:r w:rsidRPr="0033725B">
              <w:rPr>
                <w:color w:val="0000CC"/>
              </w:rPr>
              <w:t>http://</w:t>
            </w:r>
            <w:r w:rsidRPr="0033725B">
              <w:rPr>
                <w:color w:val="0000CC"/>
                <w:lang w:val="en-US"/>
              </w:rPr>
              <w:t>vdso</w:t>
            </w:r>
            <w:r w:rsidRPr="0033725B">
              <w:rPr>
                <w:color w:val="0000CC"/>
              </w:rPr>
              <w:t>sh2.edusite.ru/</w:t>
            </w:r>
          </w:p>
        </w:tc>
      </w:tr>
      <w:tr w:rsidR="0027017F">
        <w:trPr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Ресурсное обеспечение реализации Программы развития</w:t>
            </w:r>
          </w:p>
        </w:tc>
        <w:tc>
          <w:tcPr>
            <w:tcW w:w="789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</w:rPr>
            </w:pPr>
            <w:r w:rsidRPr="0033725B">
              <w:rPr>
                <w:b/>
                <w:bCs/>
              </w:rPr>
              <w:t>Внутренние ресурсы: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все участники образовательного процесса;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администрация;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методические  объединения;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творческие группы учителей - предметников.</w:t>
            </w:r>
          </w:p>
          <w:p w:rsidR="0027017F" w:rsidRPr="0033725B" w:rsidRDefault="0027017F" w:rsidP="0033725B">
            <w:pPr>
              <w:spacing w:line="23" w:lineRule="atLeast"/>
              <w:rPr>
                <w:b/>
                <w:bCs/>
              </w:rPr>
            </w:pPr>
            <w:r w:rsidRPr="0033725B">
              <w:rPr>
                <w:b/>
                <w:bCs/>
              </w:rPr>
              <w:t>Технические ресурсы: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единая локальная сеть;</w:t>
            </w:r>
          </w:p>
          <w:p w:rsidR="0027017F" w:rsidRPr="00EB075F" w:rsidRDefault="0027017F" w:rsidP="0033725B">
            <w:pPr>
              <w:spacing w:line="23" w:lineRule="atLeast"/>
            </w:pPr>
            <w:r w:rsidRPr="0033725B">
              <w:sym w:font="Wingdings 2" w:char="F096"/>
            </w:r>
            <w:r w:rsidRPr="00EB075F">
              <w:t xml:space="preserve"> материально - техническая база.</w:t>
            </w:r>
          </w:p>
          <w:p w:rsidR="0027017F" w:rsidRPr="0033725B" w:rsidRDefault="0027017F" w:rsidP="0033725B">
            <w:pPr>
              <w:spacing w:line="23" w:lineRule="atLeast"/>
              <w:rPr>
                <w:b/>
                <w:bCs/>
              </w:rPr>
            </w:pPr>
            <w:r w:rsidRPr="0033725B">
              <w:rPr>
                <w:b/>
                <w:bCs/>
              </w:rPr>
              <w:t>Информационные ресурсы: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учебная, методическая, научная литература по вопросам  социализации личности, компетентностного подхода  в образовании, информатизации;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Интернет;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ГАУ ДПОС «Смоленский областной институт развития образования»;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региональный центр дистанционного образования;</w:t>
            </w:r>
          </w:p>
          <w:p w:rsidR="0027017F" w:rsidRPr="00EB075F" w:rsidRDefault="0027017F" w:rsidP="0033725B">
            <w:pPr>
              <w:spacing w:line="23" w:lineRule="atLeast"/>
              <w:jc w:val="both"/>
            </w:pPr>
            <w:r w:rsidRPr="0033725B">
              <w:sym w:font="Wingdings 2" w:char="F096"/>
            </w:r>
            <w:r w:rsidRPr="00EB075F">
              <w:t xml:space="preserve"> районный ресурсный центр;</w:t>
            </w:r>
          </w:p>
          <w:p w:rsidR="0027017F" w:rsidRPr="0033725B" w:rsidRDefault="0027017F" w:rsidP="0033725B">
            <w:pPr>
              <w:spacing w:line="23" w:lineRule="atLeast"/>
              <w:jc w:val="both"/>
              <w:rPr>
                <w:color w:val="FF0000"/>
              </w:rPr>
            </w:pPr>
            <w:r w:rsidRPr="0033725B">
              <w:sym w:font="Wingdings 2" w:char="F096"/>
            </w:r>
            <w:r w:rsidRPr="00EB075F">
              <w:t xml:space="preserve"> муниципальная методическая служба.</w:t>
            </w:r>
          </w:p>
        </w:tc>
      </w:tr>
      <w:tr w:rsidR="0027017F">
        <w:trPr>
          <w:trHeight w:val="819"/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Объем и источник финансирования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spacing w:line="23" w:lineRule="atLeast"/>
              <w:ind w:firstLine="426"/>
              <w:jc w:val="both"/>
            </w:pPr>
            <w:r w:rsidRPr="00EB075F">
              <w:t>Объем и источник финансирования в пределах  ассигнований, предусмотренных  бюджетом  района, субвенция, спонсорские средства.</w:t>
            </w:r>
          </w:p>
        </w:tc>
      </w:tr>
      <w:tr w:rsidR="0027017F">
        <w:trPr>
          <w:trHeight w:val="557"/>
          <w:jc w:val="center"/>
        </w:trPr>
        <w:tc>
          <w:tcPr>
            <w:tcW w:w="1962" w:type="dxa"/>
          </w:tcPr>
          <w:p w:rsidR="0027017F" w:rsidRPr="0033725B" w:rsidRDefault="0027017F" w:rsidP="0033725B">
            <w:pPr>
              <w:spacing w:line="23" w:lineRule="atLeast"/>
              <w:rPr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33725B">
              <w:rPr>
                <w:b/>
                <w:bCs/>
                <w:i/>
                <w:iCs/>
                <w:color w:val="002060"/>
                <w:sz w:val="22"/>
                <w:szCs w:val="22"/>
              </w:rPr>
              <w:t>Порядок управления реализацией Программы развития</w:t>
            </w:r>
          </w:p>
        </w:tc>
        <w:tc>
          <w:tcPr>
            <w:tcW w:w="7892" w:type="dxa"/>
          </w:tcPr>
          <w:p w:rsidR="0027017F" w:rsidRPr="00EB075F" w:rsidRDefault="0027017F" w:rsidP="0033725B">
            <w:pPr>
              <w:spacing w:line="23" w:lineRule="atLeast"/>
              <w:ind w:firstLine="426"/>
              <w:jc w:val="both"/>
            </w:pPr>
            <w:r w:rsidRPr="00EB075F">
              <w:t xml:space="preserve">Управление Программой осуществляет директор школы через своих заместителей  по учебно-воспитательной и методической работе с привлечением представителей общественности и социальных партнеров. </w:t>
            </w:r>
          </w:p>
        </w:tc>
      </w:tr>
    </w:tbl>
    <w:p w:rsidR="0027017F" w:rsidRDefault="0027017F" w:rsidP="007234C3">
      <w:pPr>
        <w:spacing w:after="200" w:line="276" w:lineRule="auto"/>
      </w:pPr>
    </w:p>
    <w:p w:rsidR="0027017F" w:rsidRPr="00CB396A" w:rsidRDefault="0027017F" w:rsidP="007234C3">
      <w:pPr>
        <w:spacing w:after="200" w:line="276" w:lineRule="auto"/>
        <w:jc w:val="center"/>
        <w:rPr>
          <w:color w:val="002060"/>
        </w:rPr>
      </w:pPr>
      <w:r w:rsidRPr="00CB396A">
        <w:rPr>
          <w:b/>
          <w:bCs/>
          <w:color w:val="002060"/>
        </w:rPr>
        <w:t>Раздел 1. АКТУАЛЬНОСТЬ СОЗДАНИЯ ПРОГРАММЫ РАЗВИТИЯ</w:t>
      </w:r>
    </w:p>
    <w:p w:rsidR="0027017F" w:rsidRDefault="0027017F" w:rsidP="007234C3">
      <w:pPr>
        <w:ind w:firstLine="567"/>
        <w:jc w:val="both"/>
      </w:pPr>
      <w:r w:rsidRPr="00AA427C">
        <w:t xml:space="preserve">В настоящее </w:t>
      </w:r>
      <w:r>
        <w:t xml:space="preserve">время </w:t>
      </w:r>
      <w:r w:rsidRPr="00AA427C">
        <w:t xml:space="preserve">самая актуальная задача российского образования -  разработка и создание максимально эффективных условий в рамках учебно-воспитательного процесса в школе для обучения, воспитания и развития каждого школьника. </w:t>
      </w:r>
    </w:p>
    <w:p w:rsidR="0027017F" w:rsidRDefault="0027017F" w:rsidP="007234C3">
      <w:pPr>
        <w:ind w:firstLine="567"/>
        <w:jc w:val="both"/>
      </w:pPr>
      <w:r>
        <w:t xml:space="preserve">Разработка </w:t>
      </w:r>
      <w:r w:rsidRPr="004931E1">
        <w:t xml:space="preserve"> </w:t>
      </w:r>
      <w:r>
        <w:t>Прогр</w:t>
      </w:r>
      <w:r w:rsidRPr="004931E1">
        <w:t>аммы развития школы обусловлен</w:t>
      </w:r>
      <w:r>
        <w:t>а</w:t>
      </w:r>
      <w:r w:rsidRPr="004931E1">
        <w:t xml:space="preserve"> возрастанием роли образовательной сферы в социально-экономическом развитии страны, необходимостью улучшения содержания и технологий образования, развитием системы обеспечения качества образовательных услуг, повышением эффективности управления, развитием системы непрерывного образования.</w:t>
      </w:r>
    </w:p>
    <w:p w:rsidR="0027017F" w:rsidRDefault="0027017F" w:rsidP="007234C3">
      <w:pPr>
        <w:ind w:firstLine="567"/>
        <w:jc w:val="both"/>
      </w:pPr>
      <w:r w:rsidRPr="004931E1">
        <w:t>Современные дети - такие разные с виду и такие одинаковые по сути. Их объединяет желание быть значимыми для себя и полезными для других. Им нужна забота, понимание и внимание. Поэтому нам необходимо создать условия для развития свободной, мыслящей, деятельной, социально-адаптированной личности, получившей добротное образование и обладающей  гражданской ответственностью.</w:t>
      </w:r>
      <w:r>
        <w:t xml:space="preserve">  </w:t>
      </w:r>
      <w:r w:rsidRPr="004931E1">
        <w:t>Необходимо, чтобы мы выпускали из школы воспитанную личность, считающуюся с нормами и правилами поведения, сложившимися в обществе, впитавшую в себя систему общечеловеческих ценностей, уважающую права личности и собственности.</w:t>
      </w:r>
    </w:p>
    <w:p w:rsidR="0027017F" w:rsidRDefault="0027017F" w:rsidP="007234C3">
      <w:pPr>
        <w:ind w:firstLine="567"/>
        <w:jc w:val="both"/>
      </w:pPr>
      <w:r w:rsidRPr="008F0E7A">
        <w:t xml:space="preserve">Программа развития </w:t>
      </w:r>
      <w:r>
        <w:t>МБОУ Верхнеднепровская СОШ №2</w:t>
      </w:r>
      <w:r w:rsidRPr="008F0E7A">
        <w:t xml:space="preserve"> на 201</w:t>
      </w:r>
      <w:r>
        <w:t>6</w:t>
      </w:r>
      <w:r w:rsidRPr="008F0E7A">
        <w:t>-20</w:t>
      </w:r>
      <w:r>
        <w:t>20</w:t>
      </w:r>
      <w:r w:rsidRPr="008F0E7A">
        <w:t xml:space="preserve"> гг. представляет собой стратегический план развития образовательного учреждения и определяет стратегию, приоритетные направления, задачи, механизмы реализации образовательной политики школы.      </w:t>
      </w:r>
    </w:p>
    <w:p w:rsidR="0027017F" w:rsidRPr="004931E1" w:rsidRDefault="0027017F" w:rsidP="007234C3">
      <w:pPr>
        <w:ind w:firstLine="567"/>
        <w:jc w:val="both"/>
      </w:pPr>
      <w:r w:rsidRPr="004931E1">
        <w:t xml:space="preserve">Направленность </w:t>
      </w:r>
      <w:r>
        <w:t>П</w:t>
      </w:r>
      <w:r w:rsidRPr="004931E1">
        <w:t>рограммы развития школы заключается в поиске внутренних источников развития, рационального использования накопленного инновационного потенциала образования.</w:t>
      </w:r>
    </w:p>
    <w:p w:rsidR="0027017F" w:rsidRPr="00B14E85" w:rsidRDefault="0027017F" w:rsidP="007234C3">
      <w:pPr>
        <w:ind w:firstLine="567"/>
        <w:jc w:val="both"/>
      </w:pPr>
      <w:r w:rsidRPr="00B14E85">
        <w:t>Нашими  главными аргументами в условиях конкуренции являются гарантия доступности образования для всех и удовлетворение образовательных запросов самого разного уровня, используя для этого возможности базового, профильного и дополнительного образования</w:t>
      </w:r>
      <w:r w:rsidRPr="00B14E85">
        <w:rPr>
          <w:i/>
          <w:iCs/>
        </w:rPr>
        <w:t xml:space="preserve">. </w:t>
      </w:r>
    </w:p>
    <w:p w:rsidR="0027017F" w:rsidRPr="00B14E85" w:rsidRDefault="0027017F" w:rsidP="007234C3">
      <w:pPr>
        <w:ind w:firstLine="567"/>
        <w:rPr>
          <w:b/>
          <w:bCs/>
        </w:rPr>
      </w:pPr>
      <w:r w:rsidRPr="00B14E85">
        <w:rPr>
          <w:b/>
          <w:bCs/>
        </w:rPr>
        <w:t xml:space="preserve">Программа развития школы предназначена для удовлетворения потребностей </w:t>
      </w:r>
    </w:p>
    <w:p w:rsidR="0027017F" w:rsidRPr="00B14E85" w:rsidRDefault="0027017F" w:rsidP="007234C3">
      <w:pPr>
        <w:jc w:val="both"/>
      </w:pPr>
      <w:r w:rsidRPr="00B14E85">
        <w:rPr>
          <w:b/>
          <w:bCs/>
          <w:u w:val="single"/>
        </w:rPr>
        <w:t xml:space="preserve">ученика </w:t>
      </w:r>
      <w:r w:rsidRPr="00B14E85">
        <w:t xml:space="preserve"> - в освоении познавательных и ценностных основ личности и профессиональном самоопределении; в расширении познавательного и культурного пространства, в широком общении, в самопознании, самореализации;</w:t>
      </w:r>
    </w:p>
    <w:p w:rsidR="0027017F" w:rsidRPr="00B14E85" w:rsidRDefault="0027017F" w:rsidP="007234C3">
      <w:pPr>
        <w:jc w:val="both"/>
      </w:pPr>
      <w:r w:rsidRPr="00B14E85">
        <w:rPr>
          <w:b/>
          <w:bCs/>
          <w:u w:val="single"/>
        </w:rPr>
        <w:t>родителей</w:t>
      </w:r>
      <w:r w:rsidRPr="00B14E85">
        <w:rPr>
          <w:b/>
          <w:bCs/>
          <w:i/>
          <w:iCs/>
        </w:rPr>
        <w:t xml:space="preserve"> </w:t>
      </w:r>
      <w:r w:rsidRPr="00B14E85">
        <w:t xml:space="preserve">– в получении их детьми качественного образования, позволяющего продолжение образования в выбранной области деятельности, сохранении здоровья, в развитии способностей ребенка, в создании </w:t>
      </w:r>
      <w:r w:rsidRPr="00E41958">
        <w:t>комфортных  психологических условий</w:t>
      </w:r>
      <w:r w:rsidRPr="00B14E85">
        <w:t xml:space="preserve"> в школе с учетом индивидуальных особенностей;</w:t>
      </w:r>
    </w:p>
    <w:p w:rsidR="0027017F" w:rsidRPr="00B14E85" w:rsidRDefault="0027017F" w:rsidP="007234C3">
      <w:pPr>
        <w:jc w:val="both"/>
      </w:pPr>
      <w:r w:rsidRPr="00B14E85">
        <w:rPr>
          <w:b/>
          <w:bCs/>
          <w:u w:val="single"/>
        </w:rPr>
        <w:t>социальных партнеров</w:t>
      </w:r>
      <w:r w:rsidRPr="00B14E85">
        <w:t xml:space="preserve"> – в формировании здорового поколения современно мыслящих, образованных молодых людей, способных к сохранению и воспроизведению культуры в различных областях деятельности.</w:t>
      </w:r>
    </w:p>
    <w:p w:rsidR="0027017F" w:rsidRPr="00B14E85" w:rsidRDefault="0027017F" w:rsidP="007234C3">
      <w:pPr>
        <w:shd w:val="clear" w:color="auto" w:fill="FFFFFF"/>
        <w:jc w:val="both"/>
      </w:pPr>
      <w:r w:rsidRPr="00B14E85">
        <w:rPr>
          <w:b/>
          <w:bCs/>
          <w:u w:val="single"/>
        </w:rPr>
        <w:t>педагогов</w:t>
      </w:r>
      <w:r w:rsidRPr="00B14E85">
        <w:rPr>
          <w:u w:val="single"/>
        </w:rPr>
        <w:t xml:space="preserve"> </w:t>
      </w:r>
      <w:r w:rsidRPr="00B14E85">
        <w:t>- в</w:t>
      </w:r>
      <w:r w:rsidRPr="00B14E85">
        <w:rPr>
          <w:b/>
          <w:bCs/>
        </w:rPr>
        <w:t xml:space="preserve"> </w:t>
      </w:r>
      <w:r w:rsidRPr="00B14E85">
        <w:t>создании в школе комфортных психолого-педагогических и материальных условий для осуществления профессиональной деятельности,</w:t>
      </w:r>
      <w:r w:rsidRPr="00B14E85">
        <w:rPr>
          <w:b/>
          <w:bCs/>
        </w:rPr>
        <w:t xml:space="preserve"> </w:t>
      </w:r>
      <w:r w:rsidRPr="00B14E85">
        <w:t>в улучшении материально-технического обеспечения образовательного процесса и стимулировании творческих усилий.</w:t>
      </w:r>
    </w:p>
    <w:p w:rsidR="0027017F" w:rsidRPr="002219F0" w:rsidRDefault="0027017F" w:rsidP="007234C3">
      <w:pPr>
        <w:pStyle w:val="a2"/>
        <w:ind w:firstLine="567"/>
        <w:jc w:val="both"/>
      </w:pPr>
      <w:r w:rsidRPr="002219F0">
        <w:t>В результате реализации Программы развития будет сформирована современная модель школьного образования, основу содержания которой составляет совокупность универсальных знаний, компетенций и учебных действий, ориентированных на обеспечение задач инновационного развития школы и её конкурентоспособности в социуме.</w:t>
      </w:r>
    </w:p>
    <w:p w:rsidR="0027017F" w:rsidRDefault="0027017F" w:rsidP="007234C3">
      <w:pPr>
        <w:ind w:firstLine="567"/>
        <w:jc w:val="both"/>
      </w:pPr>
      <w:r>
        <w:t>Внедрение</w:t>
      </w:r>
      <w:r w:rsidRPr="00467060">
        <w:t xml:space="preserve"> новых образовательных стандартов на всех </w:t>
      </w:r>
      <w:r>
        <w:t xml:space="preserve">уровнях образования, </w:t>
      </w:r>
      <w:r w:rsidRPr="00467060">
        <w:t>современ</w:t>
      </w:r>
      <w:r>
        <w:t>ных образовательных технологий, эффективное использование</w:t>
      </w:r>
      <w:r w:rsidRPr="00467060">
        <w:t xml:space="preserve"> новых информационных ресурсов, тех</w:t>
      </w:r>
      <w:r>
        <w:t xml:space="preserve">нологий дистанционного обучения, </w:t>
      </w:r>
      <w:r w:rsidRPr="00467060">
        <w:t xml:space="preserve">разработка и реализация программ дополнительного образования для </w:t>
      </w:r>
      <w:r>
        <w:t>различных категорий детей,  а также  привлечение</w:t>
      </w:r>
      <w:r w:rsidRPr="00467060">
        <w:t xml:space="preserve"> молодых специалистов педагогических специальностей  </w:t>
      </w:r>
      <w:r>
        <w:t xml:space="preserve">позволит оптимизировать образовательный процесс, охватить современными технологиями </w:t>
      </w:r>
      <w:r w:rsidRPr="00467060">
        <w:t xml:space="preserve"> 100% учащихся</w:t>
      </w:r>
      <w:r>
        <w:t>.</w:t>
      </w:r>
    </w:p>
    <w:p w:rsidR="0027017F" w:rsidRDefault="0027017F" w:rsidP="007234C3">
      <w:pPr>
        <w:ind w:firstLine="567"/>
        <w:jc w:val="both"/>
      </w:pPr>
      <w:r>
        <w:t xml:space="preserve">Активное внедрение такого механизма, как мониторинг качества образования, позволит расширить практику использования процедур независимой оценки качества образования. </w:t>
      </w:r>
    </w:p>
    <w:p w:rsidR="0027017F" w:rsidRDefault="0027017F" w:rsidP="007234C3">
      <w:pPr>
        <w:ind w:firstLine="567"/>
        <w:jc w:val="both"/>
      </w:pPr>
      <w:r>
        <w:t>Расширение</w:t>
      </w:r>
      <w:r w:rsidRPr="00467060">
        <w:t xml:space="preserve"> количества и качества</w:t>
      </w:r>
      <w:r>
        <w:t>,</w:t>
      </w:r>
      <w:r w:rsidRPr="00467060">
        <w:t xml:space="preserve">  предоставляемых участникам образовательного процесса</w:t>
      </w:r>
      <w:r>
        <w:t>,</w:t>
      </w:r>
      <w:r w:rsidRPr="00467060">
        <w:t xml:space="preserve"> дополнит</w:t>
      </w:r>
      <w:r>
        <w:t>ельных образовательных услуг, модернизация</w:t>
      </w:r>
      <w:r w:rsidRPr="00467060">
        <w:t xml:space="preserve">  методического обе</w:t>
      </w:r>
      <w:r>
        <w:t>спечения образовательной среды, оптимизация и совершенствование</w:t>
      </w:r>
      <w:r w:rsidRPr="00467060">
        <w:t xml:space="preserve"> работы школьной методической </w:t>
      </w:r>
      <w:r>
        <w:t xml:space="preserve">службы, </w:t>
      </w:r>
      <w:r w:rsidRPr="00467060">
        <w:t xml:space="preserve"> совершенствование деятельности </w:t>
      </w:r>
      <w:r>
        <w:t xml:space="preserve">системы самоуправления образовательного учреждения станут залогом повышения </w:t>
      </w:r>
      <w:r w:rsidRPr="00467060">
        <w:t>экономической эффе</w:t>
      </w:r>
      <w:r>
        <w:t>ктивности образования и развития</w:t>
      </w:r>
      <w:r w:rsidRPr="00467060">
        <w:t xml:space="preserve"> кадрово</w:t>
      </w:r>
      <w:r>
        <w:t>го потенциала школы.</w:t>
      </w:r>
    </w:p>
    <w:p w:rsidR="0027017F" w:rsidRDefault="0027017F" w:rsidP="007234C3">
      <w:pPr>
        <w:ind w:firstLine="567"/>
        <w:jc w:val="both"/>
      </w:pPr>
      <w:r>
        <w:t>С</w:t>
      </w:r>
      <w:r w:rsidRPr="00467060">
        <w:t>оздан</w:t>
      </w:r>
      <w:r>
        <w:t>ие современной инфраструктуры школы, формирование</w:t>
      </w:r>
      <w:r w:rsidRPr="00467060">
        <w:t xml:space="preserve"> партнерских отношений участн</w:t>
      </w:r>
      <w:r>
        <w:t>иков образовательного процесса будет способствовать созданию</w:t>
      </w:r>
      <w:r w:rsidRPr="00467060">
        <w:t xml:space="preserve"> доступной образовательной среды </w:t>
      </w:r>
      <w:r>
        <w:t xml:space="preserve">и равных условий </w:t>
      </w:r>
      <w:r w:rsidRPr="00467060">
        <w:t xml:space="preserve">для </w:t>
      </w:r>
      <w:r>
        <w:t xml:space="preserve">всех категорий учащихся.  </w:t>
      </w:r>
    </w:p>
    <w:p w:rsidR="0027017F" w:rsidRPr="00F44F79" w:rsidRDefault="0027017F" w:rsidP="007234C3">
      <w:pPr>
        <w:ind w:firstLine="567"/>
        <w:jc w:val="both"/>
      </w:pPr>
      <w:r w:rsidRPr="00CB396A">
        <w:t>Критерии эффективного образования -  качество, востребованность и экономическая целесообразность будут реализованы через систему задач, обозначенных в  проектах</w:t>
      </w:r>
      <w:r w:rsidRPr="00CB396A">
        <w:rPr>
          <w:b/>
          <w:bCs/>
        </w:rPr>
        <w:t>:</w:t>
      </w:r>
      <w:r w:rsidRPr="002219F0">
        <w:rPr>
          <w:b/>
          <w:bCs/>
          <w:color w:val="FF0000"/>
        </w:rPr>
        <w:t xml:space="preserve">  </w:t>
      </w:r>
      <w:r w:rsidRPr="00E40ECE">
        <w:rPr>
          <w:b/>
          <w:bCs/>
        </w:rPr>
        <w:t xml:space="preserve">«Обновление содержания и технологий образования», «Информатизация», «Безопасность и здоровье», «Надежды нашей школы», «Педагогика успеха», </w:t>
      </w:r>
      <w:r>
        <w:rPr>
          <w:b/>
          <w:bCs/>
        </w:rPr>
        <w:t>«Педагог – профессионал</w:t>
      </w:r>
      <w:r w:rsidRPr="00E40ECE">
        <w:rPr>
          <w:b/>
          <w:bCs/>
        </w:rPr>
        <w:t>»</w:t>
      </w:r>
      <w:r>
        <w:rPr>
          <w:b/>
          <w:bCs/>
        </w:rPr>
        <w:t>.</w:t>
      </w:r>
      <w:r w:rsidRPr="002219F0">
        <w:rPr>
          <w:b/>
          <w:bCs/>
          <w:color w:val="FF0000"/>
        </w:rPr>
        <w:t xml:space="preserve">         </w:t>
      </w:r>
    </w:p>
    <w:p w:rsidR="0027017F" w:rsidRPr="008F0E7A" w:rsidRDefault="0027017F" w:rsidP="007234C3">
      <w:pPr>
        <w:spacing w:line="276" w:lineRule="auto"/>
        <w:ind w:firstLine="567"/>
        <w:jc w:val="both"/>
      </w:pPr>
      <w:r w:rsidRPr="008F0E7A">
        <w:t xml:space="preserve">Открытость и доступность Программы развития школы подтверждается предоставлением всесторонней информации родителям, учащимся, педагогам, социальным партнерам школы о результатах деятельности образовательного учреждения, его проблемах и достижениях.   </w:t>
      </w:r>
    </w:p>
    <w:p w:rsidR="0027017F" w:rsidRPr="00CB396A" w:rsidRDefault="0027017F" w:rsidP="007234C3">
      <w:pPr>
        <w:pStyle w:val="a2"/>
        <w:jc w:val="both"/>
      </w:pPr>
      <w:r w:rsidRPr="00FB2ADA">
        <w:rPr>
          <w:b/>
          <w:bCs/>
          <w:sz w:val="28"/>
          <w:szCs w:val="28"/>
        </w:rPr>
        <w:t xml:space="preserve">   </w:t>
      </w:r>
    </w:p>
    <w:p w:rsidR="0027017F" w:rsidRPr="00CB396A" w:rsidRDefault="0027017F" w:rsidP="007234C3">
      <w:pPr>
        <w:spacing w:line="276" w:lineRule="auto"/>
        <w:jc w:val="center"/>
        <w:rPr>
          <w:b/>
          <w:bCs/>
          <w:color w:val="002060"/>
          <w:lang w:eastAsia="en-US"/>
        </w:rPr>
      </w:pPr>
      <w:r w:rsidRPr="00CB396A">
        <w:rPr>
          <w:b/>
          <w:bCs/>
          <w:color w:val="002060"/>
          <w:lang w:eastAsia="en-US"/>
        </w:rPr>
        <w:t>Раздел 2. АНАЛИТИЧЕСКОЕ ОБОСНОВАНИЕ ПРОГРАММЫ РАЗВИТИЯ</w:t>
      </w:r>
    </w:p>
    <w:p w:rsidR="0027017F" w:rsidRDefault="0027017F" w:rsidP="007234C3">
      <w:pPr>
        <w:pStyle w:val="ListParagraph"/>
        <w:spacing w:line="276" w:lineRule="auto"/>
        <w:ind w:left="1080"/>
        <w:jc w:val="center"/>
        <w:rPr>
          <w:b/>
          <w:bCs/>
          <w:lang w:eastAsia="en-US"/>
        </w:rPr>
      </w:pPr>
    </w:p>
    <w:p w:rsidR="0027017F" w:rsidRPr="00CB396A" w:rsidRDefault="0027017F" w:rsidP="007234C3">
      <w:pPr>
        <w:pStyle w:val="ListParagraph"/>
        <w:spacing w:line="276" w:lineRule="auto"/>
        <w:ind w:left="1080"/>
        <w:jc w:val="center"/>
        <w:rPr>
          <w:b/>
          <w:bCs/>
          <w:color w:val="002060"/>
          <w:lang w:eastAsia="en-US"/>
        </w:rPr>
      </w:pPr>
      <w:r w:rsidRPr="00CB396A">
        <w:rPr>
          <w:b/>
          <w:bCs/>
          <w:color w:val="002060"/>
          <w:lang w:eastAsia="en-US"/>
        </w:rPr>
        <w:t>Общие сведения о МБОУ Верхнеднепровская СОШ №2</w:t>
      </w:r>
    </w:p>
    <w:p w:rsidR="0027017F" w:rsidRPr="00806D33" w:rsidRDefault="0027017F" w:rsidP="007234C3">
      <w:pPr>
        <w:spacing w:after="200" w:line="276" w:lineRule="auto"/>
        <w:jc w:val="both"/>
      </w:pPr>
      <w:r w:rsidRPr="00CB396A">
        <w:rPr>
          <w:b/>
          <w:bCs/>
          <w:color w:val="002060"/>
        </w:rPr>
        <w:t>Дата создания образовательного учреждения</w:t>
      </w:r>
      <w:r w:rsidRPr="00B1542B">
        <w:rPr>
          <w:b/>
          <w:bCs/>
        </w:rPr>
        <w:t>:</w:t>
      </w:r>
      <w:r w:rsidRPr="00B1542B">
        <w:t xml:space="preserve"> 1</w:t>
      </w:r>
      <w:r>
        <w:t xml:space="preserve">967  год, </w:t>
      </w:r>
      <w:r w:rsidRPr="00B1542B">
        <w:rPr>
          <w:lang w:eastAsia="en-US"/>
        </w:rPr>
        <w:t xml:space="preserve">в </w:t>
      </w:r>
      <w:r>
        <w:rPr>
          <w:lang w:eastAsia="en-US"/>
        </w:rPr>
        <w:t xml:space="preserve">октябре </w:t>
      </w:r>
      <w:r w:rsidRPr="00B1542B">
        <w:rPr>
          <w:lang w:eastAsia="en-US"/>
        </w:rPr>
        <w:t>201</w:t>
      </w:r>
      <w:r>
        <w:rPr>
          <w:lang w:eastAsia="en-US"/>
        </w:rPr>
        <w:t>7</w:t>
      </w:r>
      <w:r w:rsidRPr="00B1542B">
        <w:rPr>
          <w:lang w:eastAsia="en-US"/>
        </w:rPr>
        <w:t xml:space="preserve"> году школе исполнится </w:t>
      </w:r>
      <w:r>
        <w:rPr>
          <w:lang w:eastAsia="en-US"/>
        </w:rPr>
        <w:t>50</w:t>
      </w:r>
      <w:r w:rsidRPr="00B1542B">
        <w:rPr>
          <w:lang w:eastAsia="en-US"/>
        </w:rPr>
        <w:t xml:space="preserve"> лет. </w:t>
      </w:r>
    </w:p>
    <w:p w:rsidR="0027017F" w:rsidRPr="00B1542B" w:rsidRDefault="0027017F" w:rsidP="007234C3">
      <w:pPr>
        <w:jc w:val="both"/>
        <w:rPr>
          <w:b/>
          <w:bCs/>
          <w:color w:val="000000"/>
        </w:rPr>
      </w:pPr>
      <w:r w:rsidRPr="00CB396A">
        <w:rPr>
          <w:b/>
          <w:bCs/>
          <w:color w:val="002060"/>
        </w:rPr>
        <w:t>Полное наименование образовательного учреждения в соответствии с Уставом</w:t>
      </w:r>
      <w:r w:rsidRPr="00B1542B">
        <w:rPr>
          <w:b/>
          <w:bCs/>
          <w:color w:val="000000"/>
        </w:rPr>
        <w:t>:</w:t>
      </w:r>
    </w:p>
    <w:p w:rsidR="0027017F" w:rsidRDefault="0027017F" w:rsidP="007234C3">
      <w:pPr>
        <w:spacing w:after="200" w:line="27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м</w:t>
      </w:r>
      <w:r w:rsidRPr="00B1542B">
        <w:rPr>
          <w:color w:val="000000"/>
          <w:lang w:eastAsia="en-US"/>
        </w:rPr>
        <w:t>униципальное бюджетное общеобразовательное учреждение «</w:t>
      </w:r>
      <w:r>
        <w:rPr>
          <w:color w:val="000000"/>
          <w:lang w:eastAsia="en-US"/>
        </w:rPr>
        <w:t>Верхнеднепровская</w:t>
      </w:r>
      <w:r w:rsidRPr="00B1542B">
        <w:rPr>
          <w:color w:val="000000"/>
          <w:lang w:eastAsia="en-US"/>
        </w:rPr>
        <w:t xml:space="preserve"> сред</w:t>
      </w:r>
      <w:r>
        <w:rPr>
          <w:color w:val="000000"/>
          <w:lang w:eastAsia="en-US"/>
        </w:rPr>
        <w:t xml:space="preserve">няя общеобразовательная школа №2» </w:t>
      </w:r>
    </w:p>
    <w:p w:rsidR="0027017F" w:rsidRPr="00B1542B" w:rsidRDefault="0027017F" w:rsidP="007234C3">
      <w:pPr>
        <w:spacing w:after="200" w:line="276" w:lineRule="auto"/>
        <w:jc w:val="both"/>
        <w:rPr>
          <w:color w:val="000000"/>
          <w:lang w:eastAsia="en-US"/>
        </w:rPr>
      </w:pPr>
      <w:r w:rsidRPr="00CB396A">
        <w:rPr>
          <w:b/>
          <w:bCs/>
          <w:color w:val="002060"/>
        </w:rPr>
        <w:t>Сокращенное наименование образовательного учреждения</w:t>
      </w:r>
      <w:r>
        <w:rPr>
          <w:b/>
          <w:bCs/>
          <w:color w:val="000000"/>
        </w:rPr>
        <w:t>:</w:t>
      </w:r>
      <w:r>
        <w:rPr>
          <w:color w:val="000000"/>
          <w:lang w:eastAsia="en-US"/>
        </w:rPr>
        <w:t xml:space="preserve"> МБОУ Верхнеднепровская СОШ №2</w:t>
      </w:r>
    </w:p>
    <w:p w:rsidR="0027017F" w:rsidRPr="00B1542B" w:rsidRDefault="0027017F" w:rsidP="007234C3">
      <w:pPr>
        <w:spacing w:line="276" w:lineRule="auto"/>
        <w:jc w:val="both"/>
        <w:rPr>
          <w:b/>
          <w:bCs/>
          <w:color w:val="000000"/>
          <w:lang w:eastAsia="en-US"/>
        </w:rPr>
      </w:pPr>
      <w:r w:rsidRPr="00CB396A">
        <w:rPr>
          <w:b/>
          <w:bCs/>
          <w:color w:val="002060"/>
          <w:lang w:eastAsia="en-US"/>
        </w:rPr>
        <w:t>Юридический адрес</w:t>
      </w:r>
      <w:r w:rsidRPr="00B1542B">
        <w:rPr>
          <w:b/>
          <w:bCs/>
          <w:color w:val="000000"/>
          <w:lang w:eastAsia="en-US"/>
        </w:rPr>
        <w:t>:</w:t>
      </w:r>
    </w:p>
    <w:p w:rsidR="0027017F" w:rsidRPr="00B1542B" w:rsidRDefault="0027017F" w:rsidP="007234C3">
      <w:pPr>
        <w:spacing w:line="276" w:lineRule="auto"/>
        <w:jc w:val="both"/>
        <w:rPr>
          <w:color w:val="000000"/>
          <w:lang w:eastAsia="en-US"/>
        </w:rPr>
      </w:pPr>
      <w:r w:rsidRPr="00B1542B">
        <w:rPr>
          <w:color w:val="000000"/>
          <w:lang w:eastAsia="en-US"/>
        </w:rPr>
        <w:t>2157</w:t>
      </w:r>
      <w:r>
        <w:rPr>
          <w:color w:val="000000"/>
          <w:lang w:eastAsia="en-US"/>
        </w:rPr>
        <w:t>5</w:t>
      </w:r>
      <w:r w:rsidRPr="00B1542B">
        <w:rPr>
          <w:color w:val="000000"/>
          <w:lang w:eastAsia="en-US"/>
        </w:rPr>
        <w:t xml:space="preserve">0, Смоленская область, </w:t>
      </w:r>
      <w:r>
        <w:rPr>
          <w:color w:val="000000"/>
          <w:lang w:eastAsia="en-US"/>
        </w:rPr>
        <w:t>п</w:t>
      </w:r>
      <w:r w:rsidRPr="00B1542B">
        <w:rPr>
          <w:color w:val="000000"/>
          <w:lang w:eastAsia="en-US"/>
        </w:rPr>
        <w:t>г</w:t>
      </w:r>
      <w:r>
        <w:rPr>
          <w:color w:val="000000"/>
          <w:lang w:eastAsia="en-US"/>
        </w:rPr>
        <w:t>т</w:t>
      </w:r>
      <w:r w:rsidRPr="00B1542B">
        <w:rPr>
          <w:color w:val="000000"/>
          <w:lang w:eastAsia="en-US"/>
        </w:rPr>
        <w:t xml:space="preserve">. </w:t>
      </w:r>
      <w:r>
        <w:rPr>
          <w:color w:val="000000"/>
          <w:lang w:eastAsia="en-US"/>
        </w:rPr>
        <w:t>Верхнеднепровский</w:t>
      </w:r>
      <w:r w:rsidRPr="00B1542B">
        <w:rPr>
          <w:color w:val="000000"/>
          <w:lang w:eastAsia="en-US"/>
        </w:rPr>
        <w:t xml:space="preserve">, ул. </w:t>
      </w:r>
      <w:r>
        <w:rPr>
          <w:color w:val="000000"/>
          <w:lang w:eastAsia="en-US"/>
        </w:rPr>
        <w:t>Комсомольская, д. 18</w:t>
      </w:r>
      <w:r w:rsidRPr="00B1542B">
        <w:rPr>
          <w:color w:val="000000"/>
          <w:lang w:eastAsia="en-US"/>
        </w:rPr>
        <w:t xml:space="preserve">, </w:t>
      </w:r>
    </w:p>
    <w:p w:rsidR="0027017F" w:rsidRPr="00B1542B" w:rsidRDefault="0027017F" w:rsidP="007234C3">
      <w:pPr>
        <w:spacing w:line="276" w:lineRule="auto"/>
        <w:rPr>
          <w:color w:val="000000"/>
          <w:lang w:eastAsia="en-US"/>
        </w:rPr>
      </w:pPr>
      <w:r w:rsidRPr="00B1542B">
        <w:rPr>
          <w:color w:val="000000"/>
          <w:lang w:eastAsia="en-US"/>
        </w:rPr>
        <w:t xml:space="preserve">Телефоны: (481) 44 </w:t>
      </w:r>
      <w:r>
        <w:rPr>
          <w:color w:val="000000"/>
          <w:lang w:eastAsia="en-US"/>
        </w:rPr>
        <w:t>5</w:t>
      </w:r>
      <w:r w:rsidRPr="00B1542B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34</w:t>
      </w:r>
      <w:r w:rsidRPr="00B1542B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03</w:t>
      </w:r>
      <w:r w:rsidRPr="00B1542B">
        <w:rPr>
          <w:color w:val="000000"/>
          <w:lang w:eastAsia="en-US"/>
        </w:rPr>
        <w:t xml:space="preserve">, факс: (481) 44 </w:t>
      </w:r>
      <w:r>
        <w:rPr>
          <w:color w:val="000000"/>
          <w:lang w:eastAsia="en-US"/>
        </w:rPr>
        <w:t>5</w:t>
      </w:r>
      <w:r w:rsidRPr="00B1542B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34</w:t>
      </w:r>
      <w:r w:rsidRPr="00B1542B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03</w:t>
      </w:r>
      <w:r w:rsidRPr="00B1542B">
        <w:rPr>
          <w:color w:val="000000"/>
          <w:lang w:eastAsia="en-US"/>
        </w:rPr>
        <w:t>.</w:t>
      </w:r>
    </w:p>
    <w:p w:rsidR="0027017F" w:rsidRPr="00B1542B" w:rsidRDefault="0027017F" w:rsidP="007234C3">
      <w:pPr>
        <w:spacing w:line="276" w:lineRule="auto"/>
        <w:rPr>
          <w:color w:val="000000"/>
          <w:lang w:eastAsia="en-US"/>
        </w:rPr>
      </w:pPr>
      <w:r w:rsidRPr="00B1542B">
        <w:rPr>
          <w:color w:val="000000"/>
          <w:lang w:eastAsia="en-US"/>
        </w:rPr>
        <w:t xml:space="preserve">Адрес электронной почты: </w:t>
      </w:r>
      <w:r w:rsidRPr="00B1542B">
        <w:rPr>
          <w:color w:val="000000"/>
          <w:lang w:val="en-US" w:eastAsia="en-US"/>
        </w:rPr>
        <w:t>dor</w:t>
      </w:r>
      <w:r>
        <w:rPr>
          <w:color w:val="000000"/>
          <w:lang w:val="en-US" w:eastAsia="en-US"/>
        </w:rPr>
        <w:t>wd</w:t>
      </w:r>
      <w:r w:rsidRPr="003E2225">
        <w:rPr>
          <w:color w:val="000000"/>
          <w:lang w:eastAsia="en-US"/>
        </w:rPr>
        <w:t>2</w:t>
      </w:r>
      <w:r w:rsidRPr="00B1542B">
        <w:rPr>
          <w:color w:val="000000"/>
          <w:lang w:eastAsia="en-US"/>
        </w:rPr>
        <w:t>@</w:t>
      </w:r>
      <w:r w:rsidRPr="00B1542B">
        <w:rPr>
          <w:color w:val="000000"/>
          <w:lang w:val="en-US" w:eastAsia="en-US"/>
        </w:rPr>
        <w:t>mail</w:t>
      </w:r>
      <w:r w:rsidRPr="00B1542B">
        <w:rPr>
          <w:color w:val="000000"/>
          <w:lang w:eastAsia="en-US"/>
        </w:rPr>
        <w:t>.</w:t>
      </w:r>
      <w:r w:rsidRPr="00B1542B">
        <w:rPr>
          <w:color w:val="000000"/>
          <w:lang w:val="en-US" w:eastAsia="en-US"/>
        </w:rPr>
        <w:t>ru</w:t>
      </w:r>
      <w:r w:rsidRPr="00B1542B">
        <w:rPr>
          <w:color w:val="000000"/>
          <w:lang w:eastAsia="en-US"/>
        </w:rPr>
        <w:t>.</w:t>
      </w:r>
    </w:p>
    <w:p w:rsidR="0027017F" w:rsidRPr="00B1542B" w:rsidRDefault="0027017F" w:rsidP="007234C3">
      <w:pPr>
        <w:spacing w:line="276" w:lineRule="auto"/>
        <w:rPr>
          <w:color w:val="000000"/>
          <w:lang w:eastAsia="en-US"/>
        </w:rPr>
      </w:pPr>
      <w:r w:rsidRPr="00B1542B">
        <w:rPr>
          <w:color w:val="000000"/>
          <w:lang w:eastAsia="en-US"/>
        </w:rPr>
        <w:t>Адрес сайта</w:t>
      </w:r>
      <w:r w:rsidRPr="00EB075F">
        <w:t xml:space="preserve">:  </w:t>
      </w:r>
      <w:r w:rsidRPr="00EB075F">
        <w:rPr>
          <w:color w:val="0000CC"/>
        </w:rPr>
        <w:t>http://</w:t>
      </w:r>
      <w:r w:rsidRPr="00EB075F">
        <w:rPr>
          <w:color w:val="0000CC"/>
          <w:lang w:val="en-US"/>
        </w:rPr>
        <w:t>vdso</w:t>
      </w:r>
      <w:r w:rsidRPr="00EB075F">
        <w:rPr>
          <w:color w:val="0000CC"/>
        </w:rPr>
        <w:t>sh2.edusite.ru/</w:t>
      </w:r>
    </w:p>
    <w:p w:rsidR="0027017F" w:rsidRDefault="0027017F" w:rsidP="007234C3">
      <w:pPr>
        <w:spacing w:after="200" w:line="276" w:lineRule="auto"/>
        <w:jc w:val="both"/>
        <w:rPr>
          <w:color w:val="000000"/>
          <w:lang w:eastAsia="en-US"/>
        </w:rPr>
      </w:pPr>
      <w:r w:rsidRPr="00CB396A">
        <w:rPr>
          <w:b/>
          <w:bCs/>
          <w:color w:val="002060"/>
          <w:lang w:eastAsia="en-US"/>
        </w:rPr>
        <w:t>Директор образовательного учреждения</w:t>
      </w:r>
      <w:r w:rsidRPr="00B1542B">
        <w:rPr>
          <w:b/>
          <w:bCs/>
          <w:color w:val="000000"/>
          <w:lang w:eastAsia="en-US"/>
        </w:rPr>
        <w:t>:</w:t>
      </w:r>
      <w:r w:rsidRPr="003E2225">
        <w:rPr>
          <w:b/>
          <w:bCs/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Невмержицкая Ольга Михайловна</w:t>
      </w:r>
      <w:r w:rsidRPr="00B1542B">
        <w:rPr>
          <w:color w:val="000000"/>
          <w:lang w:eastAsia="en-US"/>
        </w:rPr>
        <w:t>.</w:t>
      </w:r>
    </w:p>
    <w:p w:rsidR="0027017F" w:rsidRPr="003E2225" w:rsidRDefault="0027017F" w:rsidP="007234C3">
      <w:pPr>
        <w:shd w:val="clear" w:color="auto" w:fill="FFFFFF"/>
        <w:spacing w:line="312" w:lineRule="atLeast"/>
        <w:rPr>
          <w:color w:val="000000"/>
        </w:rPr>
      </w:pPr>
      <w:r w:rsidRPr="00CB396A">
        <w:rPr>
          <w:b/>
          <w:bCs/>
          <w:color w:val="002060"/>
          <w:shd w:val="clear" w:color="auto" w:fill="FFFFFF"/>
        </w:rPr>
        <w:t>Учредитель МБОУ Верхнеднепровская  СОШ № 2</w:t>
      </w:r>
      <w:r w:rsidRPr="003E2225">
        <w:rPr>
          <w:b/>
          <w:bCs/>
          <w:color w:val="000000"/>
          <w:shd w:val="clear" w:color="auto" w:fill="FFFFFF"/>
        </w:rPr>
        <w:t xml:space="preserve">: </w:t>
      </w:r>
      <w:r w:rsidRPr="003E2225">
        <w:rPr>
          <w:color w:val="000000"/>
          <w:shd w:val="clear" w:color="auto" w:fill="FFFFFF"/>
        </w:rPr>
        <w:t>муниципальное образование «Дорогобужский</w:t>
      </w:r>
      <w:r w:rsidRPr="00B1542B">
        <w:rPr>
          <w:color w:val="000000"/>
        </w:rPr>
        <w:t xml:space="preserve"> район» Смоленской области</w:t>
      </w:r>
      <w:r w:rsidRPr="00B1542B">
        <w:rPr>
          <w:b/>
          <w:bCs/>
          <w:color w:val="000000"/>
        </w:rPr>
        <w:t>.</w:t>
      </w:r>
    </w:p>
    <w:p w:rsidR="0027017F" w:rsidRPr="00B1542B" w:rsidRDefault="0027017F" w:rsidP="007234C3">
      <w:pPr>
        <w:spacing w:after="200" w:line="276" w:lineRule="auto"/>
        <w:rPr>
          <w:b/>
          <w:bCs/>
          <w:lang w:eastAsia="en-US"/>
        </w:rPr>
      </w:pPr>
      <w:r w:rsidRPr="00CB396A">
        <w:rPr>
          <w:b/>
          <w:bCs/>
          <w:color w:val="002060"/>
          <w:lang w:eastAsia="en-US"/>
        </w:rPr>
        <w:t>Действующая лицензия на образовательную деятельность</w:t>
      </w:r>
      <w:r w:rsidRPr="00B1542B">
        <w:rPr>
          <w:b/>
          <w:bCs/>
          <w:lang w:eastAsia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5"/>
        <w:gridCol w:w="2835"/>
        <w:gridCol w:w="1605"/>
        <w:gridCol w:w="2065"/>
      </w:tblGrid>
      <w:tr w:rsidR="0027017F" w:rsidRPr="003E2225">
        <w:trPr>
          <w:trHeight w:val="284"/>
          <w:jc w:val="center"/>
        </w:trPr>
        <w:tc>
          <w:tcPr>
            <w:tcW w:w="3695" w:type="dxa"/>
            <w:shd w:val="clear" w:color="auto" w:fill="FFFFFF"/>
          </w:tcPr>
          <w:p w:rsidR="0027017F" w:rsidRPr="0033725B" w:rsidRDefault="0027017F" w:rsidP="0033725B">
            <w:pPr>
              <w:spacing w:after="200" w:line="276" w:lineRule="auto"/>
              <w:ind w:firstLine="16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Лицензия</w:t>
            </w:r>
          </w:p>
        </w:tc>
        <w:tc>
          <w:tcPr>
            <w:tcW w:w="2835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Серия, №</w:t>
            </w:r>
          </w:p>
        </w:tc>
        <w:tc>
          <w:tcPr>
            <w:tcW w:w="1605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Дата выдачи</w:t>
            </w:r>
          </w:p>
        </w:tc>
        <w:tc>
          <w:tcPr>
            <w:tcW w:w="2065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Срок окончания действия лицензии</w:t>
            </w:r>
          </w:p>
        </w:tc>
      </w:tr>
      <w:tr w:rsidR="0027017F" w:rsidRPr="00B1542B">
        <w:trPr>
          <w:trHeight w:val="284"/>
          <w:jc w:val="center"/>
        </w:trPr>
        <w:tc>
          <w:tcPr>
            <w:tcW w:w="3695" w:type="dxa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Лицензия на образовательную деятельность</w:t>
            </w:r>
          </w:p>
        </w:tc>
        <w:tc>
          <w:tcPr>
            <w:tcW w:w="2835" w:type="dxa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67Л01№0001449</w:t>
            </w:r>
          </w:p>
        </w:tc>
        <w:tc>
          <w:tcPr>
            <w:tcW w:w="1605" w:type="dxa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06.08.2015</w:t>
            </w:r>
          </w:p>
        </w:tc>
        <w:tc>
          <w:tcPr>
            <w:tcW w:w="2065" w:type="dxa"/>
          </w:tcPr>
          <w:p w:rsidR="0027017F" w:rsidRPr="0033725B" w:rsidRDefault="0027017F" w:rsidP="0033725B">
            <w:pPr>
              <w:jc w:val="center"/>
              <w:rPr>
                <w:b/>
                <w:bCs/>
                <w:color w:val="000000"/>
                <w:lang w:eastAsia="en-US"/>
              </w:rPr>
            </w:pPr>
            <w:r w:rsidRPr="0033725B">
              <w:rPr>
                <w:color w:val="000000"/>
                <w:lang w:eastAsia="en-US"/>
              </w:rPr>
              <w:t>Бессрочно</w:t>
            </w:r>
          </w:p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</w:p>
        </w:tc>
      </w:tr>
    </w:tbl>
    <w:p w:rsidR="0027017F" w:rsidRPr="007B588F" w:rsidRDefault="0027017F" w:rsidP="007234C3">
      <w:pPr>
        <w:spacing w:line="276" w:lineRule="auto"/>
        <w:jc w:val="center"/>
        <w:rPr>
          <w:b/>
          <w:bCs/>
          <w:lang w:eastAsia="en-US"/>
        </w:rPr>
      </w:pPr>
      <w:r w:rsidRPr="007B588F">
        <w:rPr>
          <w:b/>
          <w:bCs/>
          <w:lang w:eastAsia="en-US"/>
        </w:rPr>
        <w:t>Реализ</w:t>
      </w:r>
      <w:r>
        <w:rPr>
          <w:b/>
          <w:bCs/>
          <w:lang w:eastAsia="en-US"/>
        </w:rPr>
        <w:t>уемые образовательные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4"/>
        <w:gridCol w:w="5420"/>
      </w:tblGrid>
      <w:tr w:rsidR="0027017F" w:rsidRPr="003E2225">
        <w:trPr>
          <w:trHeight w:val="298"/>
          <w:jc w:val="center"/>
        </w:trPr>
        <w:tc>
          <w:tcPr>
            <w:tcW w:w="4714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ind w:firstLine="16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Уровни обучения</w:t>
            </w:r>
          </w:p>
        </w:tc>
        <w:tc>
          <w:tcPr>
            <w:tcW w:w="542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Образовательные программы</w:t>
            </w:r>
          </w:p>
        </w:tc>
      </w:tr>
      <w:tr w:rsidR="0027017F" w:rsidRPr="003E2225">
        <w:trPr>
          <w:trHeight w:val="220"/>
          <w:jc w:val="center"/>
        </w:trPr>
        <w:tc>
          <w:tcPr>
            <w:tcW w:w="471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Начальное общее образование</w:t>
            </w:r>
          </w:p>
        </w:tc>
        <w:tc>
          <w:tcPr>
            <w:tcW w:w="5420" w:type="dxa"/>
            <w:shd w:val="clear" w:color="auto" w:fill="FFFFFF"/>
          </w:tcPr>
          <w:p w:rsidR="0027017F" w:rsidRPr="0033725B" w:rsidRDefault="0027017F" w:rsidP="0033725B">
            <w:pPr>
              <w:spacing w:line="26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3725B">
              <w:rPr>
                <w:color w:val="000000"/>
                <w:sz w:val="22"/>
                <w:szCs w:val="22"/>
              </w:rPr>
              <w:t>Образовательные  программы, соответствующие ФГОС НОО: «Гармония», «Школа России», «Перспективная начальная школа», а также учебному плану МБОУ Верхнеднепровская СОШ №2</w:t>
            </w:r>
          </w:p>
        </w:tc>
      </w:tr>
      <w:tr w:rsidR="0027017F" w:rsidRPr="003E2225">
        <w:trPr>
          <w:trHeight w:val="284"/>
          <w:jc w:val="center"/>
        </w:trPr>
        <w:tc>
          <w:tcPr>
            <w:tcW w:w="471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Основное общее образование</w:t>
            </w:r>
          </w:p>
        </w:tc>
        <w:tc>
          <w:tcPr>
            <w:tcW w:w="5420" w:type="dxa"/>
            <w:shd w:val="clear" w:color="auto" w:fill="FFFFFF"/>
          </w:tcPr>
          <w:p w:rsidR="0027017F" w:rsidRPr="0033725B" w:rsidRDefault="0027017F" w:rsidP="0033725B">
            <w:pPr>
              <w:spacing w:line="26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3725B">
              <w:rPr>
                <w:color w:val="000000"/>
                <w:sz w:val="22"/>
                <w:szCs w:val="22"/>
              </w:rPr>
              <w:t>Образовательные  программы, соответствующие ФГОС ООО, а также учебному плану МБОУ Верхнеднепровская СОШ №2 с учетом предпрофильной подготовки в 9-х  классах.</w:t>
            </w:r>
          </w:p>
        </w:tc>
      </w:tr>
      <w:tr w:rsidR="0027017F" w:rsidRPr="003E2225">
        <w:trPr>
          <w:trHeight w:val="284"/>
          <w:jc w:val="center"/>
        </w:trPr>
        <w:tc>
          <w:tcPr>
            <w:tcW w:w="471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Среднее общее образование</w:t>
            </w:r>
          </w:p>
        </w:tc>
        <w:tc>
          <w:tcPr>
            <w:tcW w:w="5420" w:type="dxa"/>
            <w:shd w:val="clear" w:color="auto" w:fill="FFFFFF"/>
          </w:tcPr>
          <w:p w:rsidR="0027017F" w:rsidRPr="0033725B" w:rsidRDefault="0027017F" w:rsidP="0033725B">
            <w:pPr>
              <w:jc w:val="both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3725B">
              <w:rPr>
                <w:color w:val="000000"/>
                <w:sz w:val="22"/>
                <w:szCs w:val="22"/>
              </w:rPr>
              <w:t xml:space="preserve">Образовательные  программы, соответствующие  ФК ГОС (10 - 11 классы), и учебному плану МБОУ Верхнеднепровская СОШ №2 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t>с учетом профильной подготовки (химико-математический профиль) в 10-11 классах.</w:t>
            </w:r>
          </w:p>
          <w:p w:rsidR="0027017F" w:rsidRPr="0033725B" w:rsidRDefault="0027017F" w:rsidP="0033725B">
            <w:pPr>
              <w:jc w:val="both"/>
              <w:rPr>
                <w:b/>
                <w:bCs/>
                <w:sz w:val="22"/>
                <w:szCs w:val="22"/>
              </w:rPr>
            </w:pPr>
            <w:r w:rsidRPr="0033725B">
              <w:rPr>
                <w:color w:val="000000"/>
                <w:sz w:val="22"/>
                <w:szCs w:val="22"/>
              </w:rPr>
              <w:t xml:space="preserve">Образовательные  программы, соответствующие  ФГОС СОО, и учебному плану МБОУ Верхнеднепровская СОШ №2 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t>с учетом профильной подготовки  с сентября 2017 года.</w:t>
            </w:r>
          </w:p>
        </w:tc>
      </w:tr>
    </w:tbl>
    <w:p w:rsidR="0027017F" w:rsidRDefault="0027017F" w:rsidP="007234C3">
      <w:pPr>
        <w:spacing w:line="276" w:lineRule="auto"/>
        <w:jc w:val="both"/>
        <w:rPr>
          <w:color w:val="000000"/>
          <w:lang w:eastAsia="en-US"/>
        </w:rPr>
      </w:pPr>
      <w:r w:rsidRPr="00B1542B">
        <w:rPr>
          <w:b/>
          <w:bCs/>
          <w:color w:val="000000"/>
          <w:lang w:eastAsia="en-US"/>
        </w:rPr>
        <w:t xml:space="preserve">Количество обучающихся: </w:t>
      </w:r>
      <w:r>
        <w:rPr>
          <w:color w:val="000000"/>
          <w:lang w:eastAsia="en-US"/>
        </w:rPr>
        <w:t>506.</w:t>
      </w:r>
    </w:p>
    <w:p w:rsidR="0027017F" w:rsidRPr="007B588F" w:rsidRDefault="0027017F" w:rsidP="007234C3">
      <w:pPr>
        <w:spacing w:line="276" w:lineRule="auto"/>
        <w:jc w:val="both"/>
        <w:rPr>
          <w:color w:val="000000"/>
          <w:lang w:eastAsia="en-US"/>
        </w:rPr>
      </w:pPr>
      <w:r w:rsidRPr="00B1542B">
        <w:rPr>
          <w:b/>
          <w:bCs/>
          <w:lang w:eastAsia="en-US"/>
        </w:rPr>
        <w:t>Количество обучающихся на одного учителя:</w:t>
      </w:r>
      <w:r w:rsidRPr="00B1542B">
        <w:rPr>
          <w:lang w:eastAsia="en-US"/>
        </w:rPr>
        <w:t xml:space="preserve"> </w:t>
      </w:r>
      <w:r>
        <w:rPr>
          <w:lang w:eastAsia="en-US"/>
        </w:rPr>
        <w:t>14</w:t>
      </w:r>
      <w:r w:rsidRPr="00B1542B">
        <w:rPr>
          <w:lang w:eastAsia="en-US"/>
        </w:rPr>
        <w:t>.</w:t>
      </w:r>
    </w:p>
    <w:p w:rsidR="0027017F" w:rsidRDefault="0027017F" w:rsidP="007234C3">
      <w:pPr>
        <w:tabs>
          <w:tab w:val="left" w:pos="0"/>
        </w:tabs>
        <w:spacing w:line="276" w:lineRule="auto"/>
        <w:jc w:val="both"/>
        <w:rPr>
          <w:color w:val="FF0000"/>
          <w:lang w:eastAsia="en-US"/>
        </w:rPr>
      </w:pPr>
      <w:r w:rsidRPr="00B1542B">
        <w:rPr>
          <w:b/>
          <w:bCs/>
          <w:color w:val="000000"/>
          <w:lang w:eastAsia="en-US"/>
        </w:rPr>
        <w:t>Соотношение  педагогического персонала и управленческого персонала:</w:t>
      </w:r>
      <w:r w:rsidRPr="00B1542B">
        <w:rPr>
          <w:color w:val="000000"/>
          <w:lang w:eastAsia="en-US"/>
        </w:rPr>
        <w:t xml:space="preserve"> </w:t>
      </w:r>
      <w:r w:rsidRPr="00A47D1D">
        <w:rPr>
          <w:lang w:eastAsia="en-US"/>
        </w:rPr>
        <w:t>4/</w:t>
      </w:r>
      <w:r>
        <w:rPr>
          <w:lang w:eastAsia="en-US"/>
        </w:rPr>
        <w:t>37</w:t>
      </w:r>
      <w:r w:rsidRPr="00A47D1D">
        <w:rPr>
          <w:lang w:eastAsia="en-US"/>
        </w:rPr>
        <w:t>.</w:t>
      </w:r>
    </w:p>
    <w:p w:rsidR="0027017F" w:rsidRDefault="0027017F" w:rsidP="007234C3">
      <w:pPr>
        <w:tabs>
          <w:tab w:val="left" w:pos="0"/>
        </w:tabs>
        <w:spacing w:line="276" w:lineRule="auto"/>
        <w:jc w:val="center"/>
        <w:rPr>
          <w:b/>
          <w:bCs/>
          <w:lang w:eastAsia="en-US"/>
        </w:rPr>
      </w:pPr>
    </w:p>
    <w:p w:rsidR="0027017F" w:rsidRPr="002053F7" w:rsidRDefault="0027017F" w:rsidP="007234C3">
      <w:pPr>
        <w:tabs>
          <w:tab w:val="left" w:pos="0"/>
        </w:tabs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2053F7">
        <w:rPr>
          <w:b/>
          <w:bCs/>
          <w:sz w:val="28"/>
          <w:szCs w:val="28"/>
          <w:lang w:eastAsia="en-US"/>
        </w:rPr>
        <w:t>Социально-экономические условия</w:t>
      </w:r>
    </w:p>
    <w:p w:rsidR="0027017F" w:rsidRDefault="0027017F" w:rsidP="007234C3">
      <w:pPr>
        <w:spacing w:line="26" w:lineRule="atLeast"/>
        <w:ind w:firstLine="567"/>
        <w:jc w:val="both"/>
        <w:rPr>
          <w:lang w:eastAsia="en-US"/>
        </w:rPr>
      </w:pPr>
      <w:r>
        <w:rPr>
          <w:lang w:eastAsia="en-US"/>
        </w:rPr>
        <w:t>В социальном составе семей преимущество составляет категория рабочие. К неработающим взрослым членам семей относятся в основном матери - домохозяйки. Социальный состав семей за последних три года значительно не изменился.</w:t>
      </w:r>
    </w:p>
    <w:p w:rsidR="0027017F" w:rsidRPr="00B1542B" w:rsidRDefault="0027017F" w:rsidP="007234C3">
      <w:pPr>
        <w:spacing w:line="26" w:lineRule="atLeast"/>
        <w:jc w:val="both"/>
        <w:rPr>
          <w:lang w:eastAsia="en-US"/>
        </w:rPr>
      </w:pPr>
    </w:p>
    <w:p w:rsidR="0027017F" w:rsidRDefault="0027017F" w:rsidP="007234C3">
      <w:pPr>
        <w:spacing w:line="26" w:lineRule="atLeast"/>
        <w:ind w:firstLine="567"/>
        <w:jc w:val="center"/>
        <w:rPr>
          <w:b/>
          <w:bCs/>
          <w:sz w:val="28"/>
          <w:szCs w:val="28"/>
          <w:lang w:eastAsia="en-US"/>
        </w:rPr>
      </w:pPr>
      <w:r w:rsidRPr="00BC290E">
        <w:rPr>
          <w:b/>
          <w:bCs/>
          <w:sz w:val="28"/>
          <w:szCs w:val="28"/>
          <w:lang w:eastAsia="en-US"/>
        </w:rPr>
        <w:t>Социальный состав семей учащихся школы</w:t>
      </w:r>
    </w:p>
    <w:p w:rsidR="0027017F" w:rsidRPr="00BC290E" w:rsidRDefault="0027017F" w:rsidP="007234C3">
      <w:pPr>
        <w:spacing w:line="26" w:lineRule="atLeast"/>
        <w:ind w:firstLine="567"/>
        <w:jc w:val="center"/>
        <w:rPr>
          <w:sz w:val="28"/>
          <w:szCs w:val="28"/>
          <w:lang w:eastAsia="en-US"/>
        </w:rPr>
      </w:pPr>
      <w:r w:rsidRPr="00BC290E">
        <w:rPr>
          <w:b/>
          <w:bCs/>
          <w:sz w:val="28"/>
          <w:szCs w:val="28"/>
          <w:lang w:eastAsia="en-US"/>
        </w:rPr>
        <w:t>(201</w:t>
      </w:r>
      <w:r>
        <w:rPr>
          <w:b/>
          <w:bCs/>
          <w:sz w:val="28"/>
          <w:szCs w:val="28"/>
          <w:lang w:eastAsia="en-US"/>
        </w:rPr>
        <w:t>5</w:t>
      </w:r>
      <w:r w:rsidRPr="00BC290E">
        <w:rPr>
          <w:b/>
          <w:bCs/>
          <w:sz w:val="28"/>
          <w:szCs w:val="28"/>
          <w:lang w:eastAsia="en-US"/>
        </w:rPr>
        <w:t>-201</w:t>
      </w:r>
      <w:r>
        <w:rPr>
          <w:b/>
          <w:bCs/>
          <w:sz w:val="28"/>
          <w:szCs w:val="28"/>
          <w:lang w:eastAsia="en-US"/>
        </w:rPr>
        <w:t>6</w:t>
      </w:r>
      <w:r w:rsidRPr="00BC290E">
        <w:rPr>
          <w:b/>
          <w:bCs/>
          <w:sz w:val="28"/>
          <w:szCs w:val="28"/>
          <w:lang w:eastAsia="en-US"/>
        </w:rPr>
        <w:t xml:space="preserve"> учебный год)</w:t>
      </w:r>
    </w:p>
    <w:p w:rsidR="0027017F" w:rsidRPr="00B1542B" w:rsidRDefault="0027017F" w:rsidP="007234C3">
      <w:pPr>
        <w:spacing w:line="26" w:lineRule="atLeast"/>
        <w:ind w:firstLine="567"/>
        <w:jc w:val="both"/>
        <w:rPr>
          <w:lang w:eastAsia="en-US"/>
        </w:rPr>
      </w:pPr>
    </w:p>
    <w:p w:rsidR="0027017F" w:rsidRDefault="0027017F" w:rsidP="007234C3">
      <w:pPr>
        <w:jc w:val="center"/>
        <w:rPr>
          <w:b/>
          <w:bCs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74"/>
      </w:tblGrid>
      <w:tr w:rsidR="0027017F">
        <w:tc>
          <w:tcPr>
            <w:tcW w:w="10682" w:type="dxa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75.45pt;margin-top:-614.1pt;width:365.25pt;height:139.2pt;z-index:251651072;visibility:visible;mso-wrap-distance-right:3.21325mm;mso-wrap-distance-bottom:.0975mm" wrapcoords="133 581 133 20903 21378 20903 21378 581 133 581">
                  <v:imagedata r:id="rId6" o:title=""/>
                  <w10:wrap type="through"/>
                </v:shape>
                <o:OLEObject Type="Embed" ProgID="Excel.Chart.8" ShapeID="_x0000_s1027" DrawAspect="Content" ObjectID="_1582369461" r:id="rId7"/>
              </w:pict>
            </w:r>
          </w:p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</w:p>
        </w:tc>
      </w:tr>
    </w:tbl>
    <w:p w:rsidR="0027017F" w:rsidRDefault="0027017F" w:rsidP="007234C3">
      <w:pPr>
        <w:rPr>
          <w:b/>
          <w:bCs/>
          <w:lang w:eastAsia="en-US"/>
        </w:rPr>
      </w:pPr>
    </w:p>
    <w:p w:rsidR="0027017F" w:rsidRDefault="0027017F" w:rsidP="007234C3">
      <w:pPr>
        <w:jc w:val="center"/>
        <w:rPr>
          <w:b/>
          <w:bCs/>
          <w:lang w:eastAsia="en-US"/>
        </w:rPr>
      </w:pPr>
    </w:p>
    <w:p w:rsidR="0027017F" w:rsidRDefault="0027017F" w:rsidP="007234C3">
      <w:pPr>
        <w:jc w:val="center"/>
        <w:rPr>
          <w:b/>
          <w:bCs/>
          <w:sz w:val="28"/>
          <w:szCs w:val="28"/>
          <w:lang w:eastAsia="en-US"/>
        </w:rPr>
      </w:pPr>
      <w:r w:rsidRPr="00253F1D">
        <w:rPr>
          <w:b/>
          <w:bCs/>
          <w:sz w:val="28"/>
          <w:szCs w:val="28"/>
          <w:lang w:eastAsia="en-US"/>
        </w:rPr>
        <w:t>Социальный паспорт школы</w:t>
      </w:r>
    </w:p>
    <w:p w:rsidR="0027017F" w:rsidRPr="00253F1D" w:rsidRDefault="0027017F" w:rsidP="007234C3">
      <w:pPr>
        <w:jc w:val="center"/>
        <w:rPr>
          <w:b/>
          <w:bCs/>
          <w:sz w:val="28"/>
          <w:szCs w:val="28"/>
          <w:lang w:eastAsia="en-US"/>
        </w:rPr>
      </w:pP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1769"/>
        <w:gridCol w:w="1661"/>
        <w:gridCol w:w="1661"/>
      </w:tblGrid>
      <w:tr w:rsidR="0027017F" w:rsidRPr="002053F7">
        <w:trPr>
          <w:trHeight w:val="342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2013-</w:t>
            </w:r>
            <w:r w:rsidRPr="002053F7">
              <w:rPr>
                <w:b/>
                <w:bCs/>
                <w:lang w:eastAsia="en-US"/>
              </w:rPr>
              <w:t>2014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2014</w:t>
            </w:r>
            <w:r>
              <w:rPr>
                <w:b/>
                <w:bCs/>
                <w:lang w:eastAsia="en-US"/>
              </w:rPr>
              <w:t>-</w:t>
            </w:r>
            <w:r w:rsidRPr="002053F7">
              <w:rPr>
                <w:b/>
                <w:bCs/>
                <w:lang w:eastAsia="en-US"/>
              </w:rPr>
              <w:t>2015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 w:rsidRPr="00F66C0E">
              <w:rPr>
                <w:b/>
                <w:bCs/>
                <w:lang w:eastAsia="en-US"/>
              </w:rPr>
              <w:t>2015-2016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Всего учащихся     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531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534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506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ab/>
              <w:t xml:space="preserve">Девочек     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272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273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255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ab/>
              <w:t xml:space="preserve">Мальчиков  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259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261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251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Многодетные семьи 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26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25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27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           Детей из многодетных семей    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lang w:eastAsia="en-US"/>
              </w:rPr>
              <w:t xml:space="preserve">  38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ind w:firstLine="567"/>
              <w:rPr>
                <w:lang w:eastAsia="en-US"/>
              </w:rPr>
            </w:pPr>
            <w:r w:rsidRPr="00F66C0E">
              <w:rPr>
                <w:sz w:val="22"/>
                <w:szCs w:val="22"/>
                <w:lang w:eastAsia="en-US"/>
              </w:rPr>
              <w:t>44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Малообеспеченные семьи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61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54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58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           Детей из малообеспеченных семей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sz w:val="22"/>
                <w:szCs w:val="22"/>
                <w:lang w:eastAsia="en-US"/>
              </w:rPr>
              <w:t xml:space="preserve"> 69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ind w:firstLine="567"/>
              <w:rPr>
                <w:lang w:eastAsia="en-US"/>
              </w:rPr>
            </w:pPr>
            <w:r w:rsidRPr="00F66C0E">
              <w:rPr>
                <w:sz w:val="22"/>
                <w:szCs w:val="22"/>
                <w:lang w:eastAsia="en-US"/>
              </w:rPr>
              <w:t>70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Неблагополучные семьи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21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18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11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left="708"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Детей из неблагополучных семей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sz w:val="22"/>
                <w:szCs w:val="22"/>
                <w:lang w:eastAsia="en-US"/>
              </w:rPr>
              <w:t xml:space="preserve"> 24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ind w:firstLine="567"/>
              <w:rPr>
                <w:lang w:eastAsia="en-US"/>
              </w:rPr>
            </w:pPr>
            <w:r w:rsidRPr="002053F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ind w:firstLine="567"/>
              <w:rPr>
                <w:lang w:eastAsia="en-US"/>
              </w:rPr>
            </w:pPr>
            <w:r w:rsidRPr="00F66C0E">
              <w:rPr>
                <w:sz w:val="22"/>
                <w:szCs w:val="22"/>
                <w:lang w:eastAsia="en-US"/>
              </w:rPr>
              <w:t>11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Дети под опекой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3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3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3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Дети – инвалиды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6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8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4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Родители – инвалиды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5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6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4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Детей из неполных семей, в том числе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147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182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162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left="708"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Родители в разводе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104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127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116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left="708"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Умер один из родителей              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24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28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20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left="708"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Мать-одиночка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18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27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26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Трудные дети из «группы риска»</w:t>
            </w:r>
          </w:p>
        </w:tc>
        <w:tc>
          <w:tcPr>
            <w:tcW w:w="1769" w:type="dxa"/>
            <w:shd w:val="clear" w:color="auto" w:fill="FFFFFF"/>
            <w:vAlign w:val="center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9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4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2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 xml:space="preserve">Состоят на учете в ПДН, КДН 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7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3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7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rPr>
                <w:b/>
                <w:bCs/>
              </w:rPr>
            </w:pPr>
            <w:r w:rsidRPr="002053F7">
              <w:rPr>
                <w:b/>
                <w:bCs/>
              </w:rPr>
              <w:t>Количество детей, проживающих у родственников (без опеки)</w:t>
            </w:r>
          </w:p>
        </w:tc>
        <w:tc>
          <w:tcPr>
            <w:tcW w:w="1769" w:type="dxa"/>
            <w:shd w:val="clear" w:color="auto" w:fill="FFFFFF"/>
            <w:vAlign w:val="center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21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20</w:t>
            </w:r>
          </w:p>
        </w:tc>
        <w:tc>
          <w:tcPr>
            <w:tcW w:w="1661" w:type="dxa"/>
            <w:shd w:val="clear" w:color="auto" w:fill="FFFFFF"/>
            <w:vAlign w:val="center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14</w:t>
            </w:r>
          </w:p>
        </w:tc>
      </w:tr>
      <w:tr w:rsidR="0027017F" w:rsidRPr="002053F7">
        <w:trPr>
          <w:trHeight w:val="284"/>
          <w:jc w:val="center"/>
        </w:trPr>
        <w:tc>
          <w:tcPr>
            <w:tcW w:w="4785" w:type="dxa"/>
            <w:shd w:val="clear" w:color="auto" w:fill="FFFFFF"/>
          </w:tcPr>
          <w:p w:rsidR="0027017F" w:rsidRPr="002053F7" w:rsidRDefault="0027017F" w:rsidP="007234C3">
            <w:pPr>
              <w:ind w:firstLine="41"/>
              <w:rPr>
                <w:b/>
                <w:bCs/>
                <w:lang w:eastAsia="en-US"/>
              </w:rPr>
            </w:pPr>
            <w:r w:rsidRPr="002053F7">
              <w:rPr>
                <w:b/>
                <w:bCs/>
                <w:lang w:eastAsia="en-US"/>
              </w:rPr>
              <w:t>Семьи без оформления гражданства</w:t>
            </w:r>
          </w:p>
        </w:tc>
        <w:tc>
          <w:tcPr>
            <w:tcW w:w="1769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6</w:t>
            </w:r>
          </w:p>
        </w:tc>
        <w:tc>
          <w:tcPr>
            <w:tcW w:w="1661" w:type="dxa"/>
            <w:shd w:val="clear" w:color="auto" w:fill="FFFFFF"/>
          </w:tcPr>
          <w:p w:rsidR="0027017F" w:rsidRPr="002053F7" w:rsidRDefault="0027017F" w:rsidP="007234C3">
            <w:pPr>
              <w:jc w:val="center"/>
            </w:pPr>
            <w:r w:rsidRPr="002053F7">
              <w:rPr>
                <w:sz w:val="22"/>
                <w:szCs w:val="22"/>
              </w:rPr>
              <w:t>7</w:t>
            </w:r>
          </w:p>
        </w:tc>
        <w:tc>
          <w:tcPr>
            <w:tcW w:w="1661" w:type="dxa"/>
            <w:shd w:val="clear" w:color="auto" w:fill="FFFFFF"/>
          </w:tcPr>
          <w:p w:rsidR="0027017F" w:rsidRPr="00F66C0E" w:rsidRDefault="0027017F" w:rsidP="007234C3">
            <w:pPr>
              <w:jc w:val="center"/>
            </w:pPr>
            <w:r w:rsidRPr="00F66C0E">
              <w:rPr>
                <w:sz w:val="22"/>
                <w:szCs w:val="22"/>
              </w:rPr>
              <w:t>8</w:t>
            </w:r>
          </w:p>
        </w:tc>
      </w:tr>
    </w:tbl>
    <w:p w:rsidR="0027017F" w:rsidRDefault="0027017F" w:rsidP="007234C3">
      <w:pPr>
        <w:shd w:val="clear" w:color="auto" w:fill="FFFFFF"/>
        <w:rPr>
          <w:b/>
          <w:bCs/>
          <w:color w:val="0000FF"/>
        </w:rPr>
      </w:pPr>
    </w:p>
    <w:p w:rsidR="0027017F" w:rsidRDefault="0027017F" w:rsidP="007234C3">
      <w:pPr>
        <w:shd w:val="clear" w:color="auto" w:fill="FFFFFF"/>
        <w:rPr>
          <w:b/>
          <w:bCs/>
          <w:color w:val="0000FF"/>
        </w:rPr>
      </w:pPr>
    </w:p>
    <w:p w:rsidR="0027017F" w:rsidRPr="006E38FD" w:rsidRDefault="0027017F" w:rsidP="007234C3">
      <w:pPr>
        <w:shd w:val="clear" w:color="auto" w:fill="FFFFFF"/>
        <w:jc w:val="center"/>
        <w:rPr>
          <w:b/>
          <w:bCs/>
        </w:rPr>
      </w:pPr>
      <w:r w:rsidRPr="006E38FD">
        <w:rPr>
          <w:b/>
          <w:bCs/>
        </w:rPr>
        <w:t>Динамика изменения количества обучающихся, состоящих на внутришкольном учете</w:t>
      </w:r>
    </w:p>
    <w:p w:rsidR="0027017F" w:rsidRDefault="0027017F" w:rsidP="007234C3">
      <w:r>
        <w:rPr>
          <w:noProof/>
        </w:rPr>
        <w:pict>
          <v:shape id="_x0000_s1028" type="#_x0000_t75" style="position:absolute;margin-left:127.65pt;margin-top:8.15pt;width:287.05pt;height:132.5pt;z-index:251652096;visibility:visible;mso-wrap-distance-bottom:.1pt" wrapcoords="169 610 169 20868 21318 20868 21318 610 169 610">
            <v:imagedata r:id="rId8" o:title=""/>
            <w10:wrap type="through"/>
          </v:shape>
          <o:OLEObject Type="Embed" ProgID="Excel.Chart.8" ShapeID="_x0000_s1028" DrawAspect="Content" ObjectID="_1582369462" r:id="rId9"/>
        </w:pict>
      </w:r>
    </w:p>
    <w:p w:rsidR="0027017F" w:rsidRDefault="0027017F" w:rsidP="007234C3"/>
    <w:p w:rsidR="0027017F" w:rsidRDefault="0027017F" w:rsidP="007234C3"/>
    <w:p w:rsidR="0027017F" w:rsidRDefault="0027017F" w:rsidP="007234C3"/>
    <w:p w:rsidR="0027017F" w:rsidRDefault="0027017F" w:rsidP="007234C3"/>
    <w:p w:rsidR="0027017F" w:rsidRDefault="0027017F" w:rsidP="007234C3">
      <w:pPr>
        <w:ind w:firstLine="708"/>
        <w:jc w:val="both"/>
      </w:pPr>
    </w:p>
    <w:p w:rsidR="0027017F" w:rsidRDefault="0027017F" w:rsidP="007234C3">
      <w:pPr>
        <w:ind w:firstLine="708"/>
        <w:jc w:val="both"/>
      </w:pPr>
    </w:p>
    <w:p w:rsidR="0027017F" w:rsidRDefault="0027017F" w:rsidP="007234C3">
      <w:pPr>
        <w:ind w:firstLine="708"/>
        <w:jc w:val="both"/>
      </w:pPr>
    </w:p>
    <w:p w:rsidR="0027017F" w:rsidRDefault="0027017F" w:rsidP="007234C3">
      <w:pPr>
        <w:ind w:firstLine="708"/>
        <w:jc w:val="both"/>
      </w:pPr>
    </w:p>
    <w:p w:rsidR="0027017F" w:rsidRDefault="0027017F" w:rsidP="007234C3">
      <w:pPr>
        <w:ind w:firstLine="708"/>
        <w:jc w:val="both"/>
      </w:pPr>
    </w:p>
    <w:p w:rsidR="0027017F" w:rsidRDefault="0027017F" w:rsidP="007234C3">
      <w:pPr>
        <w:jc w:val="both"/>
      </w:pPr>
    </w:p>
    <w:p w:rsidR="0027017F" w:rsidRDefault="0027017F" w:rsidP="007234C3">
      <w:pPr>
        <w:ind w:firstLine="708"/>
        <w:jc w:val="both"/>
      </w:pPr>
      <w:r>
        <w:t>Количество детей, стоящих на внутришкольном учете, снизилось за три года на 1,0%.</w:t>
      </w:r>
    </w:p>
    <w:p w:rsidR="0027017F" w:rsidRDefault="0027017F" w:rsidP="007234C3">
      <w:pPr>
        <w:shd w:val="clear" w:color="auto" w:fill="FFFFFF"/>
        <w:ind w:firstLine="708"/>
        <w:jc w:val="both"/>
      </w:pPr>
    </w:p>
    <w:p w:rsidR="0027017F" w:rsidRPr="0035300A" w:rsidRDefault="0027017F" w:rsidP="007234C3">
      <w:pPr>
        <w:shd w:val="clear" w:color="auto" w:fill="FFFFFF"/>
        <w:ind w:firstLine="708"/>
        <w:jc w:val="both"/>
      </w:pPr>
      <w:r w:rsidRPr="0035300A">
        <w:t>Школа организует работу с Советом по профилактике безнадзорности, правонарушений. Разработана программа совместных мероприятий по работе с неблагополучными семьями, детьми группы риска.</w:t>
      </w:r>
    </w:p>
    <w:p w:rsidR="0027017F" w:rsidRPr="000338A3" w:rsidRDefault="0027017F" w:rsidP="007234C3">
      <w:pPr>
        <w:shd w:val="clear" w:color="auto" w:fill="FFFFFF"/>
        <w:ind w:firstLine="708"/>
        <w:jc w:val="both"/>
        <w:rPr>
          <w:color w:val="252728"/>
        </w:rPr>
      </w:pPr>
      <w:r w:rsidRPr="0035300A">
        <w:t>Осуществляя нравственное воспитание, школа взаимодействует с</w:t>
      </w:r>
      <w:r>
        <w:t>о</w:t>
      </w:r>
      <w:r w:rsidRPr="0035300A">
        <w:t xml:space="preserve"> священн</w:t>
      </w:r>
      <w:r>
        <w:t>ослужителями храма, п</w:t>
      </w:r>
      <w:r w:rsidRPr="0035300A">
        <w:t>роводятс</w:t>
      </w:r>
      <w:r>
        <w:t>я беседы, родительские лектории,</w:t>
      </w:r>
      <w:r w:rsidRPr="0035300A">
        <w:t xml:space="preserve"> индивидуальная работа с учащимися</w:t>
      </w:r>
      <w:r>
        <w:t>.</w:t>
      </w:r>
    </w:p>
    <w:p w:rsidR="0027017F" w:rsidRPr="0065521B" w:rsidRDefault="0027017F" w:rsidP="007234C3">
      <w:pPr>
        <w:ind w:firstLine="708"/>
        <w:jc w:val="both"/>
      </w:pPr>
      <w:r>
        <w:t xml:space="preserve">Важным фактором профилактики правонарушений  является занятость учащихся в свободное время. Для этого в школе большое внимание уделяется  пропаганде здорового образа жизни, </w:t>
      </w:r>
      <w:r w:rsidRPr="00BC290E">
        <w:t>внедрению правовых знаний об ответственности за правонарушения</w:t>
      </w:r>
      <w:r w:rsidRPr="00690C78">
        <w:t>,</w:t>
      </w:r>
      <w:r>
        <w:t xml:space="preserve"> вовлечению подростков в секции и кружки по интересам, а также привлечение учащихся к организации и проведению классных и школьных мероприятий.</w:t>
      </w:r>
    </w:p>
    <w:p w:rsidR="0027017F" w:rsidRPr="0035300A" w:rsidRDefault="0027017F" w:rsidP="007234C3">
      <w:pPr>
        <w:shd w:val="clear" w:color="auto" w:fill="FFFFFF"/>
        <w:spacing w:line="317" w:lineRule="exact"/>
        <w:ind w:firstLine="413"/>
        <w:jc w:val="both"/>
      </w:pPr>
      <w:r>
        <w:t>.</w:t>
      </w:r>
    </w:p>
    <w:p w:rsidR="0027017F" w:rsidRPr="0035300A" w:rsidRDefault="0027017F" w:rsidP="007234C3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35300A">
        <w:rPr>
          <w:b/>
          <w:bCs/>
          <w:sz w:val="28"/>
          <w:szCs w:val="28"/>
          <w:lang w:eastAsia="en-US"/>
        </w:rPr>
        <w:t xml:space="preserve">Организация образовательного процесса </w:t>
      </w:r>
    </w:p>
    <w:p w:rsidR="0027017F" w:rsidRPr="00EC12F0" w:rsidRDefault="0027017F" w:rsidP="007234C3">
      <w:pPr>
        <w:shd w:val="clear" w:color="auto" w:fill="FFFFFF"/>
        <w:spacing w:before="180" w:after="180"/>
        <w:ind w:firstLine="708"/>
        <w:jc w:val="both"/>
      </w:pPr>
      <w:r w:rsidRPr="00EC12F0">
        <w:t>Главная цель образовательного процесса школы – повышение качества и доступности образования учащихся. В школе он построен на основе дифференциации, способствует максимальному раскрытию способностей учащихся и их профессиональному, жизненному самоопределению. Содержание образования определяет выбор педагогических технологий, подбор форм, приемов и воспитательных средств. Приоритетными в школе считаются технологии, которые обеспечивают личностное развитие ребенка за счет уменьшения доли репродуктивной деятельности в учебном процессе, снижения нагрузки и более эффективного использования учебного времени. Школа успешно решает проблему доступности качественного современного образования за счет высокого профессионализма педагогов, применения современных технологий, в том числе ИКТ, в образовательном процессе, а также за счет того, что учащиеся могут выбирать предметы для изучения на факультативных занятиях, элективных курсах и элективных учебных предметах, практикумах. Все это позволило добиться неплохих результатов в обучении.</w:t>
      </w:r>
    </w:p>
    <w:p w:rsidR="0027017F" w:rsidRPr="00B1542B" w:rsidRDefault="0027017F" w:rsidP="007234C3">
      <w:pPr>
        <w:tabs>
          <w:tab w:val="left" w:pos="240"/>
          <w:tab w:val="left" w:pos="7380"/>
        </w:tabs>
        <w:spacing w:after="120"/>
        <w:jc w:val="center"/>
        <w:rPr>
          <w:b/>
          <w:bCs/>
          <w:lang w:eastAsia="en-US"/>
        </w:rPr>
      </w:pPr>
      <w:r w:rsidRPr="00B1542B">
        <w:rPr>
          <w:b/>
          <w:bCs/>
          <w:lang w:eastAsia="en-US"/>
        </w:rPr>
        <w:t>Численность учащихся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722"/>
        <w:gridCol w:w="3261"/>
      </w:tblGrid>
      <w:tr w:rsidR="0027017F" w:rsidRPr="003767F8">
        <w:trPr>
          <w:trHeight w:val="284"/>
        </w:trPr>
        <w:tc>
          <w:tcPr>
            <w:tcW w:w="3190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spacing w:after="120"/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Учебный год</w:t>
            </w:r>
          </w:p>
        </w:tc>
        <w:tc>
          <w:tcPr>
            <w:tcW w:w="3722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spacing w:after="120"/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Начало года</w:t>
            </w:r>
          </w:p>
        </w:tc>
        <w:tc>
          <w:tcPr>
            <w:tcW w:w="3261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spacing w:after="120"/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Конец года</w:t>
            </w:r>
          </w:p>
        </w:tc>
      </w:tr>
      <w:tr w:rsidR="0027017F" w:rsidRPr="003767F8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2012-2013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535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537</w:t>
            </w:r>
          </w:p>
        </w:tc>
      </w:tr>
      <w:tr w:rsidR="0027017F" w:rsidRPr="003767F8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2013-2014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531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534</w:t>
            </w:r>
          </w:p>
        </w:tc>
      </w:tr>
      <w:tr w:rsidR="0027017F" w:rsidRPr="003767F8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2014-2015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534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531</w:t>
            </w:r>
          </w:p>
        </w:tc>
      </w:tr>
      <w:tr w:rsidR="0027017F" w:rsidRPr="003767F8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2015-2016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506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tabs>
                <w:tab w:val="left" w:pos="240"/>
                <w:tab w:val="left" w:pos="7380"/>
              </w:tabs>
              <w:ind w:firstLine="567"/>
              <w:jc w:val="center"/>
              <w:rPr>
                <w:b/>
                <w:bCs/>
                <w:lang w:eastAsia="en-US"/>
              </w:rPr>
            </w:pPr>
          </w:p>
        </w:tc>
      </w:tr>
    </w:tbl>
    <w:p w:rsidR="0027017F" w:rsidRPr="00B1542B" w:rsidRDefault="0027017F" w:rsidP="007234C3">
      <w:pPr>
        <w:ind w:firstLine="567"/>
        <w:jc w:val="right"/>
        <w:rPr>
          <w:lang w:eastAsia="en-US"/>
        </w:rPr>
      </w:pPr>
    </w:p>
    <w:p w:rsidR="0027017F" w:rsidRPr="00B1542B" w:rsidRDefault="0027017F" w:rsidP="007234C3">
      <w:pPr>
        <w:spacing w:after="120" w:line="276" w:lineRule="auto"/>
        <w:ind w:left="1985" w:firstLine="567"/>
        <w:rPr>
          <w:b/>
          <w:bCs/>
          <w:lang w:eastAsia="en-US"/>
        </w:rPr>
      </w:pPr>
      <w:r w:rsidRPr="00B1542B">
        <w:rPr>
          <w:b/>
          <w:bCs/>
          <w:lang w:eastAsia="en-US"/>
        </w:rPr>
        <w:t>Классы – комплекты в 201</w:t>
      </w:r>
      <w:r>
        <w:rPr>
          <w:b/>
          <w:bCs/>
          <w:lang w:eastAsia="en-US"/>
        </w:rPr>
        <w:t>5</w:t>
      </w:r>
      <w:r w:rsidRPr="00B1542B">
        <w:rPr>
          <w:b/>
          <w:bCs/>
          <w:lang w:eastAsia="en-US"/>
        </w:rPr>
        <w:t xml:space="preserve"> – 201</w:t>
      </w:r>
      <w:r>
        <w:rPr>
          <w:b/>
          <w:bCs/>
          <w:lang w:eastAsia="en-US"/>
        </w:rPr>
        <w:t>6</w:t>
      </w:r>
      <w:r w:rsidRPr="00B1542B">
        <w:rPr>
          <w:b/>
          <w:bCs/>
          <w:lang w:eastAsia="en-US"/>
        </w:rPr>
        <w:t xml:space="preserve"> учебном году</w:t>
      </w:r>
      <w:r w:rsidRPr="00B1542B">
        <w:rPr>
          <w:b/>
          <w:bCs/>
          <w:lang w:eastAsia="en-US"/>
        </w:rPr>
        <w:tab/>
      </w:r>
      <w:r w:rsidRPr="00B1542B">
        <w:rPr>
          <w:b/>
          <w:bCs/>
          <w:lang w:eastAsia="en-US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722"/>
        <w:gridCol w:w="3261"/>
      </w:tblGrid>
      <w:tr w:rsidR="0027017F" w:rsidRPr="004B64CA">
        <w:trPr>
          <w:trHeight w:val="284"/>
        </w:trPr>
        <w:tc>
          <w:tcPr>
            <w:tcW w:w="3190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Начальная школа</w:t>
            </w:r>
          </w:p>
        </w:tc>
        <w:tc>
          <w:tcPr>
            <w:tcW w:w="3722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Основная школа</w:t>
            </w:r>
          </w:p>
        </w:tc>
        <w:tc>
          <w:tcPr>
            <w:tcW w:w="3261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Средняя школа</w:t>
            </w:r>
          </w:p>
        </w:tc>
      </w:tr>
      <w:tr w:rsidR="0027017F" w:rsidRPr="004B64CA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1 класс -2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5 класс -3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10 класс - 1</w:t>
            </w:r>
          </w:p>
        </w:tc>
      </w:tr>
      <w:tr w:rsidR="0027017F" w:rsidRPr="004B64CA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 класс -2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6 класс -3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11 класс - 1</w:t>
            </w:r>
          </w:p>
        </w:tc>
      </w:tr>
      <w:tr w:rsidR="0027017F" w:rsidRPr="004B64CA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3 класс -2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7 класс -3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</w:p>
        </w:tc>
      </w:tr>
      <w:tr w:rsidR="0027017F" w:rsidRPr="004B64CA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4 класс -2</w:t>
            </w:r>
          </w:p>
        </w:tc>
        <w:tc>
          <w:tcPr>
            <w:tcW w:w="3722" w:type="dxa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8 класс -2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</w:p>
        </w:tc>
      </w:tr>
      <w:tr w:rsidR="0027017F" w:rsidRPr="004B64CA">
        <w:trPr>
          <w:trHeight w:val="284"/>
        </w:trPr>
        <w:tc>
          <w:tcPr>
            <w:tcW w:w="3190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</w:p>
        </w:tc>
        <w:tc>
          <w:tcPr>
            <w:tcW w:w="3722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9 класс -3</w:t>
            </w:r>
          </w:p>
        </w:tc>
        <w:tc>
          <w:tcPr>
            <w:tcW w:w="3261" w:type="dxa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</w:p>
        </w:tc>
      </w:tr>
    </w:tbl>
    <w:p w:rsidR="0027017F" w:rsidRPr="00B1542B" w:rsidRDefault="0027017F" w:rsidP="007234C3">
      <w:pPr>
        <w:shd w:val="clear" w:color="auto" w:fill="FFFFFF"/>
        <w:spacing w:after="120"/>
        <w:jc w:val="center"/>
        <w:rPr>
          <w:b/>
          <w:bCs/>
          <w:color w:val="000000"/>
          <w:spacing w:val="-8"/>
          <w:lang w:eastAsia="en-US"/>
        </w:rPr>
      </w:pPr>
      <w:r w:rsidRPr="00B1542B">
        <w:rPr>
          <w:b/>
          <w:bCs/>
          <w:color w:val="000000"/>
          <w:spacing w:val="-8"/>
          <w:lang w:eastAsia="en-US"/>
        </w:rPr>
        <w:t>Наполняемость классов по уровням обучения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268"/>
        <w:gridCol w:w="1843"/>
        <w:gridCol w:w="1417"/>
        <w:gridCol w:w="1702"/>
      </w:tblGrid>
      <w:tr w:rsidR="0027017F" w:rsidRPr="004B64CA">
        <w:trPr>
          <w:trHeight w:val="284"/>
        </w:trPr>
        <w:tc>
          <w:tcPr>
            <w:tcW w:w="2943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Наименование</w:t>
            </w:r>
          </w:p>
        </w:tc>
        <w:tc>
          <w:tcPr>
            <w:tcW w:w="2268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val="en-US" w:eastAsia="en-US"/>
              </w:rPr>
              <w:t>I</w:t>
            </w:r>
            <w:r w:rsidRPr="0033725B">
              <w:rPr>
                <w:b/>
                <w:bCs/>
                <w:lang w:eastAsia="en-US"/>
              </w:rPr>
              <w:t xml:space="preserve"> уровень</w:t>
            </w:r>
          </w:p>
        </w:tc>
        <w:tc>
          <w:tcPr>
            <w:tcW w:w="1843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val="en-US" w:eastAsia="en-US"/>
              </w:rPr>
              <w:t>II</w:t>
            </w:r>
            <w:r w:rsidRPr="0033725B">
              <w:rPr>
                <w:b/>
                <w:bCs/>
                <w:lang w:eastAsia="en-US"/>
              </w:rPr>
              <w:t xml:space="preserve"> уровень</w:t>
            </w:r>
          </w:p>
        </w:tc>
        <w:tc>
          <w:tcPr>
            <w:tcW w:w="1417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val="en-US" w:eastAsia="en-US"/>
              </w:rPr>
              <w:t>III</w:t>
            </w:r>
            <w:r w:rsidRPr="0033725B">
              <w:rPr>
                <w:b/>
                <w:bCs/>
                <w:lang w:eastAsia="en-US"/>
              </w:rPr>
              <w:t xml:space="preserve"> уровень</w:t>
            </w:r>
          </w:p>
        </w:tc>
        <w:tc>
          <w:tcPr>
            <w:tcW w:w="1702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Всего по ОУ</w:t>
            </w:r>
          </w:p>
        </w:tc>
      </w:tr>
      <w:tr w:rsidR="0027017F" w:rsidRPr="004B64CA">
        <w:trPr>
          <w:trHeight w:val="284"/>
        </w:trPr>
        <w:tc>
          <w:tcPr>
            <w:tcW w:w="2943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Кол-во общеобразовательных классов / средняя наполняемость классов</w:t>
            </w:r>
          </w:p>
        </w:tc>
        <w:tc>
          <w:tcPr>
            <w:tcW w:w="2268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8/25,4</w:t>
            </w:r>
          </w:p>
        </w:tc>
        <w:tc>
          <w:tcPr>
            <w:tcW w:w="1843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13/20,1</w:t>
            </w:r>
          </w:p>
        </w:tc>
        <w:tc>
          <w:tcPr>
            <w:tcW w:w="1417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lang w:eastAsia="en-US"/>
              </w:rPr>
            </w:pPr>
            <w:r w:rsidRPr="0033725B">
              <w:rPr>
                <w:lang w:eastAsia="en-US"/>
              </w:rPr>
              <w:t>2/21</w:t>
            </w:r>
          </w:p>
        </w:tc>
        <w:tc>
          <w:tcPr>
            <w:tcW w:w="1702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23/22</w:t>
            </w:r>
          </w:p>
        </w:tc>
      </w:tr>
      <w:tr w:rsidR="0027017F" w:rsidRPr="004B64CA">
        <w:trPr>
          <w:trHeight w:val="284"/>
        </w:trPr>
        <w:tc>
          <w:tcPr>
            <w:tcW w:w="2943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Кол-во классов с профильным обучением / средняя наполняемость классов</w:t>
            </w:r>
          </w:p>
        </w:tc>
        <w:tc>
          <w:tcPr>
            <w:tcW w:w="2268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 xml:space="preserve">        -</w:t>
            </w:r>
          </w:p>
        </w:tc>
        <w:tc>
          <w:tcPr>
            <w:tcW w:w="1843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 xml:space="preserve">   -</w:t>
            </w:r>
          </w:p>
        </w:tc>
        <w:tc>
          <w:tcPr>
            <w:tcW w:w="1417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2/21</w:t>
            </w:r>
          </w:p>
        </w:tc>
        <w:tc>
          <w:tcPr>
            <w:tcW w:w="1702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2/21</w:t>
            </w:r>
          </w:p>
        </w:tc>
      </w:tr>
    </w:tbl>
    <w:p w:rsidR="0027017F" w:rsidRPr="00B1542B" w:rsidRDefault="0027017F" w:rsidP="007234C3">
      <w:pPr>
        <w:jc w:val="both"/>
        <w:rPr>
          <w:lang w:eastAsia="en-US"/>
        </w:rPr>
      </w:pPr>
      <w:r w:rsidRPr="00B1542B">
        <w:rPr>
          <w:b/>
          <w:bCs/>
          <w:lang w:eastAsia="en-US"/>
        </w:rPr>
        <w:t>Средняя  наполняемость классов</w:t>
      </w:r>
      <w:r w:rsidRPr="00B1542B">
        <w:rPr>
          <w:lang w:eastAsia="en-US"/>
        </w:rPr>
        <w:t xml:space="preserve">: </w:t>
      </w:r>
      <w:r w:rsidRPr="00597784">
        <w:rPr>
          <w:lang w:eastAsia="en-US"/>
        </w:rPr>
        <w:t xml:space="preserve">22 </w:t>
      </w:r>
      <w:r>
        <w:rPr>
          <w:lang w:eastAsia="en-US"/>
        </w:rPr>
        <w:t>об</w:t>
      </w:r>
      <w:r w:rsidRPr="00B1542B">
        <w:rPr>
          <w:lang w:eastAsia="en-US"/>
        </w:rPr>
        <w:t>уча</w:t>
      </w:r>
      <w:r>
        <w:rPr>
          <w:lang w:eastAsia="en-US"/>
        </w:rPr>
        <w:t>ю</w:t>
      </w:r>
      <w:r w:rsidRPr="00B1542B">
        <w:rPr>
          <w:lang w:eastAsia="en-US"/>
        </w:rPr>
        <w:t>щихся.</w:t>
      </w:r>
    </w:p>
    <w:p w:rsidR="0027017F" w:rsidRPr="00B1542B" w:rsidRDefault="0027017F" w:rsidP="007234C3">
      <w:pPr>
        <w:jc w:val="both"/>
        <w:rPr>
          <w:lang w:eastAsia="en-US"/>
        </w:rPr>
      </w:pPr>
    </w:p>
    <w:p w:rsidR="0027017F" w:rsidRPr="00EC33BF" w:rsidRDefault="0027017F" w:rsidP="007234C3">
      <w:pPr>
        <w:tabs>
          <w:tab w:val="left" w:pos="-142"/>
          <w:tab w:val="left" w:pos="7380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Профили обучения</w:t>
      </w:r>
    </w:p>
    <w:p w:rsidR="0027017F" w:rsidRPr="00B1542B" w:rsidRDefault="0027017F" w:rsidP="007234C3">
      <w:pPr>
        <w:ind w:firstLine="567"/>
        <w:jc w:val="both"/>
        <w:rPr>
          <w:color w:val="000000"/>
          <w:lang w:eastAsia="en-US"/>
        </w:rPr>
      </w:pPr>
      <w:r>
        <w:rPr>
          <w:lang w:eastAsia="en-US"/>
        </w:rPr>
        <w:t>Содержание профильного обучения на основании концепции</w:t>
      </w:r>
      <w:r w:rsidRPr="00B1542B">
        <w:rPr>
          <w:lang w:eastAsia="en-US"/>
        </w:rPr>
        <w:t xml:space="preserve"> включает в себя три составляющие: </w:t>
      </w:r>
    </w:p>
    <w:p w:rsidR="0027017F" w:rsidRPr="00B1542B" w:rsidRDefault="0027017F" w:rsidP="007234C3">
      <w:pPr>
        <w:numPr>
          <w:ilvl w:val="0"/>
          <w:numId w:val="9"/>
        </w:numPr>
        <w:jc w:val="both"/>
        <w:rPr>
          <w:lang w:eastAsia="en-US"/>
        </w:rPr>
      </w:pPr>
      <w:r w:rsidRPr="00B1542B">
        <w:rPr>
          <w:lang w:eastAsia="en-US"/>
        </w:rPr>
        <w:t xml:space="preserve">основной или базовый курс предметов, </w:t>
      </w:r>
    </w:p>
    <w:p w:rsidR="0027017F" w:rsidRPr="00B1542B" w:rsidRDefault="0027017F" w:rsidP="007234C3">
      <w:pPr>
        <w:numPr>
          <w:ilvl w:val="0"/>
          <w:numId w:val="9"/>
        </w:numPr>
        <w:jc w:val="both"/>
        <w:rPr>
          <w:lang w:eastAsia="en-US"/>
        </w:rPr>
      </w:pPr>
      <w:r>
        <w:rPr>
          <w:lang w:eastAsia="en-US"/>
        </w:rPr>
        <w:t>профильные предметы</w:t>
      </w:r>
      <w:r w:rsidRPr="00B1542B">
        <w:rPr>
          <w:lang w:eastAsia="en-US"/>
        </w:rPr>
        <w:t xml:space="preserve">, </w:t>
      </w:r>
    </w:p>
    <w:p w:rsidR="0027017F" w:rsidRPr="001332CF" w:rsidRDefault="0027017F" w:rsidP="007234C3">
      <w:pPr>
        <w:numPr>
          <w:ilvl w:val="0"/>
          <w:numId w:val="9"/>
        </w:numPr>
        <w:jc w:val="both"/>
        <w:rPr>
          <w:lang w:eastAsia="en-US"/>
        </w:rPr>
      </w:pPr>
      <w:r w:rsidRPr="00B1542B">
        <w:rPr>
          <w:lang w:eastAsia="en-US"/>
        </w:rPr>
        <w:t xml:space="preserve">элективные </w:t>
      </w:r>
      <w:r>
        <w:rPr>
          <w:lang w:eastAsia="en-US"/>
        </w:rPr>
        <w:t>предметы</w:t>
      </w:r>
      <w:r w:rsidRPr="00B1542B">
        <w:rPr>
          <w:lang w:eastAsia="en-US"/>
        </w:rPr>
        <w:t>.</w:t>
      </w:r>
    </w:p>
    <w:p w:rsidR="0027017F" w:rsidRDefault="0027017F" w:rsidP="007234C3">
      <w:pPr>
        <w:spacing w:line="276" w:lineRule="auto"/>
        <w:ind w:firstLine="709"/>
        <w:jc w:val="both"/>
        <w:rPr>
          <w:lang w:eastAsia="en-US"/>
        </w:rPr>
      </w:pPr>
      <w:r w:rsidRPr="00B1542B">
        <w:rPr>
          <w:b/>
          <w:bCs/>
          <w:lang w:eastAsia="en-US"/>
        </w:rPr>
        <w:t>Профильные предметы</w:t>
      </w:r>
      <w:r w:rsidRPr="00B1542B">
        <w:rPr>
          <w:lang w:eastAsia="en-US"/>
        </w:rPr>
        <w:t xml:space="preserve"> (математика, </w:t>
      </w:r>
      <w:r>
        <w:rPr>
          <w:lang w:eastAsia="en-US"/>
        </w:rPr>
        <w:t>химия</w:t>
      </w:r>
      <w:r w:rsidRPr="00B1542B">
        <w:rPr>
          <w:lang w:eastAsia="en-US"/>
        </w:rPr>
        <w:t xml:space="preserve">) обеспечивают </w:t>
      </w:r>
      <w:r>
        <w:rPr>
          <w:lang w:eastAsia="en-US"/>
        </w:rPr>
        <w:t>расширенное</w:t>
      </w:r>
      <w:r w:rsidRPr="00B1542B">
        <w:rPr>
          <w:lang w:eastAsia="en-US"/>
        </w:rPr>
        <w:t xml:space="preserve"> изучение предметов определенного профиля и ориентированы, в первую очередь, на подготовку выпускников школы к последующему образованию.</w:t>
      </w:r>
    </w:p>
    <w:p w:rsidR="0027017F" w:rsidRPr="00C66306" w:rsidRDefault="0027017F" w:rsidP="007234C3">
      <w:pPr>
        <w:spacing w:line="276" w:lineRule="auto"/>
        <w:ind w:firstLine="708"/>
        <w:jc w:val="both"/>
      </w:pPr>
      <w:r w:rsidRPr="000B4894">
        <w:t>Элективные предметы расширяют знания по изучаемым предметам, обеспечивают  более высокий уровень знаний, умений и навыков,  способствуют активному самоопределению, в том числе и профессиональному,  формируют и развивают познавательный интерес к предметам.</w:t>
      </w:r>
    </w:p>
    <w:p w:rsidR="0027017F" w:rsidRPr="00EC33BF" w:rsidRDefault="0027017F" w:rsidP="007234C3">
      <w:pPr>
        <w:spacing w:after="200" w:line="276" w:lineRule="auto"/>
        <w:jc w:val="center"/>
        <w:rPr>
          <w:b/>
          <w:bCs/>
          <w:lang w:eastAsia="en-US"/>
        </w:rPr>
      </w:pPr>
      <w:r w:rsidRPr="00EC33BF">
        <w:rPr>
          <w:b/>
          <w:bCs/>
          <w:lang w:eastAsia="en-US"/>
        </w:rPr>
        <w:t>Иные формы освоения образовательных программ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1"/>
        <w:gridCol w:w="1588"/>
        <w:gridCol w:w="1492"/>
        <w:gridCol w:w="1491"/>
      </w:tblGrid>
      <w:tr w:rsidR="0027017F" w:rsidRPr="00EE2378">
        <w:trPr>
          <w:trHeight w:val="292"/>
          <w:jc w:val="center"/>
        </w:trPr>
        <w:tc>
          <w:tcPr>
            <w:tcW w:w="4391" w:type="dxa"/>
            <w:vMerge w:val="restart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Форма освоения образовательной программы</w:t>
            </w:r>
          </w:p>
        </w:tc>
        <w:tc>
          <w:tcPr>
            <w:tcW w:w="4571" w:type="dxa"/>
            <w:gridSpan w:val="3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color w:val="FFFFFF"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Доля обучающихся</w:t>
            </w:r>
          </w:p>
        </w:tc>
      </w:tr>
      <w:tr w:rsidR="0027017F" w:rsidRPr="00EE2378">
        <w:trPr>
          <w:trHeight w:val="216"/>
          <w:jc w:val="center"/>
        </w:trPr>
        <w:tc>
          <w:tcPr>
            <w:tcW w:w="4391" w:type="dxa"/>
            <w:vMerge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2013-2014</w:t>
            </w:r>
          </w:p>
        </w:tc>
        <w:tc>
          <w:tcPr>
            <w:tcW w:w="1492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2014-2015</w:t>
            </w:r>
          </w:p>
        </w:tc>
        <w:tc>
          <w:tcPr>
            <w:tcW w:w="1491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2015-2016</w:t>
            </w:r>
          </w:p>
        </w:tc>
      </w:tr>
      <w:tr w:rsidR="0027017F" w:rsidRPr="00EE2378">
        <w:trPr>
          <w:trHeight w:val="348"/>
          <w:jc w:val="center"/>
        </w:trPr>
        <w:tc>
          <w:tcPr>
            <w:tcW w:w="4391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Индивидуальное обучение на дому</w:t>
            </w:r>
          </w:p>
        </w:tc>
        <w:tc>
          <w:tcPr>
            <w:tcW w:w="1588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3,2%</w:t>
            </w:r>
          </w:p>
        </w:tc>
        <w:tc>
          <w:tcPr>
            <w:tcW w:w="1492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1,2%</w:t>
            </w:r>
          </w:p>
        </w:tc>
        <w:tc>
          <w:tcPr>
            <w:tcW w:w="1491" w:type="dxa"/>
            <w:shd w:val="clear" w:color="auto" w:fill="FFFFFF"/>
          </w:tcPr>
          <w:p w:rsidR="0027017F" w:rsidRPr="0033725B" w:rsidRDefault="0027017F" w:rsidP="0033725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8,7%</w:t>
            </w:r>
          </w:p>
        </w:tc>
      </w:tr>
    </w:tbl>
    <w:p w:rsidR="0027017F" w:rsidRPr="00EC33BF" w:rsidRDefault="0027017F" w:rsidP="007234C3">
      <w:pPr>
        <w:shd w:val="clear" w:color="auto" w:fill="FFFFFF"/>
        <w:spacing w:after="120"/>
        <w:jc w:val="center"/>
        <w:rPr>
          <w:b/>
          <w:bCs/>
          <w:spacing w:val="-8"/>
          <w:lang w:eastAsia="en-US"/>
        </w:rPr>
      </w:pPr>
      <w:r w:rsidRPr="00EC33BF">
        <w:rPr>
          <w:b/>
          <w:bCs/>
          <w:spacing w:val="-8"/>
          <w:lang w:eastAsia="en-US"/>
        </w:rPr>
        <w:t>Временные характери</w:t>
      </w:r>
      <w:r>
        <w:rPr>
          <w:b/>
          <w:bCs/>
          <w:spacing w:val="-8"/>
          <w:lang w:eastAsia="en-US"/>
        </w:rPr>
        <w:t>стики образовательного процесса</w:t>
      </w:r>
    </w:p>
    <w:tbl>
      <w:tblPr>
        <w:tblW w:w="103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1960"/>
        <w:gridCol w:w="2120"/>
        <w:gridCol w:w="2274"/>
      </w:tblGrid>
      <w:tr w:rsidR="0027017F" w:rsidRPr="00EE2378">
        <w:trPr>
          <w:trHeight w:val="363"/>
        </w:trPr>
        <w:tc>
          <w:tcPr>
            <w:tcW w:w="3960" w:type="dxa"/>
            <w:shd w:val="clear" w:color="auto" w:fill="FFFFFF"/>
          </w:tcPr>
          <w:p w:rsidR="0027017F" w:rsidRPr="0033725B" w:rsidRDefault="0027017F" w:rsidP="0033725B">
            <w:pPr>
              <w:ind w:firstLine="567"/>
              <w:rPr>
                <w:b/>
                <w:bCs/>
                <w:lang w:eastAsia="en-US"/>
              </w:rPr>
            </w:pPr>
          </w:p>
        </w:tc>
        <w:tc>
          <w:tcPr>
            <w:tcW w:w="1960" w:type="dxa"/>
            <w:shd w:val="clear" w:color="auto" w:fill="FFFFFF"/>
          </w:tcPr>
          <w:p w:rsidR="0027017F" w:rsidRPr="0033725B" w:rsidRDefault="0027017F" w:rsidP="0033725B">
            <w:pPr>
              <w:ind w:firstLine="9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1 уровень</w:t>
            </w:r>
          </w:p>
        </w:tc>
        <w:tc>
          <w:tcPr>
            <w:tcW w:w="2120" w:type="dxa"/>
            <w:shd w:val="clear" w:color="auto" w:fill="FFFFFF"/>
          </w:tcPr>
          <w:p w:rsidR="0027017F" w:rsidRPr="0033725B" w:rsidRDefault="0027017F" w:rsidP="0033725B">
            <w:pPr>
              <w:ind w:firstLine="9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 уровень</w:t>
            </w:r>
          </w:p>
        </w:tc>
        <w:tc>
          <w:tcPr>
            <w:tcW w:w="2274" w:type="dxa"/>
            <w:shd w:val="clear" w:color="auto" w:fill="FFFFFF"/>
          </w:tcPr>
          <w:p w:rsidR="0027017F" w:rsidRPr="0033725B" w:rsidRDefault="0027017F" w:rsidP="0033725B">
            <w:pPr>
              <w:ind w:firstLine="9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3 уровень</w:t>
            </w:r>
          </w:p>
        </w:tc>
      </w:tr>
      <w:tr w:rsidR="0027017F" w:rsidRPr="00EE2378">
        <w:tc>
          <w:tcPr>
            <w:tcW w:w="3960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Продолжительность учебной недели</w:t>
            </w:r>
          </w:p>
        </w:tc>
        <w:tc>
          <w:tcPr>
            <w:tcW w:w="1960" w:type="dxa"/>
            <w:shd w:val="clear" w:color="auto" w:fill="FFFFFF"/>
          </w:tcPr>
          <w:p w:rsidR="0027017F" w:rsidRPr="0033725B" w:rsidRDefault="0027017F" w:rsidP="007234C3">
            <w:pPr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1-4 кл.- 5 дней</w:t>
            </w:r>
          </w:p>
          <w:p w:rsidR="0027017F" w:rsidRPr="0033725B" w:rsidRDefault="0027017F" w:rsidP="0033725B">
            <w:pPr>
              <w:ind w:firstLine="567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120" w:type="dxa"/>
            <w:shd w:val="clear" w:color="auto" w:fill="FFFFFF"/>
          </w:tcPr>
          <w:p w:rsidR="0027017F" w:rsidRPr="0033725B" w:rsidRDefault="0027017F" w:rsidP="007234C3">
            <w:pPr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 xml:space="preserve">5-7 кл.- 5 дней </w:t>
            </w:r>
          </w:p>
          <w:p w:rsidR="0027017F" w:rsidRPr="0033725B" w:rsidRDefault="0027017F" w:rsidP="007234C3">
            <w:pPr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8- 9 кл. – 6 дней</w:t>
            </w:r>
          </w:p>
          <w:p w:rsidR="0027017F" w:rsidRPr="0033725B" w:rsidRDefault="0027017F" w:rsidP="007234C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74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11 кл. – 6 дней</w:t>
            </w:r>
          </w:p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10 кл. – 6 дней</w:t>
            </w:r>
          </w:p>
        </w:tc>
      </w:tr>
      <w:tr w:rsidR="0027017F" w:rsidRPr="00EE2378">
        <w:tc>
          <w:tcPr>
            <w:tcW w:w="3960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 xml:space="preserve">Продолжительность уроков </w:t>
            </w:r>
          </w:p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(в минутах)</w:t>
            </w:r>
          </w:p>
        </w:tc>
        <w:tc>
          <w:tcPr>
            <w:tcW w:w="196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45</w:t>
            </w:r>
          </w:p>
        </w:tc>
        <w:tc>
          <w:tcPr>
            <w:tcW w:w="212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45</w:t>
            </w:r>
          </w:p>
        </w:tc>
        <w:tc>
          <w:tcPr>
            <w:tcW w:w="227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45</w:t>
            </w:r>
          </w:p>
        </w:tc>
      </w:tr>
      <w:tr w:rsidR="0027017F" w:rsidRPr="00EE2378">
        <w:tc>
          <w:tcPr>
            <w:tcW w:w="3960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 xml:space="preserve">Минимальный перерыв между уроками (в минутах) </w:t>
            </w:r>
          </w:p>
        </w:tc>
        <w:tc>
          <w:tcPr>
            <w:tcW w:w="196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10</w:t>
            </w:r>
          </w:p>
        </w:tc>
        <w:tc>
          <w:tcPr>
            <w:tcW w:w="212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lang w:eastAsia="en-US"/>
              </w:rPr>
            </w:pPr>
            <w:r w:rsidRPr="0033725B">
              <w:rPr>
                <w:lang w:eastAsia="en-US"/>
              </w:rPr>
              <w:t>10</w:t>
            </w:r>
          </w:p>
        </w:tc>
        <w:tc>
          <w:tcPr>
            <w:tcW w:w="227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10</w:t>
            </w:r>
          </w:p>
        </w:tc>
      </w:tr>
      <w:tr w:rsidR="0027017F" w:rsidRPr="00EE2378">
        <w:tc>
          <w:tcPr>
            <w:tcW w:w="3960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Максимальный  перерыв между уроками (в минутах)</w:t>
            </w:r>
          </w:p>
        </w:tc>
        <w:tc>
          <w:tcPr>
            <w:tcW w:w="196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</w:t>
            </w:r>
          </w:p>
        </w:tc>
        <w:tc>
          <w:tcPr>
            <w:tcW w:w="2120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</w:t>
            </w:r>
          </w:p>
        </w:tc>
        <w:tc>
          <w:tcPr>
            <w:tcW w:w="2274" w:type="dxa"/>
            <w:shd w:val="clear" w:color="auto" w:fill="FFFFFF"/>
          </w:tcPr>
          <w:p w:rsidR="0027017F" w:rsidRPr="0033725B" w:rsidRDefault="0027017F" w:rsidP="0033725B">
            <w:pPr>
              <w:jc w:val="center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20</w:t>
            </w:r>
          </w:p>
        </w:tc>
      </w:tr>
    </w:tbl>
    <w:p w:rsidR="0027017F" w:rsidRDefault="0027017F" w:rsidP="007234C3">
      <w:pPr>
        <w:ind w:firstLine="567"/>
        <w:jc w:val="both"/>
        <w:rPr>
          <w:b/>
          <w:bCs/>
          <w:lang w:eastAsia="en-US"/>
        </w:rPr>
      </w:pPr>
    </w:p>
    <w:p w:rsidR="0027017F" w:rsidRPr="00B1542B" w:rsidRDefault="0027017F" w:rsidP="007234C3">
      <w:pPr>
        <w:ind w:firstLine="567"/>
        <w:jc w:val="both"/>
        <w:rPr>
          <w:b/>
          <w:bCs/>
          <w:lang w:eastAsia="en-US"/>
        </w:rPr>
      </w:pPr>
      <w:r w:rsidRPr="00B1542B">
        <w:rPr>
          <w:b/>
          <w:bCs/>
          <w:lang w:eastAsia="en-US"/>
        </w:rPr>
        <w:t>Вторая половина дня: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</w:pPr>
      <w:r>
        <w:sym w:font="Wingdings 2" w:char="F096"/>
      </w:r>
      <w:r>
        <w:t xml:space="preserve"> </w:t>
      </w:r>
      <w:r w:rsidRPr="00B1542B">
        <w:t>Индивидуальные консультации с одаренными обучающимися.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</w:pPr>
      <w:r>
        <w:sym w:font="Wingdings 2" w:char="F096"/>
      </w:r>
      <w:r>
        <w:t xml:space="preserve"> </w:t>
      </w:r>
      <w:r w:rsidRPr="00B1542B">
        <w:t>Индивидуальные консультации для обучающихся, имеющих проблемы в учебе.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</w:pPr>
      <w:r>
        <w:sym w:font="Wingdings 2" w:char="F096"/>
      </w:r>
      <w:r>
        <w:t xml:space="preserve"> </w:t>
      </w:r>
      <w:r w:rsidRPr="00B1542B">
        <w:t>Внеурочная деятельность.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</w:pPr>
      <w:r>
        <w:sym w:font="Wingdings 2" w:char="F096"/>
      </w:r>
      <w:r>
        <w:t xml:space="preserve"> </w:t>
      </w:r>
      <w:r w:rsidRPr="00B1542B">
        <w:t>Работа кружков, секций, факультативов.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</w:pPr>
      <w:r>
        <w:sym w:font="Wingdings 2" w:char="F096"/>
      </w:r>
      <w:r>
        <w:t xml:space="preserve"> </w:t>
      </w:r>
      <w:r w:rsidRPr="00B1542B">
        <w:t>Общественные творческие дела и дела классных коллективов.</w:t>
      </w:r>
    </w:p>
    <w:p w:rsidR="0027017F" w:rsidRPr="00B1542B" w:rsidRDefault="0027017F" w:rsidP="007234C3">
      <w:pPr>
        <w:tabs>
          <w:tab w:val="left" w:pos="900"/>
        </w:tabs>
        <w:suppressAutoHyphens/>
        <w:spacing w:after="200"/>
        <w:jc w:val="both"/>
        <w:rPr>
          <w:b/>
          <w:bCs/>
        </w:rPr>
      </w:pPr>
      <w:r>
        <w:sym w:font="Wingdings 2" w:char="F096"/>
      </w:r>
      <w:r>
        <w:t xml:space="preserve"> </w:t>
      </w:r>
      <w:r w:rsidRPr="00B1542B">
        <w:t>Работа с родителями, общественными организациями, другими  образовательными учреждениями.</w:t>
      </w:r>
    </w:p>
    <w:p w:rsidR="0027017F" w:rsidRDefault="0027017F" w:rsidP="007234C3">
      <w:pPr>
        <w:spacing w:line="276" w:lineRule="auto"/>
        <w:ind w:firstLine="567"/>
        <w:jc w:val="both"/>
        <w:rPr>
          <w:lang w:eastAsia="en-US"/>
        </w:rPr>
      </w:pPr>
      <w:r w:rsidRPr="00B1542B">
        <w:rPr>
          <w:lang w:eastAsia="en-US"/>
        </w:rPr>
        <w:t>Для 1-4 классов в рамках реализации  ФГОС НОО,  в учебном плане предусмотрены по 10 часов внеурочных занятий, которые охватывают следующие  направления: спортивно-оздоровительное, гражданско-патриотическое, духовно-нравственное, художественно-эстетическое, интеллектуальное, проектная деятельность, общекультурное, социальное</w:t>
      </w:r>
      <w:r>
        <w:rPr>
          <w:lang w:eastAsia="en-US"/>
        </w:rPr>
        <w:t>.</w:t>
      </w:r>
    </w:p>
    <w:p w:rsidR="0027017F" w:rsidRPr="0035300A" w:rsidRDefault="0027017F" w:rsidP="007234C3">
      <w:pPr>
        <w:spacing w:line="276" w:lineRule="auto"/>
        <w:ind w:firstLine="567"/>
        <w:jc w:val="both"/>
        <w:rPr>
          <w:lang w:eastAsia="en-US"/>
        </w:rPr>
      </w:pPr>
    </w:p>
    <w:p w:rsidR="0027017F" w:rsidRPr="00E33E30" w:rsidRDefault="0027017F" w:rsidP="007234C3">
      <w:pPr>
        <w:keepNext/>
        <w:keepLines/>
        <w:jc w:val="center"/>
        <w:outlineLvl w:val="2"/>
        <w:rPr>
          <w:b/>
          <w:bCs/>
          <w:lang w:eastAsia="en-US"/>
        </w:rPr>
      </w:pPr>
      <w:r w:rsidRPr="00E33E30">
        <w:rPr>
          <w:b/>
          <w:bCs/>
          <w:lang w:eastAsia="en-US"/>
        </w:rPr>
        <w:t>Результаты педаг</w:t>
      </w:r>
      <w:r>
        <w:rPr>
          <w:b/>
          <w:bCs/>
          <w:lang w:eastAsia="en-US"/>
        </w:rPr>
        <w:t>огической деятельности</w:t>
      </w:r>
    </w:p>
    <w:p w:rsidR="0027017F" w:rsidRDefault="0027017F" w:rsidP="007234C3">
      <w:pPr>
        <w:jc w:val="center"/>
        <w:rPr>
          <w:b/>
          <w:bCs/>
        </w:rPr>
      </w:pPr>
    </w:p>
    <w:p w:rsidR="0027017F" w:rsidRPr="00234C80" w:rsidRDefault="0027017F" w:rsidP="007234C3">
      <w:pPr>
        <w:jc w:val="center"/>
        <w:rPr>
          <w:b/>
          <w:bCs/>
        </w:rPr>
      </w:pPr>
      <w:r w:rsidRPr="00E33E30">
        <w:rPr>
          <w:b/>
          <w:bCs/>
        </w:rPr>
        <w:t>На</w:t>
      </w:r>
      <w:r>
        <w:rPr>
          <w:b/>
          <w:bCs/>
        </w:rPr>
        <w:t xml:space="preserve">чальная школа </w:t>
      </w: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  <w:r>
        <w:rPr>
          <w:noProof/>
        </w:rPr>
        <w:pict>
          <v:shape id="_x0000_s1029" type="#_x0000_t75" style="position:absolute;left:0;text-align:left;margin-left:78.65pt;margin-top:9.45pt;width:369.1pt;height:121.9pt;z-index:251653120;visibility:visible" wrapcoords="132 663 132 20805 21380 20805 21380 663 132 663">
            <v:imagedata r:id="rId10" o:title=""/>
            <w10:wrap type="through"/>
          </v:shape>
          <o:OLEObject Type="Embed" ProgID="Excel.Chart.8" ShapeID="_x0000_s1029" DrawAspect="Content" ObjectID="_1582369463" r:id="rId11"/>
        </w:pict>
      </w: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Default="0027017F" w:rsidP="007234C3">
      <w:pPr>
        <w:spacing w:line="288" w:lineRule="auto"/>
        <w:jc w:val="both"/>
        <w:rPr>
          <w:b/>
          <w:bCs/>
          <w:lang w:eastAsia="en-US"/>
        </w:rPr>
      </w:pPr>
    </w:p>
    <w:p w:rsidR="0027017F" w:rsidRPr="00D064E6" w:rsidRDefault="0027017F" w:rsidP="007234C3">
      <w:pPr>
        <w:ind w:firstLine="708"/>
        <w:jc w:val="both"/>
        <w:rPr>
          <w:b/>
          <w:bCs/>
          <w:lang w:eastAsia="en-US"/>
        </w:rPr>
      </w:pPr>
      <w:r w:rsidRPr="00E33E30">
        <w:rPr>
          <w:b/>
          <w:bCs/>
          <w:lang w:eastAsia="en-US"/>
        </w:rPr>
        <w:t xml:space="preserve">Вывод: </w:t>
      </w:r>
      <w:r w:rsidRPr="00E33E30">
        <w:rPr>
          <w:lang w:eastAsia="en-US"/>
        </w:rPr>
        <w:t>успеваемость</w:t>
      </w:r>
      <w:r>
        <w:rPr>
          <w:lang w:eastAsia="en-US"/>
        </w:rPr>
        <w:t xml:space="preserve"> </w:t>
      </w:r>
      <w:r w:rsidRPr="00E33E30">
        <w:rPr>
          <w:lang w:eastAsia="en-US"/>
        </w:rPr>
        <w:t xml:space="preserve">за последние 3 года увеличилась на 1% и составила 100%,  качество знаний учащихся начальной школы </w:t>
      </w:r>
      <w:r>
        <w:rPr>
          <w:lang w:eastAsia="en-US"/>
        </w:rPr>
        <w:t>в 1 полугодии 2014-2015 учебном году возросло на 7 %</w:t>
      </w:r>
      <w:r w:rsidRPr="00E33E30">
        <w:rPr>
          <w:lang w:eastAsia="en-US"/>
        </w:rPr>
        <w:t>.</w:t>
      </w:r>
      <w:r>
        <w:rPr>
          <w:lang w:eastAsia="en-US"/>
        </w:rPr>
        <w:t xml:space="preserve"> </w:t>
      </w:r>
      <w:r w:rsidRPr="00E33E30">
        <w:t>Реализация ФГОС нового поколения требует от участников образовательного процесса новых подходов к обучению и воспитанию. В связи с этим, повышается уровень требований к освоению образовательных программ начального общего образования. От учащихся требуется большая самостоятельность в приобретении знаний, в то же  время педагогу  отводится роль сопровождающего и направляющего действия ученика. Именно этот фактор способствует некоторому снижению качества знаний обучающихся начальной школы.</w:t>
      </w:r>
    </w:p>
    <w:p w:rsidR="0027017F" w:rsidRDefault="0027017F" w:rsidP="007234C3">
      <w:pPr>
        <w:jc w:val="center"/>
        <w:rPr>
          <w:b/>
          <w:bCs/>
        </w:rPr>
      </w:pPr>
      <w:r w:rsidRPr="00E33E30">
        <w:rPr>
          <w:b/>
          <w:bCs/>
        </w:rPr>
        <w:t xml:space="preserve">Уровень успеваемости и качества знаний  </w:t>
      </w:r>
      <w:r>
        <w:rPr>
          <w:b/>
          <w:bCs/>
        </w:rPr>
        <w:t>в среднем</w:t>
      </w:r>
      <w:r w:rsidRPr="00E33E30">
        <w:rPr>
          <w:b/>
          <w:bCs/>
        </w:rPr>
        <w:t xml:space="preserve"> </w:t>
      </w:r>
      <w:r>
        <w:rPr>
          <w:b/>
          <w:bCs/>
        </w:rPr>
        <w:t xml:space="preserve">и старшем звеньях </w:t>
      </w:r>
      <w:r w:rsidRPr="00E33E30">
        <w:rPr>
          <w:b/>
          <w:bCs/>
        </w:rPr>
        <w:t>школ</w:t>
      </w:r>
      <w:r>
        <w:rPr>
          <w:b/>
          <w:bCs/>
        </w:rPr>
        <w:t>ы</w:t>
      </w:r>
    </w:p>
    <w:p w:rsidR="0027017F" w:rsidRPr="00E33E30" w:rsidRDefault="0027017F" w:rsidP="007234C3">
      <w:pPr>
        <w:jc w:val="center"/>
        <w:rPr>
          <w:b/>
          <w:bCs/>
        </w:rPr>
      </w:pPr>
      <w:r>
        <w:rPr>
          <w:noProof/>
        </w:rPr>
        <w:pict>
          <v:shape id="_x0000_s1030" type="#_x0000_t75" style="position:absolute;left:0;text-align:left;margin-left:108.55pt;margin-top:3.7pt;width:323.05pt;height:140.65pt;z-index:251654144;visibility:visible" wrapcoords="150 574 150 20911 21349 20911 21349 574 150 574">
            <v:imagedata r:id="rId12" o:title=""/>
            <w10:wrap type="through"/>
          </v:shape>
          <o:OLEObject Type="Embed" ProgID="Excel.Chart.8" ShapeID="_x0000_s1030" DrawAspect="Content" ObjectID="_1582369464" r:id="rId13"/>
        </w:pict>
      </w:r>
      <w:r w:rsidRPr="00E33E30">
        <w:rPr>
          <w:b/>
          <w:bCs/>
        </w:rPr>
        <w:t xml:space="preserve"> </w:t>
      </w:r>
    </w:p>
    <w:p w:rsidR="0027017F" w:rsidRPr="0065521B" w:rsidRDefault="0027017F" w:rsidP="007234C3">
      <w:pPr>
        <w:jc w:val="center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both"/>
        <w:rPr>
          <w:b/>
          <w:bCs/>
        </w:rPr>
      </w:pPr>
    </w:p>
    <w:p w:rsidR="0027017F" w:rsidRPr="000B658E" w:rsidRDefault="0027017F" w:rsidP="007234C3">
      <w:pPr>
        <w:jc w:val="both"/>
      </w:pPr>
      <w:r w:rsidRPr="00E33E30">
        <w:rPr>
          <w:b/>
          <w:bCs/>
        </w:rPr>
        <w:t>Вывод:</w:t>
      </w:r>
      <w:r w:rsidRPr="00E33E30">
        <w:t xml:space="preserve"> за последние 3 года наблюда</w:t>
      </w:r>
      <w:r>
        <w:t>л</w:t>
      </w:r>
      <w:r w:rsidRPr="00E33E30">
        <w:t xml:space="preserve">ся </w:t>
      </w:r>
      <w:r>
        <w:t>скачок</w:t>
      </w:r>
      <w:r w:rsidRPr="00E33E30">
        <w:t xml:space="preserve"> динамик</w:t>
      </w:r>
      <w:r>
        <w:t>и</w:t>
      </w:r>
      <w:r w:rsidRPr="00E33E30">
        <w:t xml:space="preserve"> качества знаний и успеваемости в целом по школе. Качество знаний</w:t>
      </w:r>
      <w:r>
        <w:t xml:space="preserve"> в 2014-2015 г.</w:t>
      </w:r>
      <w:r w:rsidRPr="00E33E30">
        <w:t xml:space="preserve"> </w:t>
      </w:r>
      <w:r>
        <w:t>уменьшилось</w:t>
      </w:r>
      <w:r w:rsidRPr="00E33E30">
        <w:t xml:space="preserve"> на </w:t>
      </w:r>
      <w:r>
        <w:t>4</w:t>
      </w:r>
      <w:r w:rsidRPr="00E33E30">
        <w:t xml:space="preserve">,3%, </w:t>
      </w:r>
      <w:r>
        <w:t>в 1 полугодии 2015-2016 г. поднялось на 3,7%, но не достигло уровня 2013-2014 г. У</w:t>
      </w:r>
      <w:r w:rsidRPr="00E33E30">
        <w:t xml:space="preserve">спеваемость  </w:t>
      </w:r>
      <w:r>
        <w:t>в 2014-2015 г. снизилась на 0,2 %, а в 2015-2016 г. выросла на 0,6%.</w:t>
      </w:r>
    </w:p>
    <w:p w:rsidR="0027017F" w:rsidRPr="00E33E30" w:rsidRDefault="0027017F" w:rsidP="007234C3">
      <w:pPr>
        <w:jc w:val="center"/>
        <w:rPr>
          <w:b/>
          <w:bCs/>
          <w:lang w:eastAsia="en-US"/>
        </w:rPr>
      </w:pPr>
      <w:r w:rsidRPr="00E33E30">
        <w:rPr>
          <w:b/>
          <w:bCs/>
          <w:lang w:eastAsia="en-US"/>
        </w:rPr>
        <w:t>Результаты экзаменов в 9-х классах (ГИА)</w:t>
      </w:r>
    </w:p>
    <w:p w:rsidR="0027017F" w:rsidRPr="00792A4A" w:rsidRDefault="0027017F" w:rsidP="007234C3">
      <w:pPr>
        <w:tabs>
          <w:tab w:val="left" w:pos="2347"/>
        </w:tabs>
        <w:jc w:val="center"/>
        <w:rPr>
          <w:b/>
          <w:bCs/>
          <w:lang w:eastAsia="en-US"/>
        </w:rPr>
      </w:pPr>
      <w:r w:rsidRPr="00792A4A">
        <w:rPr>
          <w:b/>
          <w:bCs/>
          <w:lang w:eastAsia="en-US"/>
        </w:rPr>
        <w:t xml:space="preserve">Математика </w:t>
      </w:r>
    </w:p>
    <w:p w:rsidR="0027017F" w:rsidRDefault="0027017F" w:rsidP="007234C3">
      <w:pPr>
        <w:jc w:val="both"/>
        <w:rPr>
          <w:b/>
          <w:bCs/>
          <w:lang w:eastAsia="en-US"/>
        </w:rPr>
      </w:pPr>
      <w:r>
        <w:rPr>
          <w:noProof/>
        </w:rPr>
        <w:pict>
          <v:shape id="_x0000_s1031" type="#_x0000_t75" style="position:absolute;left:0;text-align:left;margin-left:71.4pt;margin-top:5.15pt;width:354.7pt;height:121.9pt;z-index:251655168;visibility:visible" wrapcoords="137 663 137 20805 21372 20805 21372 663 137 663">
            <v:imagedata r:id="rId14" o:title=""/>
            <w10:wrap type="through"/>
          </v:shape>
          <o:OLEObject Type="Embed" ProgID="Excel.Chart.8" ShapeID="_x0000_s1031" DrawAspect="Content" ObjectID="_1582369465" r:id="rId15"/>
        </w:pict>
      </w: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Русский язык</w:t>
      </w:r>
    </w:p>
    <w:p w:rsidR="0027017F" w:rsidRDefault="0027017F" w:rsidP="007234C3">
      <w:pPr>
        <w:ind w:firstLine="708"/>
        <w:jc w:val="center"/>
        <w:rPr>
          <w:b/>
          <w:bCs/>
          <w:lang w:eastAsia="en-US"/>
        </w:rPr>
      </w:pPr>
      <w:r>
        <w:rPr>
          <w:noProof/>
        </w:rPr>
        <w:pict>
          <v:shape id="_x0000_s1032" type="#_x0000_t75" style="position:absolute;left:0;text-align:left;margin-left:74.15pt;margin-top:2.15pt;width:357.6pt;height:168.95pt;z-index:251656192;visibility:visible;mso-wrap-distance-bottom:.02pt" wrapcoords="136 480 136 21024 21374 21024 21374 480 136 480">
            <v:imagedata r:id="rId16" o:title=""/>
            <w10:wrap type="through"/>
          </v:shape>
          <o:OLEObject Type="Embed" ProgID="Excel.Chart.8" ShapeID="_x0000_s1032" DrawAspect="Content" ObjectID="_1582369466" r:id="rId17"/>
        </w:pict>
      </w: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Средний балл по предметам</w:t>
      </w:r>
    </w:p>
    <w:p w:rsidR="0027017F" w:rsidRDefault="0027017F" w:rsidP="007234C3">
      <w:pPr>
        <w:ind w:firstLine="708"/>
        <w:jc w:val="center"/>
        <w:rPr>
          <w:b/>
          <w:bCs/>
          <w:lang w:eastAsia="en-US"/>
        </w:rPr>
      </w:pPr>
      <w:r>
        <w:rPr>
          <w:noProof/>
        </w:rPr>
        <w:pict>
          <v:shape id="_x0000_s1033" type="#_x0000_t75" style="position:absolute;left:0;text-align:left;margin-left:76.9pt;margin-top:4.9pt;width:354.7pt;height:162.25pt;z-index:251657216;visibility:visible" wrapcoords="137 500 137 21000 21372 21000 21372 500 137 500">
            <v:imagedata r:id="rId18" o:title=""/>
            <w10:wrap type="through"/>
          </v:shape>
          <o:OLEObject Type="Embed" ProgID="Excel.Chart.8" ShapeID="_x0000_s1033" DrawAspect="Content" ObjectID="_1582369467" r:id="rId19"/>
        </w:pict>
      </w: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Default="0027017F" w:rsidP="007234C3">
      <w:pPr>
        <w:ind w:firstLine="708"/>
        <w:jc w:val="both"/>
        <w:rPr>
          <w:b/>
          <w:bCs/>
          <w:lang w:eastAsia="en-US"/>
        </w:rPr>
      </w:pPr>
    </w:p>
    <w:p w:rsidR="0027017F" w:rsidRPr="00E33E30" w:rsidRDefault="0027017F" w:rsidP="007234C3">
      <w:pPr>
        <w:ind w:firstLine="708"/>
        <w:jc w:val="both"/>
        <w:rPr>
          <w:lang w:eastAsia="en-US"/>
        </w:rPr>
      </w:pPr>
      <w:r w:rsidRPr="00E33E30">
        <w:rPr>
          <w:b/>
          <w:bCs/>
          <w:lang w:eastAsia="en-US"/>
        </w:rPr>
        <w:t>Вывод</w:t>
      </w:r>
      <w:r>
        <w:rPr>
          <w:lang w:eastAsia="en-US"/>
        </w:rPr>
        <w:t>: у</w:t>
      </w:r>
      <w:r w:rsidRPr="00E33E30">
        <w:rPr>
          <w:lang w:eastAsia="en-US"/>
        </w:rPr>
        <w:t xml:space="preserve">спеваемость по русскому языку  за последние 3  года остается стабильно высокой -  100%;  качество знаний </w:t>
      </w:r>
      <w:r>
        <w:rPr>
          <w:lang w:eastAsia="en-US"/>
        </w:rPr>
        <w:t xml:space="preserve">в 2014-2015 </w:t>
      </w:r>
      <w:r w:rsidRPr="00E33E30">
        <w:rPr>
          <w:lang w:eastAsia="en-US"/>
        </w:rPr>
        <w:t>снизилось на 1</w:t>
      </w:r>
      <w:r>
        <w:rPr>
          <w:lang w:eastAsia="en-US"/>
        </w:rPr>
        <w:t>3</w:t>
      </w:r>
      <w:r w:rsidRPr="00E33E30">
        <w:rPr>
          <w:lang w:eastAsia="en-US"/>
        </w:rPr>
        <w:t>,</w:t>
      </w:r>
      <w:r>
        <w:rPr>
          <w:lang w:eastAsia="en-US"/>
        </w:rPr>
        <w:t>15</w:t>
      </w:r>
      <w:r w:rsidRPr="00E33E30">
        <w:rPr>
          <w:lang w:eastAsia="en-US"/>
        </w:rPr>
        <w:t xml:space="preserve">%. Это связано, в первую очередь, с изменением формы сдачи экзаменов в 2015 году, а также с низким уровнем заинтересованности  ряда  обучающихся 9-х классов  в результатах учебного труда и несерьезным отношением к  подготовке к итоговой аттестации. </w:t>
      </w:r>
    </w:p>
    <w:p w:rsidR="0027017F" w:rsidRPr="00E33E30" w:rsidRDefault="0027017F" w:rsidP="007234C3">
      <w:pPr>
        <w:ind w:firstLine="708"/>
        <w:jc w:val="both"/>
        <w:rPr>
          <w:lang w:eastAsia="en-US"/>
        </w:rPr>
      </w:pPr>
      <w:r>
        <w:rPr>
          <w:lang w:eastAsia="en-US"/>
        </w:rPr>
        <w:t>В</w:t>
      </w:r>
      <w:r w:rsidRPr="00E33E30">
        <w:rPr>
          <w:lang w:eastAsia="en-US"/>
        </w:rPr>
        <w:t xml:space="preserve"> течение последних 3-х лет качеств</w:t>
      </w:r>
      <w:r>
        <w:rPr>
          <w:lang w:eastAsia="en-US"/>
        </w:rPr>
        <w:t>о</w:t>
      </w:r>
      <w:r w:rsidRPr="00E33E30">
        <w:rPr>
          <w:lang w:eastAsia="en-US"/>
        </w:rPr>
        <w:t xml:space="preserve"> знаний по математике</w:t>
      </w:r>
      <w:r>
        <w:rPr>
          <w:lang w:eastAsia="en-US"/>
        </w:rPr>
        <w:t xml:space="preserve"> снизилось</w:t>
      </w:r>
      <w:r w:rsidRPr="00E33E30">
        <w:rPr>
          <w:lang w:eastAsia="en-US"/>
        </w:rPr>
        <w:t xml:space="preserve"> с </w:t>
      </w:r>
      <w:r>
        <w:rPr>
          <w:lang w:eastAsia="en-US"/>
        </w:rPr>
        <w:t>83</w:t>
      </w:r>
      <w:r w:rsidRPr="00E33E30">
        <w:rPr>
          <w:lang w:eastAsia="en-US"/>
        </w:rPr>
        <w:t>% в 201</w:t>
      </w:r>
      <w:r>
        <w:rPr>
          <w:lang w:eastAsia="en-US"/>
        </w:rPr>
        <w:t>3</w:t>
      </w:r>
      <w:r w:rsidRPr="00E33E30">
        <w:rPr>
          <w:lang w:eastAsia="en-US"/>
        </w:rPr>
        <w:t>-201</w:t>
      </w:r>
      <w:r>
        <w:rPr>
          <w:lang w:eastAsia="en-US"/>
        </w:rPr>
        <w:t>4</w:t>
      </w:r>
      <w:r w:rsidRPr="00E33E30">
        <w:rPr>
          <w:lang w:eastAsia="en-US"/>
        </w:rPr>
        <w:t xml:space="preserve"> учебном году до </w:t>
      </w:r>
      <w:r>
        <w:rPr>
          <w:lang w:eastAsia="en-US"/>
        </w:rPr>
        <w:t>55,55</w:t>
      </w:r>
      <w:r w:rsidRPr="00E33E30">
        <w:rPr>
          <w:lang w:eastAsia="en-US"/>
        </w:rPr>
        <w:t xml:space="preserve">% в 2014-2015 учебном году –  на </w:t>
      </w:r>
      <w:r>
        <w:rPr>
          <w:lang w:eastAsia="en-US"/>
        </w:rPr>
        <w:t>27,45</w:t>
      </w:r>
      <w:r w:rsidRPr="00E33E30">
        <w:rPr>
          <w:lang w:eastAsia="en-US"/>
        </w:rPr>
        <w:t xml:space="preserve">%. </w:t>
      </w:r>
      <w:r>
        <w:rPr>
          <w:lang w:eastAsia="en-US"/>
        </w:rPr>
        <w:t xml:space="preserve">В 1 полугодии 2015-2016 учебном году качество поднялось до 80%. </w:t>
      </w:r>
    </w:p>
    <w:p w:rsidR="0027017F" w:rsidRDefault="0027017F" w:rsidP="007234C3">
      <w:pPr>
        <w:jc w:val="center"/>
        <w:rPr>
          <w:b/>
          <w:bCs/>
          <w:lang w:eastAsia="en-US"/>
        </w:rPr>
      </w:pPr>
    </w:p>
    <w:p w:rsidR="0027017F" w:rsidRPr="00C66306" w:rsidRDefault="0027017F" w:rsidP="007234C3">
      <w:pPr>
        <w:jc w:val="center"/>
        <w:rPr>
          <w:b/>
          <w:bCs/>
          <w:lang w:eastAsia="en-US"/>
        </w:rPr>
      </w:pPr>
      <w:r w:rsidRPr="00E33E30">
        <w:rPr>
          <w:b/>
          <w:bCs/>
          <w:lang w:eastAsia="en-US"/>
        </w:rPr>
        <w:t>Итоги экзаменов в 11-ом классе:</w:t>
      </w:r>
    </w:p>
    <w:p w:rsidR="0027017F" w:rsidRDefault="0027017F" w:rsidP="007234C3">
      <w:pPr>
        <w:jc w:val="center"/>
        <w:rPr>
          <w:b/>
          <w:bCs/>
        </w:rPr>
      </w:pPr>
      <w:r w:rsidRPr="00E33E30">
        <w:rPr>
          <w:b/>
          <w:bCs/>
        </w:rPr>
        <w:t>Результаты ЕГЭ по русскому языку и математике (профиль)</w:t>
      </w:r>
    </w:p>
    <w:p w:rsidR="0027017F" w:rsidRPr="00E33E30" w:rsidRDefault="0027017F" w:rsidP="007234C3">
      <w:pPr>
        <w:jc w:val="center"/>
        <w:rPr>
          <w:b/>
          <w:bCs/>
        </w:rPr>
      </w:pPr>
    </w:p>
    <w:tbl>
      <w:tblPr>
        <w:tblW w:w="7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292"/>
        <w:gridCol w:w="2307"/>
        <w:gridCol w:w="2307"/>
      </w:tblGrid>
      <w:tr w:rsidR="0027017F" w:rsidRPr="00E33E30">
        <w:trPr>
          <w:trHeight w:val="288"/>
          <w:jc w:val="center"/>
        </w:trPr>
        <w:tc>
          <w:tcPr>
            <w:tcW w:w="567" w:type="dxa"/>
            <w:vMerge w:val="restart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№</w:t>
            </w:r>
          </w:p>
        </w:tc>
        <w:tc>
          <w:tcPr>
            <w:tcW w:w="2292" w:type="dxa"/>
            <w:vMerge w:val="restart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Предмет</w:t>
            </w:r>
          </w:p>
        </w:tc>
        <w:tc>
          <w:tcPr>
            <w:tcW w:w="4614" w:type="dxa"/>
            <w:gridSpan w:val="2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Результаты, %</w:t>
            </w:r>
          </w:p>
        </w:tc>
      </w:tr>
      <w:tr w:rsidR="0027017F" w:rsidRPr="00E33E30">
        <w:trPr>
          <w:trHeight w:val="340"/>
          <w:jc w:val="center"/>
        </w:trPr>
        <w:tc>
          <w:tcPr>
            <w:tcW w:w="567" w:type="dxa"/>
            <w:vMerge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92" w:type="dxa"/>
            <w:vMerge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230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2014 г</w:t>
            </w:r>
          </w:p>
        </w:tc>
        <w:tc>
          <w:tcPr>
            <w:tcW w:w="2307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2015 г</w:t>
            </w:r>
          </w:p>
        </w:tc>
      </w:tr>
      <w:tr w:rsidR="0027017F" w:rsidRPr="00E33E30">
        <w:trPr>
          <w:trHeight w:val="299"/>
          <w:jc w:val="center"/>
        </w:trPr>
        <w:tc>
          <w:tcPr>
            <w:tcW w:w="56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1</w:t>
            </w:r>
          </w:p>
        </w:tc>
        <w:tc>
          <w:tcPr>
            <w:tcW w:w="2292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 w:rsidRPr="00E33E30">
              <w:rPr>
                <w:lang w:eastAsia="en-US"/>
              </w:rPr>
              <w:t xml:space="preserve">Математика </w:t>
            </w:r>
          </w:p>
        </w:tc>
        <w:tc>
          <w:tcPr>
            <w:tcW w:w="2307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48,2</w:t>
            </w:r>
          </w:p>
        </w:tc>
        <w:tc>
          <w:tcPr>
            <w:tcW w:w="2307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61,5</w:t>
            </w:r>
          </w:p>
        </w:tc>
      </w:tr>
      <w:tr w:rsidR="0027017F" w:rsidRPr="00E33E30">
        <w:trPr>
          <w:trHeight w:val="288"/>
          <w:jc w:val="center"/>
        </w:trPr>
        <w:tc>
          <w:tcPr>
            <w:tcW w:w="56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</w:t>
            </w:r>
          </w:p>
        </w:tc>
        <w:tc>
          <w:tcPr>
            <w:tcW w:w="2292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 w:rsidRPr="00E33E30">
              <w:rPr>
                <w:lang w:eastAsia="en-US"/>
              </w:rPr>
              <w:t>Русский язык</w:t>
            </w:r>
          </w:p>
        </w:tc>
        <w:tc>
          <w:tcPr>
            <w:tcW w:w="2307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76,5</w:t>
            </w:r>
          </w:p>
        </w:tc>
        <w:tc>
          <w:tcPr>
            <w:tcW w:w="2307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68,9</w:t>
            </w:r>
          </w:p>
        </w:tc>
      </w:tr>
    </w:tbl>
    <w:p w:rsidR="0027017F" w:rsidRPr="00E33E30" w:rsidRDefault="0027017F" w:rsidP="007234C3">
      <w:pPr>
        <w:numPr>
          <w:ilvl w:val="0"/>
          <w:numId w:val="1"/>
        </w:numPr>
        <w:spacing w:after="200" w:line="276" w:lineRule="auto"/>
        <w:rPr>
          <w:vanish/>
          <w:color w:val="FF0000"/>
        </w:rPr>
      </w:pPr>
    </w:p>
    <w:p w:rsidR="0027017F" w:rsidRDefault="0027017F" w:rsidP="007234C3">
      <w:pPr>
        <w:rPr>
          <w:b/>
          <w:bCs/>
        </w:rPr>
      </w:pPr>
    </w:p>
    <w:p w:rsidR="0027017F" w:rsidRPr="00C66306" w:rsidRDefault="0027017F" w:rsidP="007234C3">
      <w:r w:rsidRPr="00E33E30">
        <w:rPr>
          <w:b/>
          <w:bCs/>
        </w:rPr>
        <w:t>Вывод:</w:t>
      </w:r>
      <w:r>
        <w:rPr>
          <w:b/>
          <w:bCs/>
        </w:rPr>
        <w:t xml:space="preserve"> </w:t>
      </w:r>
      <w:r>
        <w:t>в</w:t>
      </w:r>
      <w:r w:rsidRPr="00E33E30">
        <w:t xml:space="preserve">  </w:t>
      </w:r>
      <w:r w:rsidRPr="009B2B0A">
        <w:t>наблюда</w:t>
      </w:r>
      <w:r>
        <w:t>ю</w:t>
      </w:r>
      <w:r w:rsidRPr="009B2B0A">
        <w:t>тся нестабильные показатели качества знаний по русскому языку: в 2015 году снижение на 7,6%,</w:t>
      </w:r>
      <w:r>
        <w:t xml:space="preserve"> а </w:t>
      </w:r>
      <w:r w:rsidRPr="008D0178">
        <w:t>по математике в 2015 году наблюдается рост на 13,3%, в связи с разделением в 2015 году математики на два уровня: базовый и профильный.</w:t>
      </w:r>
      <w:r w:rsidRPr="00E33E30">
        <w:t xml:space="preserve"> </w:t>
      </w:r>
    </w:p>
    <w:p w:rsidR="0027017F" w:rsidRDefault="0027017F" w:rsidP="007234C3">
      <w:pPr>
        <w:jc w:val="center"/>
        <w:rPr>
          <w:b/>
          <w:bCs/>
        </w:rPr>
      </w:pPr>
    </w:p>
    <w:p w:rsidR="0027017F" w:rsidRPr="008D0178" w:rsidRDefault="0027017F" w:rsidP="007234C3">
      <w:pPr>
        <w:jc w:val="center"/>
        <w:rPr>
          <w:b/>
          <w:bCs/>
        </w:rPr>
      </w:pPr>
      <w:r w:rsidRPr="00E33E30">
        <w:rPr>
          <w:b/>
          <w:bCs/>
        </w:rPr>
        <w:t>Результаты ЕГЭ по математике (базовый уровень)</w:t>
      </w:r>
    </w:p>
    <w:tbl>
      <w:tblPr>
        <w:tblpPr w:leftFromText="180" w:rightFromText="180" w:vertAnchor="text" w:horzAnchor="margin" w:tblpY="373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2"/>
        <w:gridCol w:w="1701"/>
        <w:gridCol w:w="709"/>
        <w:gridCol w:w="851"/>
        <w:gridCol w:w="567"/>
        <w:gridCol w:w="716"/>
        <w:gridCol w:w="425"/>
        <w:gridCol w:w="701"/>
        <w:gridCol w:w="426"/>
        <w:gridCol w:w="425"/>
        <w:gridCol w:w="1350"/>
      </w:tblGrid>
      <w:tr w:rsidR="0027017F" w:rsidRPr="00E33E30">
        <w:trPr>
          <w:cantSplit/>
          <w:trHeight w:val="419"/>
        </w:trPr>
        <w:tc>
          <w:tcPr>
            <w:tcW w:w="2652" w:type="dxa"/>
            <w:vMerge w:val="restart"/>
          </w:tcPr>
          <w:p w:rsidR="0027017F" w:rsidRDefault="0027017F" w:rsidP="007234C3">
            <w:pPr>
              <w:jc w:val="center"/>
              <w:rPr>
                <w:b/>
                <w:bCs/>
              </w:rPr>
            </w:pPr>
            <w:r w:rsidRPr="00E33E30">
              <w:t>Предмет</w:t>
            </w:r>
            <w:r w:rsidRPr="00E33E30">
              <w:rPr>
                <w:b/>
                <w:bCs/>
              </w:rPr>
              <w:t xml:space="preserve"> </w:t>
            </w:r>
          </w:p>
          <w:p w:rsidR="0027017F" w:rsidRPr="00E33E30" w:rsidRDefault="0027017F" w:rsidP="007234C3">
            <w:pPr>
              <w:jc w:val="center"/>
            </w:pPr>
            <w:r w:rsidRPr="00E33E30">
              <w:rPr>
                <w:b/>
                <w:bCs/>
              </w:rPr>
              <w:t>Математика (базовый уровень)</w:t>
            </w:r>
          </w:p>
        </w:tc>
        <w:tc>
          <w:tcPr>
            <w:tcW w:w="1701" w:type="dxa"/>
            <w:vMerge w:val="restart"/>
          </w:tcPr>
          <w:p w:rsidR="0027017F" w:rsidRPr="00E33E30" w:rsidRDefault="0027017F" w:rsidP="007234C3">
            <w:pPr>
              <w:jc w:val="center"/>
            </w:pPr>
            <w:r w:rsidRPr="00E33E30">
              <w:t>Количество</w:t>
            </w:r>
          </w:p>
          <w:p w:rsidR="0027017F" w:rsidRPr="00E33E30" w:rsidRDefault="0027017F" w:rsidP="007234C3">
            <w:pPr>
              <w:jc w:val="center"/>
            </w:pPr>
            <w:r w:rsidRPr="00E33E30">
              <w:t>сдававших</w:t>
            </w:r>
          </w:p>
        </w:tc>
        <w:tc>
          <w:tcPr>
            <w:tcW w:w="4820" w:type="dxa"/>
            <w:gridSpan w:val="8"/>
          </w:tcPr>
          <w:p w:rsidR="0027017F" w:rsidRPr="00E33E30" w:rsidRDefault="0027017F" w:rsidP="007234C3">
            <w:pPr>
              <w:jc w:val="center"/>
            </w:pPr>
            <w:r w:rsidRPr="00E33E30">
              <w:t>Результат (отметка),</w:t>
            </w:r>
          </w:p>
          <w:p w:rsidR="0027017F" w:rsidRPr="00E33E30" w:rsidRDefault="0027017F" w:rsidP="007234C3">
            <w:pPr>
              <w:jc w:val="center"/>
            </w:pPr>
            <w:r w:rsidRPr="00E33E30">
              <w:t>% от количества сдававших</w:t>
            </w:r>
          </w:p>
        </w:tc>
        <w:tc>
          <w:tcPr>
            <w:tcW w:w="1350" w:type="dxa"/>
          </w:tcPr>
          <w:p w:rsidR="0027017F" w:rsidRPr="00E33E30" w:rsidRDefault="0027017F" w:rsidP="007234C3">
            <w:pPr>
              <w:jc w:val="center"/>
            </w:pPr>
            <w:r w:rsidRPr="00E33E30">
              <w:t>Качество</w:t>
            </w:r>
            <w:r>
              <w:t>, %</w:t>
            </w:r>
            <w:r w:rsidRPr="00E33E30">
              <w:t xml:space="preserve"> </w:t>
            </w:r>
          </w:p>
        </w:tc>
      </w:tr>
      <w:tr w:rsidR="0027017F" w:rsidRPr="00E33E30">
        <w:trPr>
          <w:trHeight w:val="192"/>
        </w:trPr>
        <w:tc>
          <w:tcPr>
            <w:tcW w:w="2652" w:type="dxa"/>
            <w:vMerge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27017F" w:rsidRPr="00E33E30" w:rsidRDefault="0027017F" w:rsidP="007234C3">
            <w:pPr>
              <w:jc w:val="center"/>
            </w:pPr>
            <w:r w:rsidRPr="00E33E30">
              <w:t>5</w:t>
            </w:r>
          </w:p>
        </w:tc>
        <w:tc>
          <w:tcPr>
            <w:tcW w:w="851" w:type="dxa"/>
          </w:tcPr>
          <w:p w:rsidR="0027017F" w:rsidRPr="00E33E30" w:rsidRDefault="0027017F" w:rsidP="007234C3">
            <w:pPr>
              <w:jc w:val="center"/>
            </w:pPr>
            <w:r w:rsidRPr="00E33E30">
              <w:t>%</w:t>
            </w:r>
          </w:p>
        </w:tc>
        <w:tc>
          <w:tcPr>
            <w:tcW w:w="567" w:type="dxa"/>
          </w:tcPr>
          <w:p w:rsidR="0027017F" w:rsidRPr="00E33E30" w:rsidRDefault="0027017F" w:rsidP="007234C3">
            <w:pPr>
              <w:jc w:val="center"/>
            </w:pPr>
            <w:r w:rsidRPr="00E33E30">
              <w:t>4</w:t>
            </w:r>
          </w:p>
        </w:tc>
        <w:tc>
          <w:tcPr>
            <w:tcW w:w="716" w:type="dxa"/>
          </w:tcPr>
          <w:p w:rsidR="0027017F" w:rsidRPr="00E33E30" w:rsidRDefault="0027017F" w:rsidP="007234C3">
            <w:pPr>
              <w:jc w:val="center"/>
            </w:pPr>
            <w:r w:rsidRPr="00E33E30">
              <w:t>%</w:t>
            </w:r>
          </w:p>
        </w:tc>
        <w:tc>
          <w:tcPr>
            <w:tcW w:w="425" w:type="dxa"/>
          </w:tcPr>
          <w:p w:rsidR="0027017F" w:rsidRPr="00E33E30" w:rsidRDefault="0027017F" w:rsidP="007234C3">
            <w:pPr>
              <w:jc w:val="center"/>
            </w:pPr>
            <w:r w:rsidRPr="00E33E30">
              <w:t>3</w:t>
            </w:r>
          </w:p>
        </w:tc>
        <w:tc>
          <w:tcPr>
            <w:tcW w:w="701" w:type="dxa"/>
          </w:tcPr>
          <w:p w:rsidR="0027017F" w:rsidRPr="00E33E30" w:rsidRDefault="0027017F" w:rsidP="007234C3">
            <w:pPr>
              <w:jc w:val="center"/>
            </w:pPr>
            <w:r w:rsidRPr="00E33E30">
              <w:t>%</w:t>
            </w:r>
          </w:p>
        </w:tc>
        <w:tc>
          <w:tcPr>
            <w:tcW w:w="426" w:type="dxa"/>
          </w:tcPr>
          <w:p w:rsidR="0027017F" w:rsidRPr="00E33E30" w:rsidRDefault="0027017F" w:rsidP="007234C3">
            <w:pPr>
              <w:jc w:val="center"/>
            </w:pPr>
            <w:r w:rsidRPr="00E33E30">
              <w:t>2</w:t>
            </w:r>
          </w:p>
        </w:tc>
        <w:tc>
          <w:tcPr>
            <w:tcW w:w="425" w:type="dxa"/>
          </w:tcPr>
          <w:p w:rsidR="0027017F" w:rsidRPr="00E33E30" w:rsidRDefault="0027017F" w:rsidP="007234C3">
            <w:pPr>
              <w:jc w:val="center"/>
            </w:pPr>
            <w:r w:rsidRPr="00E33E30">
              <w:t>%</w:t>
            </w:r>
          </w:p>
        </w:tc>
        <w:tc>
          <w:tcPr>
            <w:tcW w:w="1350" w:type="dxa"/>
          </w:tcPr>
          <w:p w:rsidR="0027017F" w:rsidRPr="00E33E30" w:rsidRDefault="0027017F" w:rsidP="007234C3">
            <w:pPr>
              <w:jc w:val="center"/>
            </w:pPr>
          </w:p>
        </w:tc>
      </w:tr>
      <w:tr w:rsidR="0027017F" w:rsidRPr="00E33E30">
        <w:trPr>
          <w:trHeight w:val="237"/>
        </w:trPr>
        <w:tc>
          <w:tcPr>
            <w:tcW w:w="2652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2014-2015</w:t>
            </w:r>
          </w:p>
        </w:tc>
        <w:tc>
          <w:tcPr>
            <w:tcW w:w="1701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709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44,4</w:t>
            </w:r>
          </w:p>
        </w:tc>
        <w:tc>
          <w:tcPr>
            <w:tcW w:w="567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16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44,4</w:t>
            </w:r>
          </w:p>
        </w:tc>
        <w:tc>
          <w:tcPr>
            <w:tcW w:w="425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01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11,2</w:t>
            </w:r>
          </w:p>
        </w:tc>
        <w:tc>
          <w:tcPr>
            <w:tcW w:w="426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425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50" w:type="dxa"/>
          </w:tcPr>
          <w:p w:rsidR="0027017F" w:rsidRPr="00E33E30" w:rsidRDefault="0027017F" w:rsidP="007234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88,9</w:t>
            </w:r>
          </w:p>
        </w:tc>
      </w:tr>
    </w:tbl>
    <w:p w:rsidR="0027017F" w:rsidRDefault="0027017F" w:rsidP="007234C3">
      <w:pPr>
        <w:rPr>
          <w:b/>
          <w:bCs/>
        </w:rPr>
      </w:pPr>
    </w:p>
    <w:p w:rsidR="0027017F" w:rsidRPr="00E33E30" w:rsidRDefault="0027017F" w:rsidP="007234C3">
      <w:pPr>
        <w:jc w:val="center"/>
        <w:rPr>
          <w:b/>
          <w:bCs/>
        </w:rPr>
      </w:pPr>
    </w:p>
    <w:p w:rsidR="0027017F" w:rsidRPr="008D0178" w:rsidRDefault="0027017F" w:rsidP="007234C3">
      <w:pPr>
        <w:jc w:val="both"/>
        <w:rPr>
          <w:b/>
          <w:bCs/>
        </w:rPr>
      </w:pPr>
      <w:r w:rsidRPr="00E33E30">
        <w:rPr>
          <w:b/>
          <w:bCs/>
        </w:rPr>
        <w:t xml:space="preserve">Вывод:  </w:t>
      </w:r>
      <w:r w:rsidRPr="00E33E30">
        <w:t>по математике базового уровня  учащиеся показали высокий результат (при 100-ной успеваемости качество знаний</w:t>
      </w:r>
      <w:r>
        <w:t xml:space="preserve"> возросло на 1,1% и</w:t>
      </w:r>
      <w:r w:rsidRPr="00E33E30">
        <w:t xml:space="preserve"> составило </w:t>
      </w:r>
      <w:r>
        <w:t>90</w:t>
      </w:r>
      <w:r w:rsidRPr="00E33E30">
        <w:t>%), обнаружив тем самым хорошие базовые знания по математике.</w:t>
      </w:r>
    </w:p>
    <w:p w:rsidR="0027017F" w:rsidRDefault="0027017F" w:rsidP="007234C3">
      <w:pPr>
        <w:jc w:val="center"/>
        <w:rPr>
          <w:b/>
          <w:bCs/>
        </w:rPr>
      </w:pPr>
    </w:p>
    <w:p w:rsidR="0027017F" w:rsidRPr="00591A0E" w:rsidRDefault="0027017F" w:rsidP="007234C3">
      <w:pPr>
        <w:jc w:val="center"/>
        <w:rPr>
          <w:b/>
          <w:bCs/>
        </w:rPr>
      </w:pPr>
      <w:r w:rsidRPr="00E33E30">
        <w:rPr>
          <w:b/>
          <w:bCs/>
        </w:rPr>
        <w:t>Результаты ЕГЭ по предметам по выбору</w:t>
      </w:r>
    </w:p>
    <w:tbl>
      <w:tblPr>
        <w:tblpPr w:leftFromText="180" w:rightFromText="180" w:vertAnchor="text" w:horzAnchor="margin" w:tblpXSpec="center" w:tblpY="57"/>
        <w:tblW w:w="7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3"/>
        <w:gridCol w:w="2393"/>
        <w:gridCol w:w="1470"/>
        <w:gridCol w:w="1470"/>
        <w:gridCol w:w="1470"/>
      </w:tblGrid>
      <w:tr w:rsidR="0027017F" w:rsidRPr="00E33E30">
        <w:trPr>
          <w:trHeight w:val="400"/>
        </w:trPr>
        <w:tc>
          <w:tcPr>
            <w:tcW w:w="663" w:type="dxa"/>
            <w:vMerge w:val="restart"/>
            <w:shd w:val="clear" w:color="auto" w:fill="FFFFFF"/>
          </w:tcPr>
          <w:p w:rsidR="0027017F" w:rsidRPr="0033725B" w:rsidRDefault="0027017F" w:rsidP="0033725B">
            <w:pPr>
              <w:snapToGrid w:val="0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№</w:t>
            </w:r>
          </w:p>
        </w:tc>
        <w:tc>
          <w:tcPr>
            <w:tcW w:w="2393" w:type="dxa"/>
            <w:vMerge w:val="restart"/>
            <w:shd w:val="clear" w:color="auto" w:fill="FFFFFF"/>
          </w:tcPr>
          <w:p w:rsidR="0027017F" w:rsidRPr="0033725B" w:rsidRDefault="0027017F" w:rsidP="0033725B">
            <w:pPr>
              <w:snapToGrid w:val="0"/>
              <w:rPr>
                <w:b/>
                <w:bCs/>
                <w:lang w:eastAsia="en-US"/>
              </w:rPr>
            </w:pPr>
          </w:p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Предмет</w:t>
            </w:r>
          </w:p>
        </w:tc>
        <w:tc>
          <w:tcPr>
            <w:tcW w:w="4410" w:type="dxa"/>
            <w:gridSpan w:val="3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Средний балл</w:t>
            </w:r>
          </w:p>
        </w:tc>
      </w:tr>
      <w:tr w:rsidR="0027017F" w:rsidRPr="00E33E30">
        <w:trPr>
          <w:trHeight w:val="264"/>
        </w:trPr>
        <w:tc>
          <w:tcPr>
            <w:tcW w:w="663" w:type="dxa"/>
            <w:vMerge/>
            <w:shd w:val="clear" w:color="auto" w:fill="FFFFFF"/>
          </w:tcPr>
          <w:p w:rsidR="0027017F" w:rsidRPr="0033725B" w:rsidRDefault="0027017F" w:rsidP="0033725B">
            <w:pPr>
              <w:snapToGrid w:val="0"/>
              <w:rPr>
                <w:b/>
                <w:bCs/>
                <w:lang w:eastAsia="en-US"/>
              </w:rPr>
            </w:pPr>
          </w:p>
        </w:tc>
        <w:tc>
          <w:tcPr>
            <w:tcW w:w="2393" w:type="dxa"/>
            <w:vMerge/>
            <w:shd w:val="clear" w:color="auto" w:fill="FFFFFF"/>
          </w:tcPr>
          <w:p w:rsidR="0027017F" w:rsidRPr="0033725B" w:rsidRDefault="0027017F" w:rsidP="0033725B">
            <w:pPr>
              <w:snapToGrid w:val="0"/>
              <w:rPr>
                <w:b/>
                <w:bCs/>
                <w:lang w:eastAsia="en-US"/>
              </w:rPr>
            </w:pPr>
          </w:p>
        </w:tc>
        <w:tc>
          <w:tcPr>
            <w:tcW w:w="1470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2013 г</w:t>
            </w:r>
          </w:p>
        </w:tc>
        <w:tc>
          <w:tcPr>
            <w:tcW w:w="1470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2014 г</w:t>
            </w:r>
          </w:p>
        </w:tc>
        <w:tc>
          <w:tcPr>
            <w:tcW w:w="1470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2015 г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1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Физика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49,25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53,4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52,3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2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Химия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67,6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59,5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3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Обществознание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57,8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48,7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4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Биология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59,3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63,3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71,6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5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 xml:space="preserve">История 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7017F" w:rsidRPr="00E33E30">
        <w:trPr>
          <w:trHeight w:val="274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6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Литература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55,8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7017F" w:rsidRPr="00E33E30">
        <w:trPr>
          <w:trHeight w:val="187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7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Информатика и ИКТ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</w:tr>
      <w:tr w:rsidR="0027017F" w:rsidRPr="00E33E30">
        <w:trPr>
          <w:trHeight w:val="316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 w:rsidRPr="00E33E30">
              <w:rPr>
                <w:lang w:eastAsia="en-US"/>
              </w:rPr>
              <w:t>8</w:t>
            </w:r>
          </w:p>
        </w:tc>
        <w:tc>
          <w:tcPr>
            <w:tcW w:w="239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Английский</w:t>
            </w:r>
            <w:r w:rsidRPr="00E33E30">
              <w:rPr>
                <w:lang w:eastAsia="en-US"/>
              </w:rPr>
              <w:t xml:space="preserve"> язык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77,7</w:t>
            </w:r>
          </w:p>
        </w:tc>
      </w:tr>
      <w:tr w:rsidR="0027017F" w:rsidRPr="00E33E30">
        <w:trPr>
          <w:trHeight w:val="316"/>
        </w:trPr>
        <w:tc>
          <w:tcPr>
            <w:tcW w:w="663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393" w:type="dxa"/>
            <w:shd w:val="clear" w:color="auto" w:fill="FFFFFF"/>
          </w:tcPr>
          <w:p w:rsidR="0027017F" w:rsidRDefault="0027017F" w:rsidP="0033725B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География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70" w:type="dxa"/>
            <w:shd w:val="clear" w:color="auto" w:fill="FFFFFF"/>
          </w:tcPr>
          <w:p w:rsidR="0027017F" w:rsidRPr="00E33E30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70" w:type="dxa"/>
            <w:shd w:val="clear" w:color="auto" w:fill="FFFFFF"/>
          </w:tcPr>
          <w:p w:rsidR="0027017F" w:rsidRDefault="0027017F" w:rsidP="0033725B">
            <w:pPr>
              <w:snapToGri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</w:tr>
    </w:tbl>
    <w:p w:rsidR="0027017F" w:rsidRPr="00E33E30" w:rsidRDefault="0027017F" w:rsidP="007234C3">
      <w:pPr>
        <w:rPr>
          <w:lang w:eastAsia="en-US"/>
        </w:rPr>
      </w:pPr>
    </w:p>
    <w:p w:rsidR="0027017F" w:rsidRPr="00E33E30" w:rsidRDefault="0027017F" w:rsidP="007234C3">
      <w:pPr>
        <w:rPr>
          <w:lang w:eastAsia="en-US"/>
        </w:rPr>
      </w:pPr>
    </w:p>
    <w:p w:rsidR="0027017F" w:rsidRPr="00E33E30" w:rsidRDefault="0027017F" w:rsidP="007234C3">
      <w:pPr>
        <w:rPr>
          <w:lang w:eastAsia="en-US"/>
        </w:rPr>
      </w:pPr>
    </w:p>
    <w:p w:rsidR="0027017F" w:rsidRPr="00E33E30" w:rsidRDefault="0027017F" w:rsidP="007234C3">
      <w:pPr>
        <w:jc w:val="center"/>
        <w:rPr>
          <w:lang w:eastAsia="en-US"/>
        </w:rPr>
      </w:pPr>
    </w:p>
    <w:p w:rsidR="0027017F" w:rsidRPr="00E33E30" w:rsidRDefault="0027017F" w:rsidP="007234C3">
      <w:pPr>
        <w:jc w:val="center"/>
        <w:rPr>
          <w:lang w:eastAsia="en-US"/>
        </w:rPr>
      </w:pPr>
    </w:p>
    <w:p w:rsidR="0027017F" w:rsidRPr="00E33E30" w:rsidRDefault="0027017F" w:rsidP="007234C3">
      <w:pPr>
        <w:rPr>
          <w:lang w:eastAsia="en-US"/>
        </w:rPr>
      </w:pPr>
    </w:p>
    <w:p w:rsidR="0027017F" w:rsidRPr="00E33E30" w:rsidRDefault="0027017F" w:rsidP="007234C3">
      <w:pPr>
        <w:rPr>
          <w:lang w:eastAsia="en-US"/>
        </w:rPr>
      </w:pPr>
    </w:p>
    <w:p w:rsidR="0027017F" w:rsidRDefault="0027017F" w:rsidP="007234C3">
      <w:pPr>
        <w:ind w:left="142"/>
        <w:rPr>
          <w:b/>
          <w:bCs/>
        </w:rPr>
      </w:pPr>
    </w:p>
    <w:p w:rsidR="0027017F" w:rsidRDefault="0027017F" w:rsidP="007234C3">
      <w:pPr>
        <w:ind w:left="142"/>
        <w:rPr>
          <w:b/>
          <w:bCs/>
        </w:rPr>
      </w:pPr>
    </w:p>
    <w:p w:rsidR="0027017F" w:rsidRDefault="0027017F" w:rsidP="007234C3">
      <w:pPr>
        <w:rPr>
          <w:b/>
          <w:bCs/>
        </w:rPr>
      </w:pPr>
    </w:p>
    <w:p w:rsidR="0027017F" w:rsidRDefault="0027017F" w:rsidP="007234C3">
      <w:pPr>
        <w:ind w:left="142"/>
        <w:rPr>
          <w:b/>
          <w:bCs/>
        </w:rPr>
      </w:pPr>
    </w:p>
    <w:p w:rsidR="0027017F" w:rsidRDefault="0027017F" w:rsidP="007234C3">
      <w:pPr>
        <w:ind w:left="142"/>
        <w:rPr>
          <w:b/>
          <w:bCs/>
        </w:rPr>
      </w:pPr>
    </w:p>
    <w:p w:rsidR="0027017F" w:rsidRDefault="0027017F" w:rsidP="007234C3">
      <w:pPr>
        <w:ind w:left="142"/>
        <w:rPr>
          <w:b/>
          <w:bCs/>
        </w:rPr>
      </w:pPr>
    </w:p>
    <w:p w:rsidR="0027017F" w:rsidRDefault="0027017F" w:rsidP="007234C3">
      <w:pPr>
        <w:ind w:left="142"/>
        <w:jc w:val="both"/>
        <w:rPr>
          <w:b/>
          <w:bCs/>
        </w:rPr>
      </w:pPr>
    </w:p>
    <w:p w:rsidR="0027017F" w:rsidRPr="00E33E30" w:rsidRDefault="0027017F" w:rsidP="007234C3">
      <w:pPr>
        <w:ind w:left="142"/>
        <w:jc w:val="both"/>
        <w:rPr>
          <w:lang w:eastAsia="en-US"/>
        </w:rPr>
      </w:pPr>
      <w:r w:rsidRPr="00E33E30">
        <w:rPr>
          <w:b/>
          <w:bCs/>
        </w:rPr>
        <w:t>Вывод:</w:t>
      </w:r>
      <w:r>
        <w:rPr>
          <w:b/>
          <w:bCs/>
        </w:rPr>
        <w:t xml:space="preserve"> </w:t>
      </w:r>
      <w:r w:rsidRPr="00E33E30">
        <w:t>снижение результатов ЕГЭ по ряду предметов в 2015 году обусловлено прежде всего неоднородным социальным составом семей класса, а также невысокой заинтересованностью самих выпускников и их родителей в результатах экзаменов.</w:t>
      </w:r>
    </w:p>
    <w:p w:rsidR="0027017F" w:rsidRDefault="0027017F" w:rsidP="007234C3">
      <w:pPr>
        <w:spacing w:line="271" w:lineRule="auto"/>
        <w:jc w:val="center"/>
        <w:rPr>
          <w:b/>
          <w:bCs/>
        </w:rPr>
      </w:pPr>
    </w:p>
    <w:p w:rsidR="0027017F" w:rsidRDefault="0027017F" w:rsidP="007234C3">
      <w:pPr>
        <w:spacing w:line="271" w:lineRule="auto"/>
        <w:jc w:val="center"/>
        <w:rPr>
          <w:b/>
          <w:bCs/>
        </w:rPr>
      </w:pPr>
      <w:r>
        <w:rPr>
          <w:b/>
          <w:bCs/>
        </w:rPr>
        <w:t>Поступление выпускников в высшие и средние учебные заведения</w:t>
      </w:r>
    </w:p>
    <w:p w:rsidR="0027017F" w:rsidRDefault="0027017F" w:rsidP="007234C3">
      <w:pPr>
        <w:spacing w:line="271" w:lineRule="auto"/>
        <w:jc w:val="center"/>
        <w:rPr>
          <w:b/>
          <w:bCs/>
        </w:rPr>
      </w:pPr>
      <w:r>
        <w:rPr>
          <w:noProof/>
        </w:rPr>
        <w:pict>
          <v:shape id="_x0000_s1034" type="#_x0000_t75" style="position:absolute;left:0;text-align:left;margin-left:83.1pt;margin-top:5.15pt;width:337.45pt;height:165.6pt;z-index:251658240;visibility:visible;mso-wrap-distance-bottom:.03pt" wrapcoords="144 489 144 21014 21360 21014 21360 489 144 489">
            <v:imagedata r:id="rId20" o:title=""/>
            <w10:wrap type="through"/>
          </v:shape>
          <o:OLEObject Type="Embed" ProgID="Excel.Chart.8" ShapeID="_x0000_s1034" DrawAspect="Content" ObjectID="_1582369468" r:id="rId21"/>
        </w:pict>
      </w:r>
    </w:p>
    <w:p w:rsidR="0027017F" w:rsidRDefault="0027017F" w:rsidP="007234C3">
      <w:pPr>
        <w:spacing w:line="271" w:lineRule="auto"/>
        <w:jc w:val="center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Default="0027017F" w:rsidP="007234C3">
      <w:pPr>
        <w:spacing w:line="271" w:lineRule="auto"/>
        <w:jc w:val="both"/>
        <w:rPr>
          <w:b/>
          <w:bCs/>
        </w:rPr>
      </w:pPr>
    </w:p>
    <w:p w:rsidR="0027017F" w:rsidRPr="00E33E30" w:rsidRDefault="0027017F" w:rsidP="007234C3">
      <w:pPr>
        <w:spacing w:line="271" w:lineRule="auto"/>
        <w:jc w:val="both"/>
      </w:pPr>
      <w:r w:rsidRPr="00E33E30">
        <w:rPr>
          <w:b/>
          <w:bCs/>
        </w:rPr>
        <w:t xml:space="preserve">Вывод: </w:t>
      </w:r>
      <w:r>
        <w:rPr>
          <w:b/>
          <w:bCs/>
        </w:rPr>
        <w:t>80</w:t>
      </w:r>
      <w:r w:rsidRPr="00E33E30">
        <w:t>% выпускников 201</w:t>
      </w:r>
      <w:r>
        <w:t>4</w:t>
      </w:r>
      <w:r w:rsidRPr="00E33E30">
        <w:t>-201</w:t>
      </w:r>
      <w:r>
        <w:t>5</w:t>
      </w:r>
      <w:r w:rsidRPr="00E33E30">
        <w:t xml:space="preserve"> учебного года поступили в ВУЗы, из них </w:t>
      </w:r>
      <w:r w:rsidRPr="00E33E30">
        <w:rPr>
          <w:b/>
          <w:bCs/>
        </w:rPr>
        <w:t>60 %</w:t>
      </w:r>
      <w:r w:rsidRPr="00E33E30">
        <w:t xml:space="preserve"> -  на бюджетной основе. Следует отметить, что многие выпускники последних 3-х лет четко ориентированы на достижение определенных профессиональных целей. Поэтому поступление в выбранные ими учебные заведения на внебюджетные места и средние профессиональные учреждения заранее запланированы и свидетельствуют о готовности выпускников школы продолжать образование.</w:t>
      </w:r>
    </w:p>
    <w:p w:rsidR="0027017F" w:rsidRPr="00E33E30" w:rsidRDefault="0027017F" w:rsidP="007234C3">
      <w:pPr>
        <w:shd w:val="clear" w:color="auto" w:fill="FFFFFF"/>
        <w:spacing w:before="120" w:after="120"/>
        <w:jc w:val="center"/>
        <w:rPr>
          <w:b/>
          <w:bCs/>
        </w:rPr>
      </w:pPr>
      <w:r w:rsidRPr="00E33E30">
        <w:rPr>
          <w:b/>
          <w:bCs/>
        </w:rPr>
        <w:t>Количество  выпускников - медалистов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61"/>
        <w:gridCol w:w="2207"/>
        <w:gridCol w:w="2698"/>
      </w:tblGrid>
      <w:tr w:rsidR="0027017F" w:rsidRPr="00E33E30">
        <w:tc>
          <w:tcPr>
            <w:tcW w:w="2061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2012-2013уч.г.</w:t>
            </w:r>
          </w:p>
        </w:tc>
        <w:tc>
          <w:tcPr>
            <w:tcW w:w="2207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2013-2014 уч. г.</w:t>
            </w:r>
          </w:p>
        </w:tc>
        <w:tc>
          <w:tcPr>
            <w:tcW w:w="2698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2014-2015 уч.г.</w:t>
            </w:r>
          </w:p>
        </w:tc>
      </w:tr>
      <w:tr w:rsidR="0027017F" w:rsidRPr="00E33E30">
        <w:tc>
          <w:tcPr>
            <w:tcW w:w="2061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3</w:t>
            </w:r>
          </w:p>
        </w:tc>
        <w:tc>
          <w:tcPr>
            <w:tcW w:w="2207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2</w:t>
            </w:r>
          </w:p>
        </w:tc>
        <w:tc>
          <w:tcPr>
            <w:tcW w:w="2698" w:type="dxa"/>
          </w:tcPr>
          <w:p w:rsidR="0027017F" w:rsidRPr="0033725B" w:rsidRDefault="0027017F" w:rsidP="0033725B">
            <w:pPr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-</w:t>
            </w:r>
          </w:p>
        </w:tc>
      </w:tr>
    </w:tbl>
    <w:p w:rsidR="0027017F" w:rsidRPr="00E33E30" w:rsidRDefault="0027017F" w:rsidP="007234C3">
      <w:pPr>
        <w:shd w:val="clear" w:color="auto" w:fill="FFFFFF"/>
        <w:spacing w:before="120" w:after="120"/>
      </w:pPr>
      <w:r w:rsidRPr="00E33E30">
        <w:rPr>
          <w:b/>
          <w:bCs/>
        </w:rPr>
        <w:t xml:space="preserve">Вывод: </w:t>
      </w:r>
      <w:r w:rsidRPr="00E33E30">
        <w:t>количество медалистов за период с 201</w:t>
      </w:r>
      <w:r>
        <w:t>3</w:t>
      </w:r>
      <w:r w:rsidRPr="00E33E30">
        <w:t xml:space="preserve"> по 201</w:t>
      </w:r>
      <w:r>
        <w:t>5 год составило</w:t>
      </w:r>
      <w:r w:rsidRPr="00E33E30">
        <w:t xml:space="preserve"> </w:t>
      </w:r>
      <w:r>
        <w:t>6,45</w:t>
      </w:r>
      <w:r w:rsidRPr="00E33E30">
        <w:t>% от общего  количества</w:t>
      </w:r>
    </w:p>
    <w:p w:rsidR="0027017F" w:rsidRPr="00591A0E" w:rsidRDefault="0027017F" w:rsidP="007234C3">
      <w:pPr>
        <w:shd w:val="clear" w:color="auto" w:fill="FFFFFF"/>
        <w:spacing w:before="120" w:after="120"/>
        <w:rPr>
          <w:b/>
          <w:bCs/>
        </w:rPr>
      </w:pPr>
      <w:r w:rsidRPr="00E33E30">
        <w:t>выпускников школы за 3 года.</w:t>
      </w:r>
    </w:p>
    <w:p w:rsidR="0027017F" w:rsidRPr="00686AC2" w:rsidRDefault="0027017F" w:rsidP="007234C3">
      <w:pPr>
        <w:shd w:val="clear" w:color="auto" w:fill="FFFFFF"/>
        <w:spacing w:before="120" w:after="120"/>
        <w:jc w:val="center"/>
        <w:rPr>
          <w:b/>
          <w:bCs/>
        </w:rPr>
      </w:pPr>
      <w:r w:rsidRPr="00686AC2">
        <w:rPr>
          <w:b/>
          <w:bCs/>
        </w:rPr>
        <w:t>Участие школьников в интеллектуальных конкурсах и олимпиадах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"/>
        <w:gridCol w:w="5889"/>
        <w:gridCol w:w="1275"/>
        <w:gridCol w:w="1276"/>
        <w:gridCol w:w="1276"/>
      </w:tblGrid>
      <w:tr w:rsidR="0027017F" w:rsidRPr="00C178E5">
        <w:trPr>
          <w:trHeight w:val="77"/>
          <w:jc w:val="center"/>
        </w:trPr>
        <w:tc>
          <w:tcPr>
            <w:tcW w:w="740" w:type="dxa"/>
          </w:tcPr>
          <w:p w:rsidR="0027017F" w:rsidRPr="00C178E5" w:rsidRDefault="0027017F" w:rsidP="007234C3"/>
        </w:tc>
        <w:tc>
          <w:tcPr>
            <w:tcW w:w="5889" w:type="dxa"/>
          </w:tcPr>
          <w:p w:rsidR="0027017F" w:rsidRPr="00C178E5" w:rsidRDefault="0027017F" w:rsidP="007234C3">
            <w:pPr>
              <w:shd w:val="clear" w:color="auto" w:fill="FFFFFF"/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>Интеллектуальные марафоны, олимпиады, открытые предметные чемпионаты,  районные Дни науки</w:t>
            </w:r>
          </w:p>
        </w:tc>
        <w:tc>
          <w:tcPr>
            <w:tcW w:w="1275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>2013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>2014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 xml:space="preserve">2015 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/>
        </w:tc>
        <w:tc>
          <w:tcPr>
            <w:tcW w:w="5889" w:type="dxa"/>
          </w:tcPr>
          <w:p w:rsidR="0027017F" w:rsidRPr="00C178E5" w:rsidRDefault="0027017F" w:rsidP="007234C3"/>
        </w:tc>
        <w:tc>
          <w:tcPr>
            <w:tcW w:w="3827" w:type="dxa"/>
            <w:gridSpan w:val="3"/>
          </w:tcPr>
          <w:p w:rsidR="0027017F" w:rsidRPr="00C178E5" w:rsidRDefault="0027017F" w:rsidP="007234C3">
            <w:r w:rsidRPr="00C178E5">
              <w:t>Кол-во участников/ призеры район/призеры регион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1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конкурс «Русский медвежонок»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>190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184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144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2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конкурс «Британский бульдог»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 xml:space="preserve">95/3 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97/7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84/3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3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дистанционный конкурс «</w:t>
            </w:r>
            <w:r w:rsidRPr="00C178E5">
              <w:rPr>
                <w:lang w:val="en-US"/>
              </w:rPr>
              <w:t>Junior</w:t>
            </w:r>
            <w:r w:rsidRPr="00C178E5">
              <w:t xml:space="preserve"> </w:t>
            </w:r>
            <w:r w:rsidRPr="00C178E5">
              <w:rPr>
                <w:lang w:val="en-US"/>
              </w:rPr>
              <w:t>Jack</w:t>
            </w:r>
            <w:r w:rsidRPr="00C178E5">
              <w:t>» по английскому языку</w:t>
            </w:r>
          </w:p>
        </w:tc>
        <w:tc>
          <w:tcPr>
            <w:tcW w:w="1275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>
            <w:r w:rsidRPr="00C178E5">
              <w:t>22</w:t>
            </w:r>
            <w:r w:rsidRPr="00C178E5">
              <w:rPr>
                <w:lang w:val="en-US"/>
              </w:rPr>
              <w:t xml:space="preserve"> – </w:t>
            </w:r>
          </w:p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rPr>
                <w:sz w:val="20"/>
                <w:szCs w:val="20"/>
              </w:rPr>
              <w:t>7 победит.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10 призёров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4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конкурс «Инфознайка»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>16/9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15/10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10/10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5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конкурс по естествознанию «Человек и природа» (2-11 классы)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>170</w:t>
            </w:r>
            <w:r>
              <w:t>/7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157/</w:t>
            </w:r>
            <w:r>
              <w:t>7</w:t>
            </w:r>
          </w:p>
        </w:tc>
        <w:tc>
          <w:tcPr>
            <w:tcW w:w="1276" w:type="dxa"/>
          </w:tcPr>
          <w:p w:rsidR="0027017F" w:rsidRPr="00C178E5" w:rsidRDefault="0027017F" w:rsidP="007234C3">
            <w:r>
              <w:t>163/6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6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конкурс КИТ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>32/3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64/13/1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67/11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7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Конкурс по информатике и ИТ «Инфознайка-Профи»</w:t>
            </w:r>
          </w:p>
        </w:tc>
        <w:tc>
          <w:tcPr>
            <w:tcW w:w="1275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>
            <w:r w:rsidRPr="00C178E5">
              <w:t xml:space="preserve">6/1 </w:t>
            </w:r>
            <w:r w:rsidRPr="00C178E5">
              <w:rPr>
                <w:sz w:val="16"/>
                <w:szCs w:val="16"/>
              </w:rPr>
              <w:t>победитель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8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Международный проект «Дистанционная олимпиада по информатике»</w:t>
            </w:r>
          </w:p>
        </w:tc>
        <w:tc>
          <w:tcPr>
            <w:tcW w:w="1275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t>12</w:t>
            </w:r>
            <w:r w:rsidRPr="00C178E5">
              <w:rPr>
                <w:lang w:val="en-US"/>
              </w:rPr>
              <w:t xml:space="preserve"> - </w:t>
            </w:r>
            <w:r w:rsidRPr="00C178E5">
              <w:rPr>
                <w:sz w:val="20"/>
                <w:szCs w:val="20"/>
              </w:rPr>
              <w:t>2 победителя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6 призёров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t>14</w:t>
            </w:r>
            <w:r w:rsidRPr="00C178E5">
              <w:rPr>
                <w:lang w:val="en-US"/>
              </w:rPr>
              <w:t xml:space="preserve"> - </w:t>
            </w:r>
            <w:r w:rsidRPr="00C178E5">
              <w:rPr>
                <w:sz w:val="20"/>
                <w:szCs w:val="20"/>
              </w:rPr>
              <w:t>2 победителя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5 призёров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9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Всероссийский командный кубок «КИТ»</w:t>
            </w:r>
          </w:p>
        </w:tc>
        <w:tc>
          <w:tcPr>
            <w:tcW w:w="1275" w:type="dxa"/>
          </w:tcPr>
          <w:p w:rsidR="0027017F" w:rsidRPr="00C178E5" w:rsidRDefault="0027017F" w:rsidP="007234C3"/>
        </w:tc>
        <w:tc>
          <w:tcPr>
            <w:tcW w:w="1276" w:type="dxa"/>
          </w:tcPr>
          <w:p w:rsidR="0027017F" w:rsidRPr="00C178E5" w:rsidRDefault="0027017F" w:rsidP="007234C3">
            <w:r w:rsidRPr="00C178E5">
              <w:rPr>
                <w:sz w:val="22"/>
                <w:szCs w:val="22"/>
              </w:rPr>
              <w:t xml:space="preserve">Диплом </w:t>
            </w:r>
          </w:p>
          <w:p w:rsidR="0027017F" w:rsidRPr="00C178E5" w:rsidRDefault="0027017F" w:rsidP="007234C3">
            <w:r w:rsidRPr="00C178E5">
              <w:rPr>
                <w:sz w:val="22"/>
                <w:szCs w:val="22"/>
                <w:lang w:val="en-US"/>
              </w:rPr>
              <w:t xml:space="preserve">III </w:t>
            </w:r>
            <w:r w:rsidRPr="00C178E5">
              <w:rPr>
                <w:sz w:val="22"/>
                <w:szCs w:val="22"/>
              </w:rPr>
              <w:t>степени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rPr>
                <w:sz w:val="22"/>
                <w:szCs w:val="22"/>
              </w:rPr>
              <w:t xml:space="preserve">Диплом </w:t>
            </w:r>
          </w:p>
          <w:p w:rsidR="0027017F" w:rsidRPr="00C178E5" w:rsidRDefault="0027017F" w:rsidP="007234C3">
            <w:r w:rsidRPr="00C178E5">
              <w:rPr>
                <w:sz w:val="22"/>
                <w:szCs w:val="22"/>
                <w:lang w:val="en-US"/>
              </w:rPr>
              <w:t xml:space="preserve">III </w:t>
            </w:r>
            <w:r w:rsidRPr="00C178E5">
              <w:rPr>
                <w:sz w:val="22"/>
                <w:szCs w:val="22"/>
              </w:rPr>
              <w:t>степени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10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Выездной тур межрегиональной олимпиады школьников «Фундоментальные науки – развитию регионов» по физике и химии</w:t>
            </w:r>
          </w:p>
        </w:tc>
        <w:tc>
          <w:tcPr>
            <w:tcW w:w="1275" w:type="dxa"/>
          </w:tcPr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t>9</w:t>
            </w:r>
            <w:r w:rsidRPr="00C178E5">
              <w:rPr>
                <w:lang w:val="en-US"/>
              </w:rPr>
              <w:t xml:space="preserve"> - </w:t>
            </w:r>
            <w:r w:rsidRPr="00C178E5">
              <w:rPr>
                <w:sz w:val="20"/>
                <w:szCs w:val="20"/>
              </w:rPr>
              <w:t>1 победитель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3 призёра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t>8</w:t>
            </w:r>
            <w:r w:rsidRPr="00C178E5">
              <w:rPr>
                <w:lang w:val="en-US"/>
              </w:rPr>
              <w:t xml:space="preserve"> - 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6 призёров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rPr>
                <w:sz w:val="20"/>
                <w:szCs w:val="20"/>
                <w:lang w:val="en-US"/>
              </w:rPr>
            </w:pPr>
            <w:r w:rsidRPr="00C178E5">
              <w:t>9</w:t>
            </w:r>
            <w:r w:rsidRPr="00C178E5">
              <w:rPr>
                <w:lang w:val="en-US"/>
              </w:rPr>
              <w:t xml:space="preserve"> - </w:t>
            </w:r>
            <w:r w:rsidRPr="00C178E5">
              <w:rPr>
                <w:sz w:val="20"/>
                <w:szCs w:val="20"/>
              </w:rPr>
              <w:t>2 победителя</w:t>
            </w:r>
          </w:p>
          <w:p w:rsidR="0027017F" w:rsidRPr="00C178E5" w:rsidRDefault="0027017F" w:rsidP="007234C3">
            <w:r w:rsidRPr="00C178E5">
              <w:rPr>
                <w:sz w:val="20"/>
                <w:szCs w:val="20"/>
              </w:rPr>
              <w:t>6 призёров</w:t>
            </w:r>
          </w:p>
        </w:tc>
      </w:tr>
      <w:tr w:rsidR="0027017F" w:rsidRPr="00C178E5">
        <w:trPr>
          <w:jc w:val="center"/>
        </w:trPr>
        <w:tc>
          <w:tcPr>
            <w:tcW w:w="740" w:type="dxa"/>
          </w:tcPr>
          <w:p w:rsidR="0027017F" w:rsidRPr="00C178E5" w:rsidRDefault="0027017F" w:rsidP="007234C3">
            <w:r w:rsidRPr="00C178E5">
              <w:t>11</w:t>
            </w:r>
          </w:p>
        </w:tc>
        <w:tc>
          <w:tcPr>
            <w:tcW w:w="5889" w:type="dxa"/>
          </w:tcPr>
          <w:p w:rsidR="0027017F" w:rsidRPr="00C178E5" w:rsidRDefault="0027017F" w:rsidP="007234C3">
            <w:r w:rsidRPr="00C178E5">
              <w:t>Районный День науки</w:t>
            </w:r>
          </w:p>
        </w:tc>
        <w:tc>
          <w:tcPr>
            <w:tcW w:w="1275" w:type="dxa"/>
          </w:tcPr>
          <w:p w:rsidR="0027017F" w:rsidRPr="00C178E5" w:rsidRDefault="0027017F" w:rsidP="007234C3">
            <w:r w:rsidRPr="00C178E5">
              <w:t>9/4</w:t>
            </w:r>
          </w:p>
        </w:tc>
        <w:tc>
          <w:tcPr>
            <w:tcW w:w="1276" w:type="dxa"/>
          </w:tcPr>
          <w:p w:rsidR="0027017F" w:rsidRPr="00C178E5" w:rsidRDefault="0027017F" w:rsidP="007234C3">
            <w:r w:rsidRPr="00C178E5">
              <w:t>7/5</w:t>
            </w:r>
          </w:p>
        </w:tc>
        <w:tc>
          <w:tcPr>
            <w:tcW w:w="1276" w:type="dxa"/>
          </w:tcPr>
          <w:p w:rsidR="0027017F" w:rsidRPr="00C178E5" w:rsidRDefault="0027017F" w:rsidP="007234C3">
            <w:pPr>
              <w:ind w:right="-135"/>
            </w:pPr>
            <w:r w:rsidRPr="00C178E5">
              <w:t>7/6</w:t>
            </w:r>
          </w:p>
        </w:tc>
      </w:tr>
    </w:tbl>
    <w:p w:rsidR="0027017F" w:rsidRDefault="0027017F" w:rsidP="007234C3">
      <w:pPr>
        <w:shd w:val="clear" w:color="auto" w:fill="FFFFFF"/>
        <w:jc w:val="center"/>
        <w:rPr>
          <w:b/>
          <w:bCs/>
        </w:rPr>
      </w:pPr>
    </w:p>
    <w:p w:rsidR="0027017F" w:rsidRPr="00C178E5" w:rsidRDefault="0027017F" w:rsidP="007234C3">
      <w:pPr>
        <w:shd w:val="clear" w:color="auto" w:fill="FFFFFF"/>
        <w:jc w:val="both"/>
      </w:pPr>
      <w:r>
        <w:rPr>
          <w:b/>
          <w:bCs/>
        </w:rPr>
        <w:t>Вывод</w:t>
      </w:r>
      <w:r w:rsidRPr="00C178E5">
        <w:rPr>
          <w:b/>
          <w:bCs/>
        </w:rPr>
        <w:t xml:space="preserve">: </w:t>
      </w:r>
      <w:r w:rsidRPr="00C178E5">
        <w:t>за последние 3 года увеличилось  количество победителей и призеров интеллектуальных конкурсов,  олимпиад различной направленности; количество участников некоторых конкурсов уменьшилось по объективным причинам: уменьшилось количество обучающихся в ОУ.</w:t>
      </w:r>
    </w:p>
    <w:p w:rsidR="0027017F" w:rsidRPr="00736973" w:rsidRDefault="0027017F" w:rsidP="007234C3">
      <w:pPr>
        <w:shd w:val="clear" w:color="auto" w:fill="FFFFFF"/>
      </w:pPr>
    </w:p>
    <w:p w:rsidR="0027017F" w:rsidRPr="00C178E5" w:rsidRDefault="0027017F" w:rsidP="007234C3">
      <w:pPr>
        <w:shd w:val="clear" w:color="auto" w:fill="FFFFFF"/>
        <w:jc w:val="center"/>
        <w:rPr>
          <w:b/>
          <w:bCs/>
        </w:rPr>
      </w:pPr>
      <w:r w:rsidRPr="00C178E5">
        <w:rPr>
          <w:b/>
          <w:bCs/>
        </w:rPr>
        <w:t xml:space="preserve">Количество участников, победителей (призеров) муниципального и областного этапа Всероссийской олимпиады школьников </w:t>
      </w:r>
    </w:p>
    <w:p w:rsidR="0027017F" w:rsidRPr="00C178E5" w:rsidRDefault="0027017F" w:rsidP="007234C3">
      <w:pPr>
        <w:shd w:val="clear" w:color="auto" w:fill="FFFFFF"/>
        <w:jc w:val="center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0"/>
        <w:gridCol w:w="1610"/>
        <w:gridCol w:w="1793"/>
        <w:gridCol w:w="1521"/>
      </w:tblGrid>
      <w:tr w:rsidR="0027017F" w:rsidRPr="00C178E5">
        <w:tc>
          <w:tcPr>
            <w:tcW w:w="5688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>2013</w:t>
            </w:r>
          </w:p>
        </w:tc>
        <w:tc>
          <w:tcPr>
            <w:tcW w:w="1800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>2014</w:t>
            </w:r>
          </w:p>
        </w:tc>
        <w:tc>
          <w:tcPr>
            <w:tcW w:w="1530" w:type="dxa"/>
          </w:tcPr>
          <w:p w:rsidR="0027017F" w:rsidRPr="00C178E5" w:rsidRDefault="0027017F" w:rsidP="007234C3">
            <w:pPr>
              <w:jc w:val="center"/>
              <w:rPr>
                <w:b/>
                <w:bCs/>
              </w:rPr>
            </w:pPr>
            <w:r w:rsidRPr="00C178E5">
              <w:rPr>
                <w:b/>
                <w:bCs/>
              </w:rPr>
              <w:t xml:space="preserve">2015 </w:t>
            </w:r>
          </w:p>
        </w:tc>
      </w:tr>
      <w:tr w:rsidR="0027017F" w:rsidRPr="00C178E5">
        <w:tc>
          <w:tcPr>
            <w:tcW w:w="5688" w:type="dxa"/>
          </w:tcPr>
          <w:p w:rsidR="0027017F" w:rsidRPr="00C178E5" w:rsidRDefault="0027017F" w:rsidP="007234C3">
            <w:r w:rsidRPr="00C178E5">
              <w:t>Количество участников муниципального этапа</w:t>
            </w:r>
          </w:p>
        </w:tc>
        <w:tc>
          <w:tcPr>
            <w:tcW w:w="1620" w:type="dxa"/>
          </w:tcPr>
          <w:p w:rsidR="0027017F" w:rsidRPr="00C178E5" w:rsidRDefault="0027017F" w:rsidP="007234C3">
            <w:pPr>
              <w:jc w:val="center"/>
            </w:pPr>
            <w:r w:rsidRPr="00C178E5">
              <w:t>62</w:t>
            </w:r>
          </w:p>
        </w:tc>
        <w:tc>
          <w:tcPr>
            <w:tcW w:w="1800" w:type="dxa"/>
          </w:tcPr>
          <w:p w:rsidR="0027017F" w:rsidRPr="00EB454A" w:rsidRDefault="0027017F" w:rsidP="007234C3">
            <w:pPr>
              <w:jc w:val="center"/>
            </w:pPr>
            <w:r w:rsidRPr="00EB454A">
              <w:t>87</w:t>
            </w:r>
          </w:p>
        </w:tc>
        <w:tc>
          <w:tcPr>
            <w:tcW w:w="1530" w:type="dxa"/>
          </w:tcPr>
          <w:p w:rsidR="0027017F" w:rsidRPr="00C178E5" w:rsidRDefault="0027017F" w:rsidP="007234C3">
            <w:pPr>
              <w:jc w:val="center"/>
            </w:pPr>
            <w:r w:rsidRPr="00C178E5">
              <w:t>77</w:t>
            </w:r>
          </w:p>
        </w:tc>
      </w:tr>
      <w:tr w:rsidR="0027017F" w:rsidRPr="00C178E5">
        <w:tc>
          <w:tcPr>
            <w:tcW w:w="5688" w:type="dxa"/>
          </w:tcPr>
          <w:p w:rsidR="0027017F" w:rsidRPr="00C178E5" w:rsidRDefault="0027017F" w:rsidP="007234C3">
            <w:pPr>
              <w:rPr>
                <w:b/>
                <w:bCs/>
              </w:rPr>
            </w:pPr>
            <w:r w:rsidRPr="00C178E5">
              <w:t>Количество победителей и призёров муниципального этапа</w:t>
            </w:r>
          </w:p>
        </w:tc>
        <w:tc>
          <w:tcPr>
            <w:tcW w:w="1620" w:type="dxa"/>
          </w:tcPr>
          <w:p w:rsidR="0027017F" w:rsidRPr="00C178E5" w:rsidRDefault="0027017F" w:rsidP="007234C3">
            <w:pPr>
              <w:jc w:val="center"/>
            </w:pPr>
            <w:r w:rsidRPr="00C178E5">
              <w:t>16</w:t>
            </w:r>
          </w:p>
        </w:tc>
        <w:tc>
          <w:tcPr>
            <w:tcW w:w="1800" w:type="dxa"/>
          </w:tcPr>
          <w:p w:rsidR="0027017F" w:rsidRPr="00C178E5" w:rsidRDefault="0027017F" w:rsidP="007234C3">
            <w:pPr>
              <w:jc w:val="center"/>
            </w:pPr>
            <w:r w:rsidRPr="00C178E5">
              <w:t>23</w:t>
            </w:r>
          </w:p>
        </w:tc>
        <w:tc>
          <w:tcPr>
            <w:tcW w:w="1530" w:type="dxa"/>
          </w:tcPr>
          <w:p w:rsidR="0027017F" w:rsidRPr="00C178E5" w:rsidRDefault="0027017F" w:rsidP="007234C3">
            <w:pPr>
              <w:jc w:val="center"/>
            </w:pPr>
            <w:r w:rsidRPr="00C178E5">
              <w:t>23</w:t>
            </w:r>
          </w:p>
        </w:tc>
      </w:tr>
      <w:tr w:rsidR="0027017F" w:rsidRPr="00C178E5">
        <w:tc>
          <w:tcPr>
            <w:tcW w:w="5688" w:type="dxa"/>
          </w:tcPr>
          <w:p w:rsidR="0027017F" w:rsidRPr="00C178E5" w:rsidRDefault="0027017F" w:rsidP="007234C3">
            <w:pPr>
              <w:rPr>
                <w:b/>
                <w:bCs/>
              </w:rPr>
            </w:pPr>
            <w:r w:rsidRPr="00C178E5">
              <w:t>Количество участников регионального этапа</w:t>
            </w:r>
          </w:p>
        </w:tc>
        <w:tc>
          <w:tcPr>
            <w:tcW w:w="1620" w:type="dxa"/>
          </w:tcPr>
          <w:p w:rsidR="0027017F" w:rsidRPr="00C178E5" w:rsidRDefault="0027017F" w:rsidP="007234C3">
            <w:pPr>
              <w:jc w:val="center"/>
            </w:pPr>
            <w:r w:rsidRPr="00C178E5">
              <w:t>6</w:t>
            </w:r>
          </w:p>
        </w:tc>
        <w:tc>
          <w:tcPr>
            <w:tcW w:w="1800" w:type="dxa"/>
          </w:tcPr>
          <w:p w:rsidR="0027017F" w:rsidRPr="00C178E5" w:rsidRDefault="0027017F" w:rsidP="007234C3">
            <w:pPr>
              <w:jc w:val="center"/>
            </w:pPr>
            <w:r w:rsidRPr="00C178E5">
              <w:t>6</w:t>
            </w:r>
          </w:p>
          <w:p w:rsidR="0027017F" w:rsidRPr="009D55D7" w:rsidRDefault="0027017F" w:rsidP="007234C3">
            <w:pPr>
              <w:jc w:val="center"/>
              <w:rPr>
                <w:sz w:val="18"/>
                <w:szCs w:val="18"/>
              </w:rPr>
            </w:pPr>
            <w:r w:rsidRPr="009D55D7">
              <w:rPr>
                <w:sz w:val="18"/>
                <w:szCs w:val="18"/>
              </w:rPr>
              <w:t>2 победителя</w:t>
            </w:r>
          </w:p>
          <w:p w:rsidR="0027017F" w:rsidRPr="00C178E5" w:rsidRDefault="0027017F" w:rsidP="007234C3">
            <w:pPr>
              <w:jc w:val="center"/>
            </w:pPr>
            <w:r w:rsidRPr="009D55D7">
              <w:rPr>
                <w:sz w:val="18"/>
                <w:szCs w:val="18"/>
              </w:rPr>
              <w:t>1 призёр</w:t>
            </w:r>
          </w:p>
        </w:tc>
        <w:tc>
          <w:tcPr>
            <w:tcW w:w="1530" w:type="dxa"/>
          </w:tcPr>
          <w:p w:rsidR="0027017F" w:rsidRPr="00C178E5" w:rsidRDefault="0027017F" w:rsidP="007234C3">
            <w:pPr>
              <w:jc w:val="center"/>
            </w:pPr>
            <w:r w:rsidRPr="00C178E5">
              <w:t>3</w:t>
            </w:r>
          </w:p>
        </w:tc>
      </w:tr>
    </w:tbl>
    <w:p w:rsidR="0027017F" w:rsidRPr="00736973" w:rsidRDefault="0027017F" w:rsidP="007234C3">
      <w:pPr>
        <w:spacing w:after="200" w:line="276" w:lineRule="auto"/>
        <w:jc w:val="both"/>
        <w:rPr>
          <w:rFonts w:ascii="Calibri" w:hAnsi="Calibri" w:cs="Calibri"/>
          <w:sz w:val="22"/>
          <w:szCs w:val="22"/>
        </w:rPr>
      </w:pPr>
      <w:r w:rsidRPr="003C3BD1">
        <w:rPr>
          <w:b/>
          <w:bCs/>
        </w:rPr>
        <w:t>Вывод:</w:t>
      </w:r>
      <w:r>
        <w:rPr>
          <w:b/>
          <w:bCs/>
          <w:color w:val="0000CC"/>
        </w:rPr>
        <w:t xml:space="preserve"> </w:t>
      </w:r>
      <w:r w:rsidRPr="003C3BD1">
        <w:t>ежегодно растет количество участников предметных олимпиад муниципально</w:t>
      </w:r>
      <w:r>
        <w:t>го</w:t>
      </w:r>
      <w:r w:rsidRPr="003C3BD1">
        <w:t xml:space="preserve"> уровня</w:t>
      </w:r>
      <w:r>
        <w:t>.</w:t>
      </w:r>
    </w:p>
    <w:p w:rsidR="0027017F" w:rsidRPr="00591A0E" w:rsidRDefault="0027017F" w:rsidP="007234C3">
      <w:pPr>
        <w:keepNext/>
        <w:spacing w:before="240" w:after="60"/>
        <w:jc w:val="center"/>
        <w:outlineLvl w:val="3"/>
        <w:rPr>
          <w:b/>
          <w:bCs/>
        </w:rPr>
      </w:pPr>
      <w:r w:rsidRPr="00591A0E">
        <w:rPr>
          <w:b/>
          <w:bCs/>
        </w:rPr>
        <w:t>ВОСПИТАНИЕ И ДОПОЛНИТЕЛЬНОЕ ОБРАЗОВАНИЕ</w:t>
      </w:r>
    </w:p>
    <w:p w:rsidR="0027017F" w:rsidRPr="00634183" w:rsidRDefault="0027017F" w:rsidP="007234C3">
      <w:pPr>
        <w:pStyle w:val="NoSpacing"/>
        <w:ind w:firstLine="567"/>
        <w:jc w:val="both"/>
        <w:rPr>
          <w:rStyle w:val="dash041e005f0431005f044b005f0447005f043d005f044b005f0439005f005fchar1char1"/>
        </w:rPr>
      </w:pPr>
      <w:r w:rsidRPr="00634183">
        <w:rPr>
          <w:rStyle w:val="dash041e005f0431005f044b005f0447005f043d005f044b005f0439005f005fchar1char1"/>
        </w:rPr>
        <w:t xml:space="preserve">Критериями эффективности реализации </w:t>
      </w:r>
      <w:r w:rsidRPr="00634183">
        <w:t xml:space="preserve">образовательной организацией </w:t>
      </w:r>
      <w:r w:rsidRPr="00634183">
        <w:rPr>
          <w:rStyle w:val="dash041e005f0431005f044b005f0447005f043d005f044b005f0439005f005fchar1char1"/>
        </w:rPr>
        <w:t xml:space="preserve">воспитательной и развивающей программы является </w:t>
      </w:r>
      <w:r w:rsidRPr="00634183">
        <w:t xml:space="preserve">динамика </w:t>
      </w:r>
      <w:r w:rsidRPr="00634183">
        <w:rPr>
          <w:rStyle w:val="dash041e005f0431005f044b005f0447005f043d005f044b005f0439005f005fchar1char1"/>
        </w:rPr>
        <w:t>основных показателей воспитания и социализации обучающихся:</w:t>
      </w:r>
    </w:p>
    <w:p w:rsidR="0027017F" w:rsidRPr="00634183" w:rsidRDefault="0027017F" w:rsidP="007234C3">
      <w:pPr>
        <w:pStyle w:val="NoSpacing"/>
        <w:ind w:firstLine="567"/>
        <w:jc w:val="both"/>
      </w:pPr>
      <w:r w:rsidRPr="00634183">
        <w:t>1. Динамика развития личностной, социальной, экологической, трудовой (профессиональной) и здоровьесберегающей культуры обучающихся.</w:t>
      </w:r>
    </w:p>
    <w:p w:rsidR="0027017F" w:rsidRPr="00634183" w:rsidRDefault="0027017F" w:rsidP="007234C3">
      <w:pPr>
        <w:pStyle w:val="NoSpacing"/>
        <w:ind w:firstLine="567"/>
        <w:jc w:val="both"/>
      </w:pPr>
      <w:r w:rsidRPr="00634183">
        <w:t>2. Динамика (характер изменения) социальной, психолого-педагогической и нравственной атмосферы в образовательной организации.</w:t>
      </w:r>
    </w:p>
    <w:p w:rsidR="0027017F" w:rsidRPr="00634183" w:rsidRDefault="0027017F" w:rsidP="007234C3">
      <w:pPr>
        <w:pStyle w:val="NoSpacing"/>
        <w:ind w:firstLine="567"/>
        <w:jc w:val="both"/>
      </w:pPr>
      <w:r w:rsidRPr="00634183"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27017F" w:rsidRPr="00E45CB4" w:rsidRDefault="0027017F" w:rsidP="007234C3">
      <w:pPr>
        <w:ind w:firstLine="709"/>
        <w:jc w:val="both"/>
      </w:pPr>
      <w:r w:rsidRPr="00E45CB4">
        <w:t xml:space="preserve">Эффективность воспитательной работы школы определяется уровнем воспитанности учеников и выпускников школы, их готовностью к сознательному выбору профессии, способностью адаптироваться к современным условиям жизни. </w:t>
      </w:r>
    </w:p>
    <w:p w:rsidR="0027017F" w:rsidRPr="00E45CB4" w:rsidRDefault="0027017F" w:rsidP="007234C3">
      <w:pPr>
        <w:pStyle w:val="NormalWeb"/>
        <w:spacing w:before="0" w:after="0"/>
        <w:ind w:left="360"/>
        <w:jc w:val="both"/>
      </w:pPr>
      <w:r w:rsidRPr="00E45CB4">
        <w:rPr>
          <w:b/>
          <w:bCs/>
        </w:rPr>
        <w:t>Воспитанность</w:t>
      </w:r>
      <w:r w:rsidRPr="00E45CB4">
        <w:t xml:space="preserve"> – это свойство личности, характеризующееся совокупностью достаточно сформированных, социально значимых качеств, в обобщенной форме отражающих систему отношений человека (к обществу, к себе, к труду, к людям). Изучение и анализ воспитанности школьников позволяет: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конкретизировать цели воспитательной работы;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дифференцированно подойти к учащимся с разным уровнем воспитанности;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обеспечить индивидуальный подход к личности каждого школьника;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обосновать выбор содержания и методов воспитания;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соотнести промежуточный с первоначально зафиксированным результатом;</w:t>
      </w:r>
    </w:p>
    <w:p w:rsidR="0027017F" w:rsidRPr="00E45CB4" w:rsidRDefault="0027017F" w:rsidP="007234C3">
      <w:pPr>
        <w:pStyle w:val="NormalWeb"/>
        <w:numPr>
          <w:ilvl w:val="0"/>
          <w:numId w:val="19"/>
        </w:numPr>
        <w:suppressAutoHyphens w:val="0"/>
        <w:spacing w:before="0" w:after="0"/>
      </w:pPr>
      <w:r w:rsidRPr="00E45CB4">
        <w:t>видеть близкие и более отдаленные результаты воспитательной системы.</w:t>
      </w:r>
    </w:p>
    <w:p w:rsidR="0027017F" w:rsidRPr="00BF0172" w:rsidRDefault="0027017F" w:rsidP="007234C3">
      <w:pPr>
        <w:ind w:firstLine="709"/>
        <w:jc w:val="both"/>
      </w:pPr>
      <w:r w:rsidRPr="00A35EEB">
        <w:t xml:space="preserve">Мониторинг воспитанности учащихся и качества воспитательной среды школы проводится по методике </w:t>
      </w:r>
      <w:r w:rsidRPr="00A35EEB">
        <w:rPr>
          <w:b/>
          <w:bCs/>
        </w:rPr>
        <w:t>Н. П. Капустина</w:t>
      </w:r>
      <w:r>
        <w:rPr>
          <w:b/>
          <w:bCs/>
        </w:rPr>
        <w:t xml:space="preserve"> (1-4 классы), М.И.Шиловой (5-11 классы)</w:t>
      </w:r>
    </w:p>
    <w:p w:rsidR="0027017F" w:rsidRPr="00591A0E" w:rsidRDefault="0027017F" w:rsidP="007234C3">
      <w:pPr>
        <w:spacing w:after="200" w:line="276" w:lineRule="auto"/>
        <w:ind w:firstLine="539"/>
        <w:jc w:val="center"/>
        <w:rPr>
          <w:b/>
          <w:bCs/>
        </w:rPr>
      </w:pPr>
      <w:r w:rsidRPr="0033725B">
        <w:rPr>
          <w:b/>
          <w:bCs/>
          <w:noProof/>
        </w:rPr>
        <w:object w:dxaOrig="6193" w:dyaOrig="3111">
          <v:shape id="Диаграмма 1" o:spid="_x0000_i1041" type="#_x0000_t75" style="width:309.75pt;height:155.25pt;visibility:visible" o:ole="">
            <v:imagedata r:id="rId22" o:title=""/>
            <o:lock v:ext="edit" aspectratio="f"/>
          </v:shape>
          <o:OLEObject Type="Embed" ProgID="Excel.Chart.8" ShapeID="Диаграмма 1" DrawAspect="Content" ObjectID="_1582369458" r:id="rId23"/>
        </w:object>
      </w:r>
    </w:p>
    <w:p w:rsidR="0027017F" w:rsidRPr="003F436E" w:rsidRDefault="0027017F" w:rsidP="007234C3">
      <w:pPr>
        <w:tabs>
          <w:tab w:val="left" w:pos="426"/>
        </w:tabs>
        <w:spacing w:line="312" w:lineRule="auto"/>
        <w:jc w:val="both"/>
        <w:rPr>
          <w:noProof/>
        </w:rPr>
      </w:pPr>
      <w:r w:rsidRPr="003F436E">
        <w:rPr>
          <w:noProof/>
        </w:rPr>
        <w:t xml:space="preserve">Дополнительно для выявления уровня нравственной воспитанности обучающихся в 8-11 классах проводится мониторинг </w:t>
      </w:r>
      <w:r>
        <w:rPr>
          <w:noProof/>
        </w:rPr>
        <w:t xml:space="preserve"> с использованием теста «Размышляем о жизненном опыте», составленном доктором педагогических наук Н.Е.Щурковой.</w:t>
      </w:r>
    </w:p>
    <w:p w:rsidR="0027017F" w:rsidRPr="00FF5391" w:rsidRDefault="0027017F" w:rsidP="007234C3">
      <w:pPr>
        <w:tabs>
          <w:tab w:val="left" w:pos="426"/>
        </w:tabs>
        <w:spacing w:line="312" w:lineRule="auto"/>
        <w:jc w:val="center"/>
        <w:rPr>
          <w:b/>
          <w:bCs/>
          <w:color w:val="FF0000"/>
          <w:highlight w:val="cyan"/>
        </w:rPr>
      </w:pPr>
      <w:r>
        <w:rPr>
          <w:noProof/>
        </w:rPr>
        <w:pict>
          <v:shape id="_x0000_s1035" type="#_x0000_t75" style="position:absolute;left:0;text-align:left;margin-left:77.45pt;margin-top:7.35pt;width:367.7pt;height:178.55pt;z-index:251659264;visibility:visible" wrapcoords="132 454 132 21055 21380 21055 21380 454 132 454">
            <v:imagedata r:id="rId24" o:title=""/>
            <w10:wrap type="through"/>
          </v:shape>
          <o:OLEObject Type="Embed" ProgID="Excel.Chart.8" ShapeID="_x0000_s1035" DrawAspect="Content" ObjectID="_1582369469" r:id="rId25"/>
        </w:pict>
      </w: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  <w:rPr>
          <w:b/>
          <w:bCs/>
        </w:rPr>
      </w:pPr>
    </w:p>
    <w:p w:rsidR="0027017F" w:rsidRDefault="0027017F" w:rsidP="007234C3">
      <w:pPr>
        <w:tabs>
          <w:tab w:val="left" w:pos="426"/>
        </w:tabs>
        <w:jc w:val="both"/>
      </w:pPr>
      <w:r w:rsidRPr="00FF5391">
        <w:rPr>
          <w:b/>
          <w:bCs/>
        </w:rPr>
        <w:t>Вывод:</w:t>
      </w:r>
      <w:r>
        <w:t xml:space="preserve"> </w:t>
      </w:r>
      <w:r w:rsidRPr="00836780">
        <w:t xml:space="preserve">анализ полученных данных показывает положительную динамику уровня воспитанности школьников. Количество учащихся, имеющих высокий и хороший уровень воспитанности, незначительно, но возрос, в то время, как процент учащихся с низким  уровнем  постепенно снижается. </w:t>
      </w:r>
    </w:p>
    <w:p w:rsidR="0027017F" w:rsidRDefault="0027017F" w:rsidP="007234C3">
      <w:pPr>
        <w:tabs>
          <w:tab w:val="left" w:pos="426"/>
        </w:tabs>
        <w:jc w:val="both"/>
      </w:pPr>
      <w:r>
        <w:tab/>
        <w:t>Показатели, полученные  по тесту «Размышляем о жизненном опыте» свидетельствуют о достаточной нравственной воспитанности учащихся, сформированности ориентации «на другого человека», ежегодном снижении показателя эгоистической позиции старшеклассников.</w:t>
      </w:r>
    </w:p>
    <w:p w:rsidR="0027017F" w:rsidRPr="001C13A2" w:rsidRDefault="0027017F" w:rsidP="007234C3">
      <w:pPr>
        <w:pStyle w:val="NoSpacing"/>
        <w:ind w:firstLine="567"/>
        <w:jc w:val="both"/>
      </w:pPr>
      <w:r w:rsidRPr="001C13A2">
        <w:rPr>
          <w:rStyle w:val="dash041e005f0431005f044b005f0447005f043d005f044b005f0439005f005fchar1char1"/>
        </w:rPr>
        <w:t>В соответствии с Требованиями к результатам освоения ООП  в части воспитания Стандарт устанавливает требования к результатам освоения обучающимися основной образовательной программы (на различн</w:t>
      </w:r>
      <w:r>
        <w:rPr>
          <w:rStyle w:val="dash041e005f0431005f044b005f0447005f043d005f044b005f0439005f005fchar1char1"/>
        </w:rPr>
        <w:t xml:space="preserve">ых ступенях общего образования). Одним из них является </w:t>
      </w:r>
      <w:r w:rsidRPr="001C13A2">
        <w:rPr>
          <w:rStyle w:val="dash041e005f0431005f044b005f0447005f043d005f044b005f0439005f005fchar1char1"/>
        </w:rPr>
        <w:t>личностный результат</w:t>
      </w:r>
      <w:r>
        <w:rPr>
          <w:rStyle w:val="dash041e005f0431005f044b005f0447005f043d005f044b005f0439005f005fchar1char1"/>
        </w:rPr>
        <w:t xml:space="preserve">, </w:t>
      </w:r>
      <w:r w:rsidRPr="001C13A2">
        <w:rPr>
          <w:rStyle w:val="dash041e005f0431005f044b005f0447005f043d005f044b005f0439005f005fchar1char1"/>
        </w:rPr>
        <w:t>включающи</w:t>
      </w:r>
      <w:r>
        <w:rPr>
          <w:rStyle w:val="dash041e005f0431005f044b005f0447005f043d005f044b005f0439005f005fchar1char1"/>
        </w:rPr>
        <w:t>й</w:t>
      </w:r>
      <w:r w:rsidRPr="001C13A2">
        <w:rPr>
          <w:rStyle w:val="dash041e005f0431005f044b005f0447005f043d005f044b005f0439005f005fchar1char1"/>
        </w:rPr>
        <w:t xml:space="preserve">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</w:t>
      </w:r>
      <w:r>
        <w:rPr>
          <w:rStyle w:val="dash041e005f0431005f044b005f0447005f043d005f044b005f0439005f005fchar1char1"/>
        </w:rPr>
        <w:t>….</w:t>
      </w:r>
      <w:r w:rsidRPr="001C13A2">
        <w:t xml:space="preserve"> </w:t>
      </w:r>
      <w:r w:rsidRPr="00880BAC">
        <w:t xml:space="preserve">Способность </w:t>
      </w:r>
      <w:r>
        <w:t xml:space="preserve">учащихся </w:t>
      </w:r>
      <w:r w:rsidRPr="00880BAC">
        <w:t>ставить цели и строить жизненные планы</w:t>
      </w:r>
    </w:p>
    <w:p w:rsidR="0027017F" w:rsidRDefault="0027017F" w:rsidP="007234C3">
      <w:pPr>
        <w:keepNext/>
        <w:autoSpaceDE w:val="0"/>
        <w:autoSpaceDN w:val="0"/>
        <w:adjustRightInd w:val="0"/>
        <w:ind w:firstLine="567"/>
        <w:jc w:val="both"/>
        <w:rPr>
          <w:b/>
          <w:bCs/>
          <w:caps/>
        </w:rPr>
      </w:pPr>
      <w:r>
        <w:t>Одним из п</w:t>
      </w:r>
      <w:r w:rsidRPr="00880BAC">
        <w:t>оказател</w:t>
      </w:r>
      <w:r>
        <w:t>ей</w:t>
      </w:r>
      <w:r w:rsidRPr="00880BAC">
        <w:t xml:space="preserve"> сформированности отдельных личностных результатов</w:t>
      </w:r>
      <w:r w:rsidRPr="004B00C3">
        <w:rPr>
          <w:rStyle w:val="c4"/>
          <w:b/>
          <w:bCs/>
          <w:color w:val="000000"/>
        </w:rPr>
        <w:t xml:space="preserve"> </w:t>
      </w:r>
      <w:r w:rsidRPr="001C13A2">
        <w:rPr>
          <w:rStyle w:val="c4"/>
          <w:color w:val="000000"/>
        </w:rPr>
        <w:t xml:space="preserve">является </w:t>
      </w:r>
      <w:r>
        <w:rPr>
          <w:rStyle w:val="c4"/>
          <w:b/>
          <w:bCs/>
          <w:color w:val="000000"/>
        </w:rPr>
        <w:t>с</w:t>
      </w:r>
      <w:r w:rsidRPr="00880BAC">
        <w:t>формированность ценностно-смысловых установок, отражающих их индивидуально-личностные позиции, социальные компетенции, личностные качества</w:t>
      </w:r>
      <w:r>
        <w:t>.</w:t>
      </w:r>
      <w:r w:rsidRPr="004B00C3">
        <w:rPr>
          <w:rStyle w:val="c4"/>
          <w:b/>
          <w:bCs/>
          <w:color w:val="000000"/>
        </w:rPr>
        <w:t xml:space="preserve"> Социальная зрелость</w:t>
      </w:r>
      <w:r w:rsidRPr="004B00C3">
        <w:rPr>
          <w:rStyle w:val="c4"/>
          <w:color w:val="000000"/>
        </w:rPr>
        <w:t xml:space="preserve"> - объективно необходимый этап личности, который характеризуется достижением самостоятельного социального положения человека. </w:t>
      </w:r>
    </w:p>
    <w:p w:rsidR="0027017F" w:rsidRPr="002845A7" w:rsidRDefault="0027017F" w:rsidP="007234C3">
      <w:pPr>
        <w:autoSpaceDE w:val="0"/>
        <w:autoSpaceDN w:val="0"/>
        <w:adjustRightInd w:val="0"/>
        <w:ind w:firstLine="567"/>
        <w:jc w:val="both"/>
      </w:pPr>
      <w:r w:rsidRPr="004B00C3">
        <w:t xml:space="preserve">Для </w:t>
      </w:r>
      <w:r>
        <w:t xml:space="preserve">выявления </w:t>
      </w:r>
      <w:r w:rsidRPr="003106D4">
        <w:rPr>
          <w:b/>
          <w:bCs/>
        </w:rPr>
        <w:t>уровня социализированности</w:t>
      </w:r>
      <w:r w:rsidRPr="004B00C3">
        <w:t xml:space="preserve"> личности </w:t>
      </w:r>
      <w:r>
        <w:t xml:space="preserve">наших </w:t>
      </w:r>
      <w:r w:rsidRPr="004B00C3">
        <w:t>учащихся</w:t>
      </w:r>
      <w:r>
        <w:t xml:space="preserve">, </w:t>
      </w:r>
      <w:r w:rsidRPr="004B00C3">
        <w:rPr>
          <w:rStyle w:val="c4"/>
          <w:color w:val="000000"/>
        </w:rPr>
        <w:t>определя</w:t>
      </w:r>
      <w:r>
        <w:rPr>
          <w:rStyle w:val="c4"/>
          <w:color w:val="000000"/>
        </w:rPr>
        <w:t>ющегося на основе</w:t>
      </w:r>
      <w:r w:rsidRPr="004B00C3">
        <w:rPr>
          <w:rStyle w:val="c4"/>
          <w:color w:val="000000"/>
        </w:rPr>
        <w:t xml:space="preserve"> </w:t>
      </w:r>
      <w:r>
        <w:rPr>
          <w:rStyle w:val="c4"/>
          <w:color w:val="000000"/>
        </w:rPr>
        <w:t>таких</w:t>
      </w:r>
      <w:r w:rsidRPr="004B00C3">
        <w:rPr>
          <w:rStyle w:val="c4"/>
          <w:color w:val="000000"/>
        </w:rPr>
        <w:t xml:space="preserve"> показателей</w:t>
      </w:r>
      <w:r>
        <w:rPr>
          <w:rStyle w:val="c4"/>
          <w:color w:val="000000"/>
        </w:rPr>
        <w:t>, как с</w:t>
      </w:r>
      <w:r w:rsidRPr="004B00C3">
        <w:rPr>
          <w:rStyle w:val="c4"/>
          <w:color w:val="000000"/>
        </w:rPr>
        <w:t>оциальная адаптированность</w:t>
      </w:r>
      <w:r>
        <w:rPr>
          <w:rStyle w:val="c4"/>
          <w:color w:val="000000"/>
        </w:rPr>
        <w:t>, с</w:t>
      </w:r>
      <w:r w:rsidRPr="004B00C3">
        <w:rPr>
          <w:rStyle w:val="c4"/>
          <w:color w:val="000000"/>
        </w:rPr>
        <w:t>оциальная активность</w:t>
      </w:r>
      <w:r>
        <w:rPr>
          <w:rStyle w:val="c4"/>
          <w:color w:val="000000"/>
        </w:rPr>
        <w:t>, с</w:t>
      </w:r>
      <w:r w:rsidRPr="004B00C3">
        <w:rPr>
          <w:rStyle w:val="c4"/>
          <w:color w:val="000000"/>
        </w:rPr>
        <w:t>оциальная автономность</w:t>
      </w:r>
      <w:r>
        <w:rPr>
          <w:rStyle w:val="c4"/>
          <w:color w:val="000000"/>
        </w:rPr>
        <w:t xml:space="preserve"> и нравственность</w:t>
      </w:r>
      <w:r w:rsidRPr="004B00C3">
        <w:t xml:space="preserve"> </w:t>
      </w:r>
      <w:r>
        <w:t xml:space="preserve">мы используем </w:t>
      </w:r>
      <w:r w:rsidRPr="002845A7">
        <w:t>методику М.И. Рожкова.</w:t>
      </w:r>
    </w:p>
    <w:p w:rsidR="0027017F" w:rsidRDefault="0027017F" w:rsidP="007234C3">
      <w:pPr>
        <w:ind w:firstLine="567"/>
        <w:jc w:val="center"/>
      </w:pPr>
      <w:r w:rsidRPr="0033725B">
        <w:rPr>
          <w:noProof/>
        </w:rPr>
        <w:object w:dxaOrig="7383" w:dyaOrig="3264">
          <v:shape id="Диаграмма 5" o:spid="_x0000_i1044" type="#_x0000_t75" style="width:369pt;height:163.5pt;visibility:visible" o:ole="">
            <v:imagedata r:id="rId26" o:title=""/>
            <o:lock v:ext="edit" aspectratio="f"/>
          </v:shape>
          <o:OLEObject Type="Embed" ProgID="Excel.Chart.8" ShapeID="Диаграмма 5" DrawAspect="Content" ObjectID="_1582369459" r:id="rId27"/>
        </w:object>
      </w:r>
    </w:p>
    <w:p w:rsidR="0027017F" w:rsidRPr="002D5078" w:rsidRDefault="0027017F" w:rsidP="007234C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45744">
        <w:rPr>
          <w:b/>
          <w:bCs/>
        </w:rPr>
        <w:t>Вывод:</w:t>
      </w:r>
      <w:r>
        <w:t xml:space="preserve"> </w:t>
      </w:r>
      <w:r w:rsidRPr="00FF5391">
        <w:tab/>
      </w:r>
      <w:r w:rsidRPr="00B45744">
        <w:rPr>
          <w:rStyle w:val="c4"/>
          <w:color w:val="000000"/>
        </w:rPr>
        <w:t xml:space="preserve">Из представленных данных видно, что у обучающихся </w:t>
      </w:r>
      <w:r>
        <w:rPr>
          <w:rStyle w:val="c4"/>
          <w:color w:val="000000"/>
        </w:rPr>
        <w:t xml:space="preserve">уровень </w:t>
      </w:r>
      <w:r w:rsidRPr="00B45744">
        <w:rPr>
          <w:rStyle w:val="c4"/>
          <w:color w:val="000000"/>
        </w:rPr>
        <w:t>социальн</w:t>
      </w:r>
      <w:r>
        <w:rPr>
          <w:rStyle w:val="c4"/>
          <w:color w:val="000000"/>
        </w:rPr>
        <w:t xml:space="preserve">ой </w:t>
      </w:r>
      <w:r w:rsidRPr="00B45744">
        <w:rPr>
          <w:rStyle w:val="c4"/>
          <w:color w:val="000000"/>
        </w:rPr>
        <w:t xml:space="preserve"> зрелост</w:t>
      </w:r>
      <w:r>
        <w:rPr>
          <w:rStyle w:val="c4"/>
          <w:color w:val="000000"/>
        </w:rPr>
        <w:t>и</w:t>
      </w:r>
      <w:r w:rsidRPr="00B45744">
        <w:rPr>
          <w:rStyle w:val="c4"/>
          <w:color w:val="000000"/>
        </w:rPr>
        <w:t xml:space="preserve"> из года в год повышается.  К седьмому классу возрастает процент школьников, </w:t>
      </w:r>
      <w:r>
        <w:rPr>
          <w:rStyle w:val="c4"/>
          <w:color w:val="000000"/>
        </w:rPr>
        <w:t xml:space="preserve">у которых </w:t>
      </w:r>
      <w:r w:rsidRPr="002845A7">
        <w:rPr>
          <w:color w:val="000000"/>
          <w:shd w:val="clear" w:color="auto" w:fill="FFFFFF"/>
        </w:rPr>
        <w:t>сформирован непротиворечивый тип ценностных ориентиров</w:t>
      </w:r>
      <w:r>
        <w:rPr>
          <w:color w:val="000000"/>
          <w:shd w:val="clear" w:color="auto" w:fill="FFFFFF"/>
        </w:rPr>
        <w:t xml:space="preserve">, </w:t>
      </w:r>
      <w:r>
        <w:rPr>
          <w:rStyle w:val="c4"/>
          <w:color w:val="000000"/>
        </w:rPr>
        <w:t xml:space="preserve">мотивированных </w:t>
      </w:r>
      <w:r w:rsidRPr="00B45744">
        <w:rPr>
          <w:rStyle w:val="c4"/>
          <w:color w:val="000000"/>
        </w:rPr>
        <w:t>на получение основательной образовательной подготовки, на развитие своих интеллектуальных способностей и реализацию творческого потенциала,</w:t>
      </w:r>
      <w:r w:rsidRPr="002845A7">
        <w:rPr>
          <w:color w:val="000000"/>
          <w:sz w:val="22"/>
          <w:szCs w:val="22"/>
          <w:shd w:val="clear" w:color="auto" w:fill="FFFFFF"/>
        </w:rPr>
        <w:t xml:space="preserve"> </w:t>
      </w:r>
      <w:r w:rsidRPr="002845A7">
        <w:rPr>
          <w:color w:val="000000"/>
          <w:shd w:val="clear" w:color="auto" w:fill="FFFFFF"/>
        </w:rPr>
        <w:t>с устойчивым интересом к процессам и явлениям, происходящим в различных сферах общества.</w:t>
      </w:r>
      <w:r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>
        <w:rPr>
          <w:rStyle w:val="c4"/>
          <w:color w:val="000000"/>
        </w:rPr>
        <w:t xml:space="preserve"> </w:t>
      </w:r>
    </w:p>
    <w:p w:rsidR="0027017F" w:rsidRDefault="0027017F" w:rsidP="007234C3">
      <w:pPr>
        <w:ind w:firstLine="567"/>
      </w:pPr>
      <w:r>
        <w:t>Не менее значимым п</w:t>
      </w:r>
      <w:r w:rsidRPr="00880BAC">
        <w:t>оказател</w:t>
      </w:r>
      <w:r>
        <w:t>ем</w:t>
      </w:r>
      <w:r w:rsidRPr="00880BAC">
        <w:t xml:space="preserve"> сформированности отдельных личностных результатов</w:t>
      </w:r>
      <w:r w:rsidRPr="004B00C3">
        <w:rPr>
          <w:rStyle w:val="c4"/>
          <w:b/>
          <w:bCs/>
          <w:color w:val="000000"/>
        </w:rPr>
        <w:t xml:space="preserve"> </w:t>
      </w:r>
      <w:r w:rsidRPr="001C13A2">
        <w:rPr>
          <w:rStyle w:val="c4"/>
          <w:color w:val="000000"/>
        </w:rPr>
        <w:t xml:space="preserve">является </w:t>
      </w:r>
      <w:r w:rsidRPr="003106D4">
        <w:rPr>
          <w:b/>
          <w:bCs/>
        </w:rPr>
        <w:t xml:space="preserve">способность </w:t>
      </w:r>
      <w:r>
        <w:rPr>
          <w:b/>
          <w:bCs/>
        </w:rPr>
        <w:t xml:space="preserve">учащихся </w:t>
      </w:r>
      <w:r w:rsidRPr="003106D4">
        <w:rPr>
          <w:b/>
          <w:bCs/>
        </w:rPr>
        <w:t>ставить цели и строить жизненные планы</w:t>
      </w:r>
      <w:r>
        <w:rPr>
          <w:b/>
          <w:bCs/>
        </w:rPr>
        <w:t xml:space="preserve">. </w:t>
      </w:r>
      <w:r w:rsidRPr="00CB2F03">
        <w:t>Для мониторинга готовности старшеклассников к профессиональному выбору мы используем</w:t>
      </w:r>
      <w:r>
        <w:t xml:space="preserve"> м</w:t>
      </w:r>
      <w:r w:rsidRPr="00880BAC">
        <w:t>етодик</w:t>
      </w:r>
      <w:r>
        <w:t xml:space="preserve">у </w:t>
      </w:r>
      <w:r w:rsidRPr="00880BAC">
        <w:t>«Готовность подростков к выбору профессии»</w:t>
      </w:r>
      <w:r>
        <w:t xml:space="preserve">, </w:t>
      </w:r>
      <w:r w:rsidRPr="00880BAC">
        <w:t>В.Б.Успенск</w:t>
      </w:r>
      <w:r>
        <w:t>ого.</w:t>
      </w:r>
      <w:r w:rsidRPr="00880BAC">
        <w:t xml:space="preserve">  </w:t>
      </w:r>
    </w:p>
    <w:p w:rsidR="0027017F" w:rsidRDefault="0027017F" w:rsidP="007234C3">
      <w:pPr>
        <w:ind w:firstLine="567"/>
      </w:pPr>
    </w:p>
    <w:p w:rsidR="0027017F" w:rsidRPr="00FF5391" w:rsidRDefault="0027017F" w:rsidP="007234C3">
      <w:pPr>
        <w:ind w:firstLine="567"/>
        <w:jc w:val="center"/>
      </w:pPr>
      <w:r w:rsidRPr="0033725B">
        <w:rPr>
          <w:noProof/>
        </w:rPr>
        <w:object w:dxaOrig="6461" w:dyaOrig="4061">
          <v:shape id="Диаграмма 7" o:spid="_x0000_i1045" type="#_x0000_t75" style="width:323.25pt;height:203.25pt;visibility:visible" o:ole="">
            <v:imagedata r:id="rId28" o:title=""/>
            <o:lock v:ext="edit" aspectratio="f"/>
          </v:shape>
          <o:OLEObject Type="Embed" ProgID="Excel.Chart.8" ShapeID="Диаграмма 7" DrawAspect="Content" ObjectID="_1582369460" r:id="rId29"/>
        </w:object>
      </w:r>
      <w:r w:rsidRPr="00FF5391">
        <w:tab/>
      </w:r>
    </w:p>
    <w:p w:rsidR="0027017F" w:rsidRDefault="0027017F" w:rsidP="007234C3">
      <w:pPr>
        <w:spacing w:after="120"/>
        <w:jc w:val="both"/>
        <w:rPr>
          <w:b/>
          <w:bCs/>
        </w:rPr>
      </w:pPr>
    </w:p>
    <w:p w:rsidR="0027017F" w:rsidRPr="005840A7" w:rsidRDefault="0027017F" w:rsidP="007234C3">
      <w:pPr>
        <w:spacing w:after="120"/>
        <w:jc w:val="both"/>
      </w:pPr>
      <w:r w:rsidRPr="00FF5391">
        <w:rPr>
          <w:b/>
          <w:bCs/>
        </w:rPr>
        <w:t>Вывод:</w:t>
      </w:r>
      <w:r w:rsidRPr="00FF5391">
        <w:t xml:space="preserve"> Результаты мониторинга показывают </w:t>
      </w:r>
      <w:r>
        <w:t>повышение уровня нравственного потенциала учащихся, рост степени готовности старшеклассников к выбору профессии.</w:t>
      </w:r>
      <w:r w:rsidRPr="00FF5391">
        <w:t xml:space="preserve"> Позитивная динамика обусловлена работой</w:t>
      </w:r>
      <w:r>
        <w:t xml:space="preserve"> школы</w:t>
      </w:r>
      <w:r w:rsidRPr="00FF5391">
        <w:t xml:space="preserve"> по </w:t>
      </w:r>
      <w:r>
        <w:t>Программе духовно-нравственного воспитания и социализации обучающихся.</w:t>
      </w:r>
    </w:p>
    <w:p w:rsidR="0027017F" w:rsidRPr="002D5078" w:rsidRDefault="0027017F" w:rsidP="007234C3">
      <w:pPr>
        <w:jc w:val="center"/>
        <w:rPr>
          <w:b/>
          <w:bCs/>
          <w:sz w:val="28"/>
          <w:szCs w:val="28"/>
          <w:lang w:eastAsia="en-US"/>
        </w:rPr>
      </w:pPr>
      <w:r w:rsidRPr="002D5078">
        <w:rPr>
          <w:b/>
          <w:bCs/>
          <w:sz w:val="28"/>
          <w:szCs w:val="28"/>
          <w:lang w:eastAsia="en-US"/>
        </w:rPr>
        <w:t>Результативность участия в творческих конкурсах и</w:t>
      </w:r>
    </w:p>
    <w:p w:rsidR="0027017F" w:rsidRPr="002D5078" w:rsidRDefault="0027017F" w:rsidP="007234C3">
      <w:pPr>
        <w:jc w:val="center"/>
        <w:rPr>
          <w:b/>
          <w:bCs/>
          <w:lang w:eastAsia="en-US"/>
        </w:rPr>
      </w:pPr>
      <w:r w:rsidRPr="002D5078">
        <w:rPr>
          <w:b/>
          <w:bCs/>
          <w:sz w:val="28"/>
          <w:szCs w:val="28"/>
          <w:lang w:eastAsia="en-US"/>
        </w:rPr>
        <w:t>спортивных соревнованиях различного уровня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7"/>
        <w:gridCol w:w="1547"/>
        <w:gridCol w:w="1548"/>
        <w:gridCol w:w="1548"/>
        <w:gridCol w:w="1548"/>
        <w:gridCol w:w="1547"/>
        <w:gridCol w:w="1549"/>
      </w:tblGrid>
      <w:tr w:rsidR="0027017F">
        <w:tc>
          <w:tcPr>
            <w:tcW w:w="1296" w:type="dxa"/>
            <w:vMerge w:val="restart"/>
            <w:shd w:val="clear" w:color="auto" w:fill="FDE9D9"/>
          </w:tcPr>
          <w:p w:rsidR="0027017F" w:rsidRPr="0033725B" w:rsidRDefault="0027017F" w:rsidP="0033725B">
            <w:pPr>
              <w:jc w:val="center"/>
            </w:pPr>
          </w:p>
        </w:tc>
        <w:tc>
          <w:tcPr>
            <w:tcW w:w="3100" w:type="dxa"/>
            <w:gridSpan w:val="2"/>
          </w:tcPr>
          <w:p w:rsidR="0027017F" w:rsidRPr="0033725B" w:rsidRDefault="0027017F" w:rsidP="0033725B">
            <w:pPr>
              <w:jc w:val="center"/>
              <w:rPr>
                <w:b/>
                <w:bCs/>
                <w:color w:val="17365D"/>
              </w:rPr>
            </w:pPr>
            <w:r w:rsidRPr="0033725B">
              <w:rPr>
                <w:b/>
                <w:bCs/>
                <w:color w:val="17365D"/>
              </w:rPr>
              <w:t>Всероссийские</w:t>
            </w:r>
          </w:p>
        </w:tc>
        <w:tc>
          <w:tcPr>
            <w:tcW w:w="3101" w:type="dxa"/>
            <w:gridSpan w:val="2"/>
          </w:tcPr>
          <w:p w:rsidR="0027017F" w:rsidRPr="0033725B" w:rsidRDefault="0027017F" w:rsidP="0033725B">
            <w:pPr>
              <w:jc w:val="center"/>
              <w:rPr>
                <w:b/>
                <w:bCs/>
                <w:color w:val="17365D"/>
              </w:rPr>
            </w:pPr>
            <w:r w:rsidRPr="0033725B">
              <w:rPr>
                <w:b/>
                <w:bCs/>
                <w:color w:val="17365D"/>
              </w:rPr>
              <w:t>Региональные</w:t>
            </w:r>
          </w:p>
        </w:tc>
        <w:tc>
          <w:tcPr>
            <w:tcW w:w="3101" w:type="dxa"/>
            <w:gridSpan w:val="2"/>
          </w:tcPr>
          <w:p w:rsidR="0027017F" w:rsidRPr="0033725B" w:rsidRDefault="0027017F" w:rsidP="0033725B">
            <w:pPr>
              <w:jc w:val="center"/>
              <w:rPr>
                <w:b/>
                <w:bCs/>
                <w:color w:val="17365D"/>
              </w:rPr>
            </w:pPr>
            <w:r w:rsidRPr="0033725B">
              <w:rPr>
                <w:b/>
                <w:bCs/>
                <w:color w:val="17365D"/>
              </w:rPr>
              <w:t>Муниципальные</w:t>
            </w:r>
          </w:p>
        </w:tc>
      </w:tr>
      <w:tr w:rsidR="0027017F">
        <w:tc>
          <w:tcPr>
            <w:tcW w:w="1296" w:type="dxa"/>
            <w:vMerge/>
            <w:shd w:val="clear" w:color="auto" w:fill="FDE9D9"/>
          </w:tcPr>
          <w:p w:rsidR="0027017F" w:rsidRPr="0033725B" w:rsidRDefault="0027017F" w:rsidP="0033725B">
            <w:pPr>
              <w:jc w:val="center"/>
            </w:pP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Кол-во участников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Победители и призёры</w:t>
            </w:r>
          </w:p>
        </w:tc>
        <w:tc>
          <w:tcPr>
            <w:tcW w:w="1551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Кол-во участников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Победители и призёры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Кол-во участников</w:t>
            </w:r>
          </w:p>
        </w:tc>
        <w:tc>
          <w:tcPr>
            <w:tcW w:w="1551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Победители и призёры</w:t>
            </w:r>
          </w:p>
        </w:tc>
      </w:tr>
      <w:tr w:rsidR="0027017F">
        <w:tc>
          <w:tcPr>
            <w:tcW w:w="1296" w:type="dxa"/>
            <w:shd w:val="clear" w:color="auto" w:fill="FDE9D9"/>
          </w:tcPr>
          <w:p w:rsidR="0027017F" w:rsidRPr="0033725B" w:rsidRDefault="0027017F" w:rsidP="007234C3">
            <w:r w:rsidRPr="0033725B">
              <w:rPr>
                <w:b/>
                <w:bCs/>
              </w:rPr>
              <w:t>2013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7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</w:t>
            </w:r>
          </w:p>
        </w:tc>
        <w:tc>
          <w:tcPr>
            <w:tcW w:w="1551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61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42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131</w:t>
            </w:r>
          </w:p>
        </w:tc>
        <w:tc>
          <w:tcPr>
            <w:tcW w:w="1551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113</w:t>
            </w:r>
          </w:p>
        </w:tc>
      </w:tr>
      <w:tr w:rsidR="0027017F">
        <w:tc>
          <w:tcPr>
            <w:tcW w:w="1296" w:type="dxa"/>
            <w:shd w:val="clear" w:color="auto" w:fill="FDE9D9"/>
          </w:tcPr>
          <w:p w:rsidR="0027017F" w:rsidRPr="0033725B" w:rsidRDefault="0027017F" w:rsidP="007234C3">
            <w:r w:rsidRPr="0033725B">
              <w:rPr>
                <w:b/>
                <w:bCs/>
              </w:rPr>
              <w:t>2014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2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</w:t>
            </w:r>
          </w:p>
        </w:tc>
        <w:tc>
          <w:tcPr>
            <w:tcW w:w="1551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65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43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147</w:t>
            </w:r>
          </w:p>
        </w:tc>
        <w:tc>
          <w:tcPr>
            <w:tcW w:w="1551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117</w:t>
            </w:r>
          </w:p>
        </w:tc>
      </w:tr>
      <w:tr w:rsidR="0027017F">
        <w:tc>
          <w:tcPr>
            <w:tcW w:w="1296" w:type="dxa"/>
            <w:shd w:val="clear" w:color="auto" w:fill="FDE9D9"/>
          </w:tcPr>
          <w:p w:rsidR="0027017F" w:rsidRPr="0033725B" w:rsidRDefault="0027017F" w:rsidP="007234C3">
            <w:r w:rsidRPr="0033725B">
              <w:rPr>
                <w:b/>
                <w:bCs/>
              </w:rPr>
              <w:t>2015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21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</w:t>
            </w:r>
          </w:p>
        </w:tc>
        <w:tc>
          <w:tcPr>
            <w:tcW w:w="1551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63</w:t>
            </w:r>
          </w:p>
        </w:tc>
        <w:tc>
          <w:tcPr>
            <w:tcW w:w="1550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58</w:t>
            </w:r>
          </w:p>
        </w:tc>
        <w:tc>
          <w:tcPr>
            <w:tcW w:w="1550" w:type="dxa"/>
            <w:shd w:val="clear" w:color="auto" w:fill="F2DBDB"/>
          </w:tcPr>
          <w:p w:rsidR="0027017F" w:rsidRPr="0033725B" w:rsidRDefault="0027017F" w:rsidP="0033725B">
            <w:pPr>
              <w:jc w:val="center"/>
            </w:pPr>
            <w:r w:rsidRPr="0033725B">
              <w:t>220</w:t>
            </w:r>
          </w:p>
        </w:tc>
        <w:tc>
          <w:tcPr>
            <w:tcW w:w="1551" w:type="dxa"/>
            <w:shd w:val="clear" w:color="auto" w:fill="D6E3BC"/>
          </w:tcPr>
          <w:p w:rsidR="0027017F" w:rsidRPr="0033725B" w:rsidRDefault="0027017F" w:rsidP="0033725B">
            <w:pPr>
              <w:jc w:val="center"/>
            </w:pPr>
            <w:r w:rsidRPr="0033725B">
              <w:t>177</w:t>
            </w:r>
          </w:p>
        </w:tc>
      </w:tr>
    </w:tbl>
    <w:p w:rsidR="0027017F" w:rsidRPr="00FF5391" w:rsidRDefault="0027017F" w:rsidP="007234C3">
      <w:pPr>
        <w:jc w:val="center"/>
      </w:pPr>
    </w:p>
    <w:p w:rsidR="0027017F" w:rsidRDefault="0027017F" w:rsidP="007234C3">
      <w:pPr>
        <w:tabs>
          <w:tab w:val="left" w:pos="540"/>
        </w:tabs>
        <w:jc w:val="both"/>
      </w:pPr>
      <w:r w:rsidRPr="00FF5391">
        <w:rPr>
          <w:b/>
          <w:bCs/>
        </w:rPr>
        <w:t>Вывод:</w:t>
      </w:r>
      <w:r w:rsidRPr="00FF5391">
        <w:t xml:space="preserve"> За последние три года </w:t>
      </w:r>
      <w:r>
        <w:t>наблюдается рост</w:t>
      </w:r>
      <w:r w:rsidRPr="00FF5391">
        <w:t xml:space="preserve"> числ</w:t>
      </w:r>
      <w:r>
        <w:t>а</w:t>
      </w:r>
      <w:r w:rsidRPr="00FF5391">
        <w:t xml:space="preserve"> учащихся -  призеров и победителей творческих конкурсов и  спортивных соревнований различного уровня, что свидетельствует о </w:t>
      </w:r>
      <w:r>
        <w:t>повышении мотивации к творческой деятельности и здоровому образу жизни школьников.</w:t>
      </w:r>
      <w:r w:rsidRPr="00FF5391">
        <w:t xml:space="preserve"> </w:t>
      </w:r>
    </w:p>
    <w:p w:rsidR="0027017F" w:rsidRPr="002D5078" w:rsidRDefault="0027017F" w:rsidP="007234C3">
      <w:pPr>
        <w:ind w:firstLine="540"/>
        <w:jc w:val="center"/>
        <w:rPr>
          <w:b/>
          <w:bCs/>
          <w:sz w:val="28"/>
          <w:szCs w:val="28"/>
        </w:rPr>
      </w:pPr>
      <w:r w:rsidRPr="002D5078">
        <w:rPr>
          <w:b/>
          <w:bCs/>
          <w:sz w:val="28"/>
          <w:szCs w:val="28"/>
        </w:rPr>
        <w:t>Охват обучающихся дополнительным образованием в ОУ</w:t>
      </w:r>
    </w:p>
    <w:tbl>
      <w:tblPr>
        <w:tblW w:w="10500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4263"/>
        <w:gridCol w:w="2079"/>
        <w:gridCol w:w="2079"/>
        <w:gridCol w:w="2079"/>
      </w:tblGrid>
      <w:tr w:rsidR="0027017F" w:rsidRPr="00A93BFB">
        <w:trPr>
          <w:trHeight w:val="445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firstLine="540"/>
              <w:jc w:val="both"/>
              <w:rPr>
                <w:b/>
                <w:bCs/>
              </w:rPr>
            </w:pPr>
            <w:r w:rsidRPr="00A93BFB">
              <w:rPr>
                <w:b/>
                <w:bCs/>
              </w:rPr>
              <w:t>Учебный год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left="1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left="1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left="1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</w:tr>
      <w:tr w:rsidR="0027017F" w:rsidRPr="00A93BFB">
        <w:trPr>
          <w:trHeight w:val="467"/>
        </w:trPr>
        <w:tc>
          <w:tcPr>
            <w:tcW w:w="4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left="190" w:right="141"/>
              <w:rPr>
                <w:b/>
                <w:bCs/>
              </w:rPr>
            </w:pPr>
            <w:r w:rsidRPr="00A93BFB">
              <w:rPr>
                <w:b/>
                <w:bCs/>
              </w:rPr>
              <w:t>количество кружков и секций, организованных в ОУ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14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14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14</w:t>
            </w:r>
          </w:p>
        </w:tc>
      </w:tr>
      <w:tr w:rsidR="0027017F" w:rsidRPr="00A93BFB">
        <w:trPr>
          <w:trHeight w:val="546"/>
        </w:trPr>
        <w:tc>
          <w:tcPr>
            <w:tcW w:w="4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017F" w:rsidRPr="00A93BFB" w:rsidRDefault="0027017F" w:rsidP="007234C3">
            <w:pPr>
              <w:ind w:left="190" w:right="141"/>
              <w:rPr>
                <w:b/>
                <w:bCs/>
              </w:rPr>
            </w:pPr>
            <w:r w:rsidRPr="00A93BFB">
              <w:rPr>
                <w:b/>
                <w:bCs/>
              </w:rPr>
              <w:t>% обучающихся,</w:t>
            </w:r>
            <w:r>
              <w:rPr>
                <w:b/>
                <w:bCs/>
              </w:rPr>
              <w:t xml:space="preserve"> о</w:t>
            </w:r>
            <w:r w:rsidRPr="00A93BFB">
              <w:rPr>
                <w:b/>
                <w:bCs/>
              </w:rPr>
              <w:t>хваченных</w:t>
            </w:r>
            <w:r>
              <w:rPr>
                <w:b/>
                <w:bCs/>
              </w:rPr>
              <w:t xml:space="preserve"> </w:t>
            </w:r>
            <w:r w:rsidRPr="00A93BFB">
              <w:rPr>
                <w:b/>
                <w:bCs/>
              </w:rPr>
              <w:t>доп</w:t>
            </w:r>
            <w:r>
              <w:rPr>
                <w:b/>
                <w:bCs/>
              </w:rPr>
              <w:t>.</w:t>
            </w:r>
            <w:r w:rsidRPr="00A93BFB">
              <w:rPr>
                <w:b/>
                <w:bCs/>
              </w:rPr>
              <w:t xml:space="preserve"> образованием в ОУ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ind w:firstLine="157"/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167 (31%)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ind w:firstLine="157"/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208 (38,7%)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7017F" w:rsidRPr="00A93BFB" w:rsidRDefault="0027017F" w:rsidP="007234C3">
            <w:pPr>
              <w:jc w:val="center"/>
              <w:rPr>
                <w:b/>
                <w:bCs/>
              </w:rPr>
            </w:pPr>
            <w:r w:rsidRPr="00A93BFB">
              <w:rPr>
                <w:b/>
                <w:bCs/>
              </w:rPr>
              <w:t>189 (35,6%)</w:t>
            </w:r>
          </w:p>
        </w:tc>
      </w:tr>
    </w:tbl>
    <w:p w:rsidR="0027017F" w:rsidRPr="008C4055" w:rsidRDefault="0027017F" w:rsidP="007234C3">
      <w:pPr>
        <w:ind w:firstLine="540"/>
        <w:jc w:val="both"/>
        <w:rPr>
          <w:sz w:val="20"/>
          <w:szCs w:val="20"/>
        </w:rPr>
      </w:pPr>
      <w:r w:rsidRPr="008C4055">
        <w:rPr>
          <w:sz w:val="16"/>
          <w:szCs w:val="16"/>
        </w:rPr>
        <w:t> </w:t>
      </w:r>
    </w:p>
    <w:p w:rsidR="0027017F" w:rsidRPr="00E76780" w:rsidRDefault="0027017F" w:rsidP="007234C3">
      <w:pPr>
        <w:ind w:firstLine="540"/>
        <w:jc w:val="both"/>
      </w:pPr>
      <w:r w:rsidRPr="00A93BFB">
        <w:t>Обучающиеся школы продолжают активно посещать кружки и спортивные секци</w:t>
      </w:r>
      <w:r>
        <w:t>и при КЦ «Химик»</w:t>
      </w:r>
      <w:r w:rsidRPr="00A93BFB">
        <w:t xml:space="preserve">, ДК «Лира», ДШИ, ДЮСШ и ФОК. Всего в кружках и секциях вне школы в </w:t>
      </w:r>
      <w:r>
        <w:t>течение учебного года</w:t>
      </w:r>
      <w:r w:rsidRPr="00A93BFB">
        <w:t xml:space="preserve"> заним</w:t>
      </w:r>
      <w:r>
        <w:t>аются</w:t>
      </w:r>
      <w:r w:rsidRPr="00A93BFB">
        <w:t xml:space="preserve"> </w:t>
      </w:r>
      <w:r>
        <w:rPr>
          <w:b/>
          <w:bCs/>
        </w:rPr>
        <w:t>около 56%</w:t>
      </w:r>
      <w:r w:rsidRPr="00A93BFB">
        <w:rPr>
          <w:b/>
          <w:bCs/>
        </w:rPr>
        <w:t xml:space="preserve"> учащихся.</w:t>
      </w:r>
    </w:p>
    <w:p w:rsidR="0027017F" w:rsidRDefault="0027017F" w:rsidP="007234C3">
      <w:pPr>
        <w:spacing w:line="360" w:lineRule="auto"/>
        <w:jc w:val="center"/>
        <w:rPr>
          <w:b/>
          <w:bCs/>
          <w:i/>
          <w:iCs/>
          <w:lang w:eastAsia="en-US"/>
        </w:rPr>
      </w:pPr>
      <w:r>
        <w:rPr>
          <w:b/>
          <w:bCs/>
          <w:i/>
          <w:iCs/>
          <w:lang w:eastAsia="en-US"/>
        </w:rPr>
        <w:t xml:space="preserve">    Кружки и секции, работающие по программам дополнительного  образования</w:t>
      </w:r>
      <w:r>
        <w:rPr>
          <w:i/>
          <w:iCs/>
          <w:lang w:eastAsia="en-US"/>
        </w:rPr>
        <w:t xml:space="preserve">.            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0"/>
        <w:gridCol w:w="6504"/>
      </w:tblGrid>
      <w:tr w:rsidR="0027017F" w:rsidRPr="007A2BB6">
        <w:tc>
          <w:tcPr>
            <w:tcW w:w="4077" w:type="dxa"/>
            <w:shd w:val="clear" w:color="auto" w:fill="D6E3BC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Школа</w:t>
            </w:r>
          </w:p>
        </w:tc>
        <w:tc>
          <w:tcPr>
            <w:tcW w:w="6521" w:type="dxa"/>
            <w:shd w:val="clear" w:color="auto" w:fill="D6E3BC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b/>
                <w:bCs/>
              </w:rPr>
            </w:pPr>
            <w:r w:rsidRPr="0033725B">
              <w:rPr>
                <w:b/>
                <w:bCs/>
              </w:rPr>
              <w:t>Учреждения дополнительного образования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«Вокальное пение»  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«Театральный» (ДК «Лира»)</w:t>
            </w:r>
          </w:p>
        </w:tc>
      </w:tr>
      <w:tr w:rsidR="0027017F" w:rsidRPr="007A5161">
        <w:trPr>
          <w:trHeight w:val="456"/>
        </w:trPr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 «Лобзик»  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Танцевальный коллектив «Блик»» (КЦ ПАО «Дорогобуж»)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«Юный художник» 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Вокальная студия «Соловушка» (КЦ ПАО «Дорогобуж»)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«Английский театр»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Вокальная студия «Вместе с песней» (КЦ ПАО «Дорогобуж»)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«Театральные подмостки»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Спортивно-бальные танцы (КЦ ПАО «Дорогобуж»)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«ОФП»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«Карате до», «Дзюдо», «Самбо» (ДЮСШ), ФОК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«Волейбол»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jc w:val="both"/>
            </w:pPr>
            <w:r w:rsidRPr="007A5161">
              <w:t>Цирковой коллектив «Калейдоскоп»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«Делопроизводство на компьютере»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jc w:val="both"/>
            </w:pPr>
            <w:r w:rsidRPr="007A5161">
              <w:t>Музыкальное, художественное и хореографическое отделение ДШИ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 xml:space="preserve">«Меткий стрелок» 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Секция «Футбол» (ДЮСШ)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>«Мой родной край »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«Лыжная секция» (ДЮСШ)</w:t>
            </w:r>
          </w:p>
        </w:tc>
      </w:tr>
      <w:tr w:rsidR="0027017F" w:rsidRPr="007A5161">
        <w:tc>
          <w:tcPr>
            <w:tcW w:w="4077" w:type="dxa"/>
          </w:tcPr>
          <w:p w:rsidR="0027017F" w:rsidRPr="0033725B" w:rsidRDefault="0027017F" w:rsidP="0033725B">
            <w:pPr>
              <w:spacing w:line="276" w:lineRule="auto"/>
              <w:jc w:val="both"/>
              <w:rPr>
                <w:b/>
                <w:bCs/>
              </w:rPr>
            </w:pPr>
            <w:r w:rsidRPr="0033725B">
              <w:t>«Математическая шкатулка»</w:t>
            </w:r>
          </w:p>
        </w:tc>
        <w:tc>
          <w:tcPr>
            <w:tcW w:w="6521" w:type="dxa"/>
          </w:tcPr>
          <w:p w:rsidR="0027017F" w:rsidRPr="007A5161" w:rsidRDefault="0027017F" w:rsidP="0033725B">
            <w:pPr>
              <w:spacing w:line="276" w:lineRule="auto"/>
              <w:jc w:val="both"/>
            </w:pPr>
            <w:r w:rsidRPr="007A5161">
              <w:t>Военно-спортивный клуб «ВДВ» (ДЮСШ)</w:t>
            </w:r>
          </w:p>
        </w:tc>
      </w:tr>
    </w:tbl>
    <w:p w:rsidR="0027017F" w:rsidRDefault="0027017F" w:rsidP="007234C3">
      <w:pPr>
        <w:jc w:val="both"/>
        <w:rPr>
          <w:b/>
          <w:bCs/>
        </w:rPr>
      </w:pPr>
    </w:p>
    <w:p w:rsidR="0027017F" w:rsidRPr="00995D54" w:rsidRDefault="0027017F" w:rsidP="007234C3">
      <w:pPr>
        <w:jc w:val="both"/>
      </w:pPr>
      <w:r w:rsidRPr="00E76780">
        <w:rPr>
          <w:b/>
          <w:bCs/>
        </w:rPr>
        <w:t xml:space="preserve">Вывод: </w:t>
      </w:r>
      <w:r w:rsidRPr="00E76780">
        <w:t xml:space="preserve">Уровень занятости учащихся дополнительным образованием достаточно высок.  Многие  школьники  занимаются одновременно в нескольких  кружках различной направленности. </w:t>
      </w:r>
    </w:p>
    <w:p w:rsidR="0027017F" w:rsidRPr="00995D54" w:rsidRDefault="0027017F" w:rsidP="007234C3">
      <w:pPr>
        <w:ind w:firstLine="708"/>
        <w:jc w:val="both"/>
        <w:rPr>
          <w:b/>
          <w:bCs/>
        </w:rPr>
      </w:pPr>
      <w:r w:rsidRPr="00995D54">
        <w:t xml:space="preserve">В результате комплексной деятельности выявились </w:t>
      </w:r>
      <w:r w:rsidRPr="00995D54">
        <w:rPr>
          <w:b/>
          <w:bCs/>
        </w:rPr>
        <w:t>положительные тенденции в развитии воспитательной системы школы, которые выражаются в:</w:t>
      </w:r>
    </w:p>
    <w:p w:rsidR="0027017F" w:rsidRPr="00995D54" w:rsidRDefault="0027017F" w:rsidP="007234C3">
      <w:pPr>
        <w:numPr>
          <w:ilvl w:val="0"/>
          <w:numId w:val="20"/>
        </w:numPr>
        <w:spacing w:line="276" w:lineRule="auto"/>
        <w:ind w:left="1077" w:hanging="357"/>
        <w:jc w:val="both"/>
      </w:pPr>
      <w:r w:rsidRPr="00995D54">
        <w:t>развитии дополнительного образования;</w:t>
      </w:r>
    </w:p>
    <w:p w:rsidR="0027017F" w:rsidRPr="00995D54" w:rsidRDefault="0027017F" w:rsidP="007234C3">
      <w:pPr>
        <w:numPr>
          <w:ilvl w:val="0"/>
          <w:numId w:val="20"/>
        </w:numPr>
        <w:spacing w:line="276" w:lineRule="auto"/>
        <w:jc w:val="both"/>
      </w:pPr>
      <w:r w:rsidRPr="00995D54">
        <w:t xml:space="preserve">развитии системы работы по духовно-нравственному воспитанию и социализации учащихся; </w:t>
      </w:r>
    </w:p>
    <w:p w:rsidR="0027017F" w:rsidRPr="00995D54" w:rsidRDefault="0027017F" w:rsidP="007234C3">
      <w:pPr>
        <w:numPr>
          <w:ilvl w:val="0"/>
          <w:numId w:val="20"/>
        </w:numPr>
        <w:spacing w:line="276" w:lineRule="auto"/>
        <w:jc w:val="both"/>
      </w:pPr>
      <w:r w:rsidRPr="00995D54">
        <w:t>реализации целевых программ как средства повышения уровня адаптации школьников в социуме.</w:t>
      </w:r>
    </w:p>
    <w:p w:rsidR="0027017F" w:rsidRPr="00995D54" w:rsidRDefault="0027017F" w:rsidP="007234C3">
      <w:pPr>
        <w:shd w:val="clear" w:color="auto" w:fill="FFFFFF"/>
        <w:jc w:val="both"/>
        <w:rPr>
          <w:b/>
          <w:bCs/>
        </w:rPr>
      </w:pPr>
      <w:r w:rsidRPr="00995D54">
        <w:rPr>
          <w:b/>
          <w:bCs/>
        </w:rPr>
        <w:t xml:space="preserve">Система воспитательной работы позволяет: </w:t>
      </w:r>
    </w:p>
    <w:p w:rsidR="0027017F" w:rsidRDefault="0027017F" w:rsidP="007234C3">
      <w:pPr>
        <w:numPr>
          <w:ilvl w:val="0"/>
          <w:numId w:val="21"/>
        </w:numPr>
        <w:shd w:val="clear" w:color="auto" w:fill="FFFFFF"/>
        <w:spacing w:line="276" w:lineRule="auto"/>
        <w:ind w:left="709"/>
        <w:jc w:val="both"/>
        <w:rPr>
          <w:b/>
          <w:bCs/>
        </w:rPr>
      </w:pPr>
      <w:r w:rsidRPr="00995D54">
        <w:t>снизить количество обучающихся «группы риска</w:t>
      </w:r>
      <w:r w:rsidRPr="00995D54">
        <w:rPr>
          <w:b/>
          <w:bCs/>
        </w:rPr>
        <w:t>»;</w:t>
      </w:r>
    </w:p>
    <w:p w:rsidR="0027017F" w:rsidRPr="00995D54" w:rsidRDefault="0027017F" w:rsidP="007234C3">
      <w:pPr>
        <w:numPr>
          <w:ilvl w:val="0"/>
          <w:numId w:val="21"/>
        </w:numPr>
        <w:shd w:val="clear" w:color="auto" w:fill="FFFFFF"/>
        <w:spacing w:line="276" w:lineRule="auto"/>
        <w:ind w:left="709"/>
        <w:jc w:val="both"/>
      </w:pPr>
      <w:r w:rsidRPr="00995D54">
        <w:t>стимулировать детей к участию в общественной жизни школы, участию в творческих конкурсах, спортивных соревнованиях всероссийского, областного и районного уровня;</w:t>
      </w:r>
    </w:p>
    <w:p w:rsidR="0027017F" w:rsidRPr="00995D54" w:rsidRDefault="0027017F" w:rsidP="007234C3">
      <w:pPr>
        <w:numPr>
          <w:ilvl w:val="0"/>
          <w:numId w:val="21"/>
        </w:numPr>
        <w:shd w:val="clear" w:color="auto" w:fill="FFFFFF"/>
        <w:spacing w:line="276" w:lineRule="auto"/>
        <w:ind w:left="709"/>
        <w:jc w:val="both"/>
      </w:pPr>
      <w:r w:rsidRPr="00995D54">
        <w:t>сформировать коммуникативные компетентности школьников.</w:t>
      </w:r>
    </w:p>
    <w:p w:rsidR="0027017F" w:rsidRPr="00995D54" w:rsidRDefault="0027017F" w:rsidP="007234C3">
      <w:pPr>
        <w:tabs>
          <w:tab w:val="left" w:pos="284"/>
        </w:tabs>
        <w:jc w:val="both"/>
        <w:rPr>
          <w:b/>
          <w:bCs/>
        </w:rPr>
      </w:pPr>
      <w:r w:rsidRPr="00995D54">
        <w:rPr>
          <w:b/>
          <w:bCs/>
        </w:rPr>
        <w:t xml:space="preserve">Вывод: </w:t>
      </w:r>
    </w:p>
    <w:p w:rsidR="0027017F" w:rsidRPr="00995D54" w:rsidRDefault="0027017F" w:rsidP="007234C3">
      <w:pPr>
        <w:numPr>
          <w:ilvl w:val="0"/>
          <w:numId w:val="22"/>
        </w:numPr>
        <w:spacing w:line="276" w:lineRule="auto"/>
        <w:jc w:val="both"/>
      </w:pPr>
      <w:r w:rsidRPr="00995D54">
        <w:rPr>
          <w:b/>
          <w:bCs/>
        </w:rPr>
        <w:t>Д</w:t>
      </w:r>
      <w:r w:rsidRPr="00995D54">
        <w:t xml:space="preserve">инамика уровня обученности учащихся, сформированности общеучебных интеллектуальных надпредметных умений и навыков позитивна. </w:t>
      </w:r>
    </w:p>
    <w:p w:rsidR="0027017F" w:rsidRPr="00995D54" w:rsidRDefault="0027017F" w:rsidP="007234C3">
      <w:pPr>
        <w:numPr>
          <w:ilvl w:val="0"/>
          <w:numId w:val="22"/>
        </w:numPr>
        <w:spacing w:line="276" w:lineRule="auto"/>
        <w:jc w:val="both"/>
      </w:pPr>
      <w:r w:rsidRPr="00995D54">
        <w:t xml:space="preserve">Выпускники школы социально успешны. </w:t>
      </w:r>
    </w:p>
    <w:p w:rsidR="0027017F" w:rsidRPr="00995D54" w:rsidRDefault="0027017F" w:rsidP="007234C3">
      <w:pPr>
        <w:numPr>
          <w:ilvl w:val="0"/>
          <w:numId w:val="22"/>
        </w:numPr>
        <w:spacing w:line="276" w:lineRule="auto"/>
        <w:jc w:val="both"/>
      </w:pPr>
      <w:r w:rsidRPr="00995D54">
        <w:t>Уровень воспитанности растет, учащиеся имеют возможность самореализации.</w:t>
      </w:r>
    </w:p>
    <w:p w:rsidR="0027017F" w:rsidRPr="00995D54" w:rsidRDefault="0027017F" w:rsidP="007234C3">
      <w:pPr>
        <w:jc w:val="both"/>
        <w:rPr>
          <w:b/>
          <w:bCs/>
        </w:rPr>
      </w:pPr>
      <w:r w:rsidRPr="00995D54">
        <w:rPr>
          <w:b/>
          <w:bCs/>
        </w:rPr>
        <w:t xml:space="preserve">Предстоит: </w:t>
      </w:r>
    </w:p>
    <w:p w:rsidR="0027017F" w:rsidRPr="00995D54" w:rsidRDefault="0027017F" w:rsidP="007234C3">
      <w:pPr>
        <w:numPr>
          <w:ilvl w:val="0"/>
          <w:numId w:val="23"/>
        </w:numPr>
        <w:ind w:left="709"/>
        <w:jc w:val="both"/>
      </w:pPr>
      <w:r w:rsidRPr="00995D54">
        <w:t>продолжить формирование положительной мотивации к учению;</w:t>
      </w:r>
    </w:p>
    <w:p w:rsidR="0027017F" w:rsidRPr="00995D54" w:rsidRDefault="0027017F" w:rsidP="007234C3">
      <w:pPr>
        <w:numPr>
          <w:ilvl w:val="0"/>
          <w:numId w:val="23"/>
        </w:numPr>
        <w:ind w:left="709"/>
        <w:jc w:val="both"/>
      </w:pPr>
      <w:r w:rsidRPr="00995D54">
        <w:t>совершенствовать работу по внедрению инновационных программ, в том числе, информационно- коммуникативных;</w:t>
      </w:r>
    </w:p>
    <w:p w:rsidR="0027017F" w:rsidRPr="002D5078" w:rsidRDefault="0027017F" w:rsidP="007234C3">
      <w:pPr>
        <w:numPr>
          <w:ilvl w:val="0"/>
          <w:numId w:val="23"/>
        </w:numPr>
        <w:ind w:left="709"/>
        <w:jc w:val="both"/>
      </w:pPr>
      <w:r w:rsidRPr="00995D54">
        <w:t xml:space="preserve">повысить эффективность профильного обучения учащихся с целью обеспечения конкурентноспособности выпускников. </w:t>
      </w:r>
    </w:p>
    <w:p w:rsidR="0027017F" w:rsidRDefault="0027017F" w:rsidP="007234C3">
      <w:pPr>
        <w:tabs>
          <w:tab w:val="left" w:pos="0"/>
        </w:tabs>
        <w:suppressAutoHyphens/>
        <w:rPr>
          <w:b/>
          <w:bCs/>
          <w:color w:val="002060"/>
          <w:lang w:eastAsia="en-US"/>
        </w:rPr>
      </w:pPr>
    </w:p>
    <w:p w:rsidR="0027017F" w:rsidRPr="00980AFC" w:rsidRDefault="0027017F" w:rsidP="007234C3">
      <w:pPr>
        <w:spacing w:line="360" w:lineRule="auto"/>
        <w:jc w:val="center"/>
        <w:rPr>
          <w:b/>
          <w:bCs/>
          <w:lang w:eastAsia="en-US"/>
        </w:rPr>
      </w:pPr>
      <w:r w:rsidRPr="00EC33BF">
        <w:rPr>
          <w:b/>
          <w:bCs/>
          <w:lang w:eastAsia="en-US"/>
        </w:rPr>
        <w:t>СВЕДЕ</w:t>
      </w:r>
      <w:r>
        <w:rPr>
          <w:b/>
          <w:bCs/>
          <w:lang w:eastAsia="en-US"/>
        </w:rPr>
        <w:t>НИЯ О ПЕДАГОГИЧЕСКОМ КОЛЛЕКТИВЕ</w:t>
      </w:r>
    </w:p>
    <w:p w:rsidR="0027017F" w:rsidRPr="00B1542B" w:rsidRDefault="0027017F" w:rsidP="007234C3">
      <w:pPr>
        <w:spacing w:after="200" w:line="276" w:lineRule="auto"/>
        <w:ind w:firstLine="567"/>
        <w:jc w:val="both"/>
        <w:rPr>
          <w:lang w:eastAsia="en-US"/>
        </w:rPr>
      </w:pPr>
      <w:r w:rsidRPr="00B1542B">
        <w:rPr>
          <w:lang w:eastAsia="en-US"/>
        </w:rPr>
        <w:t xml:space="preserve">Педагогический коллектив состоит из </w:t>
      </w:r>
      <w:r>
        <w:rPr>
          <w:lang w:eastAsia="en-US"/>
        </w:rPr>
        <w:t>41 человека (без совместителей), 1 - отличник</w:t>
      </w:r>
      <w:r w:rsidRPr="00B1542B">
        <w:rPr>
          <w:lang w:eastAsia="en-US"/>
        </w:rPr>
        <w:t xml:space="preserve"> просвещения, </w:t>
      </w:r>
      <w:r>
        <w:rPr>
          <w:lang w:eastAsia="en-US"/>
        </w:rPr>
        <w:t>11</w:t>
      </w:r>
      <w:r w:rsidRPr="00B1542B">
        <w:rPr>
          <w:lang w:eastAsia="en-US"/>
        </w:rPr>
        <w:t xml:space="preserve"> имеют высшую квалификационную  категорию, 15 -  первую квалификационную категорию, </w:t>
      </w:r>
      <w:r>
        <w:rPr>
          <w:lang w:eastAsia="en-US"/>
        </w:rPr>
        <w:t>1</w:t>
      </w:r>
      <w:r w:rsidRPr="00B1542B">
        <w:rPr>
          <w:lang w:eastAsia="en-US"/>
        </w:rPr>
        <w:t>5 – не имеют квалификационной категории. Квалификация педагогических кадров соответствует реализуемым образовательным программам и постоянно повышается в соответствии с перспективным планом.</w:t>
      </w:r>
    </w:p>
    <w:tbl>
      <w:tblPr>
        <w:tblW w:w="0" w:type="auto"/>
        <w:tblInd w:w="2" w:type="dxa"/>
        <w:tblLayout w:type="fixed"/>
        <w:tblLook w:val="0000"/>
      </w:tblPr>
      <w:tblGrid>
        <w:gridCol w:w="7848"/>
        <w:gridCol w:w="2664"/>
      </w:tblGrid>
      <w:tr w:rsidR="0027017F" w:rsidRPr="007A5161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27017F" w:rsidRPr="007A5161" w:rsidRDefault="0027017F" w:rsidP="007234C3">
            <w:pPr>
              <w:snapToGrid w:val="0"/>
              <w:spacing w:line="276" w:lineRule="auto"/>
              <w:ind w:firstLine="34"/>
              <w:jc w:val="center"/>
              <w:rPr>
                <w:b/>
                <w:bCs/>
                <w:lang w:eastAsia="en-US"/>
              </w:rPr>
            </w:pPr>
            <w:r w:rsidRPr="007A5161">
              <w:rPr>
                <w:b/>
                <w:bCs/>
                <w:lang w:eastAsia="en-US"/>
              </w:rPr>
              <w:t>Всего педагогов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7017F" w:rsidRPr="007A5161" w:rsidRDefault="0027017F" w:rsidP="007234C3">
            <w:pPr>
              <w:snapToGrid w:val="0"/>
              <w:spacing w:line="276" w:lineRule="auto"/>
              <w:ind w:firstLine="34"/>
              <w:jc w:val="center"/>
              <w:rPr>
                <w:b/>
                <w:bCs/>
                <w:lang w:eastAsia="en-US"/>
              </w:rPr>
            </w:pPr>
            <w:r w:rsidRPr="007A5161">
              <w:rPr>
                <w:b/>
                <w:bCs/>
                <w:lang w:eastAsia="en-US"/>
              </w:rPr>
              <w:t>41</w:t>
            </w:r>
          </w:p>
        </w:tc>
      </w:tr>
      <w:tr w:rsidR="0027017F" w:rsidRPr="00B1542B">
        <w:trPr>
          <w:trHeight w:val="446"/>
        </w:trPr>
        <w:tc>
          <w:tcPr>
            <w:tcW w:w="10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center"/>
              <w:rPr>
                <w:lang w:eastAsia="en-US"/>
              </w:rPr>
            </w:pPr>
            <w:r w:rsidRPr="00B1542B">
              <w:rPr>
                <w:b/>
                <w:bCs/>
                <w:lang w:eastAsia="en-US"/>
              </w:rPr>
              <w:t>Имеют образование:</w:t>
            </w:r>
          </w:p>
        </w:tc>
      </w:tr>
      <w:tr w:rsidR="0027017F" w:rsidRPr="00B1542B">
        <w:trPr>
          <w:trHeight w:val="34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 w:rsidRPr="00B1542B">
              <w:t>высшее (педагогическое)</w:t>
            </w:r>
            <w:r w:rsidRPr="00B1542B"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40 (97,6</w:t>
            </w:r>
            <w:r w:rsidRPr="00B1542B">
              <w:rPr>
                <w:lang w:eastAsia="en-US"/>
              </w:rPr>
              <w:t>%)</w:t>
            </w:r>
          </w:p>
        </w:tc>
      </w:tr>
      <w:tr w:rsidR="0027017F" w:rsidRPr="00B1542B">
        <w:trPr>
          <w:trHeight w:val="32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</w:pPr>
            <w:r w:rsidRPr="00B1542B">
              <w:t>среднее специальное (педагогическое)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ind w:left="567"/>
              <w:jc w:val="both"/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rPr>
          <w:trHeight w:val="323"/>
        </w:trPr>
        <w:tc>
          <w:tcPr>
            <w:tcW w:w="10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Default="0027017F" w:rsidP="007234C3">
            <w:pPr>
              <w:ind w:left="567"/>
              <w:jc w:val="center"/>
            </w:pPr>
            <w:r w:rsidRPr="00B1542B">
              <w:rPr>
                <w:b/>
                <w:bCs/>
                <w:lang w:eastAsia="en-US"/>
              </w:rPr>
              <w:t xml:space="preserve">Имеют квалификационную категорию:  </w:t>
            </w:r>
          </w:p>
        </w:tc>
      </w:tr>
      <w:tr w:rsidR="0027017F" w:rsidRPr="00B1542B">
        <w:trPr>
          <w:trHeight w:val="42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tabs>
                <w:tab w:val="clear" w:pos="886"/>
                <w:tab w:val="num" w:pos="540"/>
              </w:tabs>
              <w:ind w:left="540" w:hanging="14"/>
            </w:pPr>
            <w:r w:rsidRPr="00B1542B">
              <w:t>высшую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Default="0027017F" w:rsidP="007234C3">
            <w:pPr>
              <w:ind w:left="567"/>
              <w:jc w:val="both"/>
            </w:pPr>
            <w:r>
              <w:t>11 (26,8%)</w:t>
            </w:r>
          </w:p>
        </w:tc>
      </w:tr>
      <w:tr w:rsidR="0027017F" w:rsidRPr="00B1542B">
        <w:trPr>
          <w:trHeight w:val="32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3"/>
              </w:numPr>
            </w:pPr>
            <w:r>
              <w:t>первую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Default="0027017F" w:rsidP="007234C3">
            <w:pPr>
              <w:ind w:left="567"/>
              <w:jc w:val="both"/>
            </w:pPr>
            <w:r>
              <w:t>15 (36,5%)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Default="0027017F" w:rsidP="007234C3">
            <w:pPr>
              <w:numPr>
                <w:ilvl w:val="0"/>
                <w:numId w:val="2"/>
              </w:numPr>
            </w:pPr>
            <w:r w:rsidRPr="00B1542B">
              <w:t>не имеет категории</w:t>
            </w:r>
          </w:p>
          <w:p w:rsidR="0027017F" w:rsidRDefault="0027017F" w:rsidP="007234C3">
            <w:pPr>
              <w:numPr>
                <w:ilvl w:val="0"/>
                <w:numId w:val="2"/>
              </w:numPr>
            </w:pPr>
            <w:r>
              <w:t>из них аттестовано на соответствие занимаемой должности</w:t>
            </w:r>
          </w:p>
          <w:p w:rsidR="0027017F" w:rsidRPr="00B1542B" w:rsidRDefault="0027017F" w:rsidP="007234C3">
            <w:pPr>
              <w:numPr>
                <w:ilvl w:val="0"/>
                <w:numId w:val="2"/>
              </w:numPr>
            </w:pPr>
            <w:r>
              <w:t xml:space="preserve">имеют педагогический стаж не более 5 лет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Default="0027017F" w:rsidP="007234C3">
            <w:pPr>
              <w:ind w:left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Pr="00B1542B">
              <w:rPr>
                <w:lang w:eastAsia="en-US"/>
              </w:rPr>
              <w:t xml:space="preserve"> (</w:t>
            </w:r>
            <w:r>
              <w:rPr>
                <w:lang w:eastAsia="en-US"/>
              </w:rPr>
              <w:t>36,5</w:t>
            </w:r>
            <w:r w:rsidRPr="00B1542B">
              <w:rPr>
                <w:lang w:eastAsia="en-US"/>
              </w:rPr>
              <w:t>%)</w:t>
            </w:r>
          </w:p>
          <w:p w:rsidR="0027017F" w:rsidRDefault="0027017F" w:rsidP="007234C3">
            <w:pPr>
              <w:ind w:left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8 (19,5%)</w:t>
            </w:r>
          </w:p>
          <w:p w:rsidR="0027017F" w:rsidRPr="00566AA7" w:rsidRDefault="0027017F" w:rsidP="007234C3">
            <w:pPr>
              <w:ind w:left="567"/>
              <w:jc w:val="both"/>
            </w:pPr>
            <w:r w:rsidRPr="00566AA7">
              <w:t>7 (15,5%)</w:t>
            </w:r>
          </w:p>
        </w:tc>
      </w:tr>
      <w:tr w:rsidR="0027017F" w:rsidRPr="00B1542B">
        <w:tc>
          <w:tcPr>
            <w:tcW w:w="10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center"/>
              <w:rPr>
                <w:lang w:eastAsia="en-US"/>
              </w:rPr>
            </w:pPr>
            <w:r w:rsidRPr="00B1542B">
              <w:rPr>
                <w:b/>
                <w:bCs/>
                <w:lang w:eastAsia="en-US"/>
              </w:rPr>
              <w:t>Имеют награды: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 w:rsidRPr="00B1542B">
              <w:t xml:space="preserve">Отличник народного просвещения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rPr>
          <w:trHeight w:val="456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>
              <w:t>Почётная грамота Министерства образования РФ</w:t>
            </w:r>
            <w:r w:rsidRPr="00B1542B">
              <w:t xml:space="preserve">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8 (19,5%)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</w:pPr>
            <w:r>
              <w:t>Почётный работник в области образования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</w:pPr>
            <w:r>
              <w:t>Почётная грамота областной Думы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>
              <w:t>Почётная грамота</w:t>
            </w:r>
            <w:r w:rsidRPr="00B1542B">
              <w:t xml:space="preserve"> Департамента Смоленской области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2 (4,86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</w:pPr>
            <w:r>
              <w:t xml:space="preserve">Благодарственное письмо </w:t>
            </w:r>
            <w:r w:rsidRPr="00B1542B">
              <w:t>Департамента Смоленской области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2 (4,86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</w:pPr>
            <w:r>
              <w:t>Благодарственное письмо губернатора</w:t>
            </w:r>
            <w:r w:rsidRPr="00B1542B">
              <w:t xml:space="preserve"> Смоленской области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>
              <w:t>Почётная грамота</w:t>
            </w:r>
            <w:r w:rsidRPr="00B1542B">
              <w:t xml:space="preserve"> органов местного самоуправления МО  </w:t>
            </w:r>
            <w:r>
              <w:t>«</w:t>
            </w:r>
            <w:r w:rsidRPr="00B1542B">
              <w:t xml:space="preserve">Дорогобужский район»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11 (26,8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>
              <w:t>Почётная грамота</w:t>
            </w:r>
            <w:r w:rsidRPr="00B1542B">
              <w:t xml:space="preserve"> Администрации МО «Дорогобужский  район»</w:t>
            </w:r>
            <w:r w:rsidRPr="00B1542B"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12 (29,3%)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</w:pPr>
            <w:r>
              <w:t>Почётная грамота</w:t>
            </w:r>
            <w:r w:rsidRPr="00B1542B">
              <w:t xml:space="preserve"> </w:t>
            </w:r>
            <w:r>
              <w:t xml:space="preserve"> Главы </w:t>
            </w:r>
            <w:r w:rsidRPr="00B1542B">
              <w:t>Администрации МО «Дорогобужский  район»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1 (2,4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napToGrid w:val="0"/>
              <w:rPr>
                <w:b/>
                <w:bCs/>
                <w:lang w:eastAsia="en-US"/>
              </w:rPr>
            </w:pPr>
            <w:r>
              <w:t>Почётная грамота</w:t>
            </w:r>
            <w:r w:rsidRPr="00B1542B">
              <w:t xml:space="preserve"> МО «Дорогобужский  район»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snapToGrid w:val="0"/>
              <w:ind w:firstLine="567"/>
              <w:jc w:val="both"/>
              <w:rPr>
                <w:lang w:eastAsia="en-US"/>
              </w:rPr>
            </w:pPr>
            <w:r>
              <w:t>4 (9,7</w:t>
            </w:r>
            <w:r w:rsidRPr="00B1542B">
              <w:t>%)</w:t>
            </w:r>
          </w:p>
        </w:tc>
      </w:tr>
      <w:tr w:rsidR="0027017F" w:rsidRPr="00B1542B"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17F" w:rsidRPr="00B1542B" w:rsidRDefault="0027017F" w:rsidP="007234C3">
            <w:pPr>
              <w:numPr>
                <w:ilvl w:val="0"/>
                <w:numId w:val="24"/>
              </w:numPr>
              <w:suppressAutoHyphens/>
            </w:pPr>
            <w:r>
              <w:t>Почётная грамота</w:t>
            </w:r>
            <w:r w:rsidRPr="00B1542B">
              <w:t xml:space="preserve"> Отдела по образованию и молодежной политике 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17F" w:rsidRPr="00B1542B" w:rsidRDefault="0027017F" w:rsidP="007234C3">
            <w:pPr>
              <w:ind w:firstLine="567"/>
              <w:jc w:val="both"/>
              <w:rPr>
                <w:lang w:eastAsia="en-US"/>
              </w:rPr>
            </w:pPr>
            <w:r>
              <w:t>15 (36,5%)</w:t>
            </w:r>
          </w:p>
        </w:tc>
      </w:tr>
    </w:tbl>
    <w:p w:rsidR="0027017F" w:rsidRPr="00EC33BF" w:rsidRDefault="0027017F" w:rsidP="007234C3">
      <w:pPr>
        <w:spacing w:after="200" w:line="276" w:lineRule="auto"/>
        <w:jc w:val="center"/>
        <w:rPr>
          <w:b/>
          <w:bCs/>
          <w:lang w:eastAsia="en-US"/>
        </w:rPr>
      </w:pPr>
      <w:r w:rsidRPr="00EC33BF">
        <w:rPr>
          <w:b/>
          <w:bCs/>
          <w:lang w:eastAsia="en-US"/>
        </w:rPr>
        <w:t>Специалисты системы психолого-медико-социального сопровождения.</w:t>
      </w:r>
    </w:p>
    <w:tbl>
      <w:tblPr>
        <w:tblW w:w="105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3"/>
        <w:gridCol w:w="2536"/>
        <w:gridCol w:w="4813"/>
      </w:tblGrid>
      <w:tr w:rsidR="0027017F" w:rsidRPr="007A5161">
        <w:tc>
          <w:tcPr>
            <w:tcW w:w="3213" w:type="dxa"/>
            <w:shd w:val="clear" w:color="auto" w:fill="D6E3BC"/>
          </w:tcPr>
          <w:p w:rsidR="0027017F" w:rsidRPr="007A5161" w:rsidRDefault="0027017F" w:rsidP="007234C3">
            <w:pPr>
              <w:spacing w:line="276" w:lineRule="auto"/>
              <w:rPr>
                <w:b/>
                <w:bCs/>
                <w:lang w:eastAsia="en-US"/>
              </w:rPr>
            </w:pPr>
            <w:r w:rsidRPr="007A5161">
              <w:rPr>
                <w:b/>
                <w:bCs/>
                <w:lang w:eastAsia="en-US"/>
              </w:rPr>
              <w:t>Специалисты</w:t>
            </w:r>
          </w:p>
        </w:tc>
        <w:tc>
          <w:tcPr>
            <w:tcW w:w="2536" w:type="dxa"/>
            <w:shd w:val="clear" w:color="auto" w:fill="D6E3BC"/>
          </w:tcPr>
          <w:p w:rsidR="0027017F" w:rsidRPr="007A5161" w:rsidRDefault="0027017F" w:rsidP="007234C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A5161">
              <w:rPr>
                <w:b/>
                <w:bCs/>
                <w:lang w:eastAsia="en-US"/>
              </w:rPr>
              <w:t>Всего</w:t>
            </w:r>
          </w:p>
        </w:tc>
        <w:tc>
          <w:tcPr>
            <w:tcW w:w="4813" w:type="dxa"/>
            <w:shd w:val="clear" w:color="auto" w:fill="D6E3BC"/>
          </w:tcPr>
          <w:p w:rsidR="0027017F" w:rsidRPr="007A5161" w:rsidRDefault="0027017F" w:rsidP="007234C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A5161">
              <w:rPr>
                <w:b/>
                <w:bCs/>
                <w:lang w:eastAsia="en-US"/>
              </w:rPr>
              <w:t>Кол-во детей на 1-го специалиста</w:t>
            </w:r>
          </w:p>
        </w:tc>
      </w:tr>
      <w:tr w:rsidR="0027017F" w:rsidRPr="00B1542B">
        <w:trPr>
          <w:trHeight w:val="97"/>
        </w:trPr>
        <w:tc>
          <w:tcPr>
            <w:tcW w:w="3213" w:type="dxa"/>
          </w:tcPr>
          <w:p w:rsidR="0027017F" w:rsidRPr="00CE1F38" w:rsidRDefault="0027017F" w:rsidP="007234C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Л</w:t>
            </w:r>
            <w:r w:rsidRPr="00CE1F38">
              <w:rPr>
                <w:lang w:eastAsia="en-US"/>
              </w:rPr>
              <w:t>огопед</w:t>
            </w:r>
          </w:p>
        </w:tc>
        <w:tc>
          <w:tcPr>
            <w:tcW w:w="2536" w:type="dxa"/>
          </w:tcPr>
          <w:p w:rsidR="0027017F" w:rsidRPr="00CE1F38" w:rsidRDefault="0027017F" w:rsidP="007234C3">
            <w:pPr>
              <w:spacing w:line="276" w:lineRule="auto"/>
              <w:jc w:val="center"/>
              <w:rPr>
                <w:lang w:eastAsia="en-US"/>
              </w:rPr>
            </w:pPr>
            <w:r w:rsidRPr="00CE1F38">
              <w:rPr>
                <w:lang w:eastAsia="en-US"/>
              </w:rPr>
              <w:t>1</w:t>
            </w:r>
          </w:p>
        </w:tc>
        <w:tc>
          <w:tcPr>
            <w:tcW w:w="4813" w:type="dxa"/>
          </w:tcPr>
          <w:p w:rsidR="0027017F" w:rsidRPr="006D6EC3" w:rsidRDefault="0027017F" w:rsidP="007234C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</w:t>
            </w:r>
            <w:r w:rsidRPr="006D6EC3">
              <w:rPr>
                <w:sz w:val="22"/>
                <w:szCs w:val="22"/>
                <w:lang w:eastAsia="en-US"/>
              </w:rPr>
              <w:t>щиеся 1-4 классов</w:t>
            </w:r>
          </w:p>
        </w:tc>
      </w:tr>
      <w:tr w:rsidR="0027017F" w:rsidRPr="00B1542B">
        <w:trPr>
          <w:trHeight w:val="70"/>
        </w:trPr>
        <w:tc>
          <w:tcPr>
            <w:tcW w:w="3213" w:type="dxa"/>
          </w:tcPr>
          <w:p w:rsidR="0027017F" w:rsidRPr="00CE1F38" w:rsidRDefault="0027017F" w:rsidP="007234C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Педагог- психолог</w:t>
            </w:r>
          </w:p>
        </w:tc>
        <w:tc>
          <w:tcPr>
            <w:tcW w:w="2536" w:type="dxa"/>
          </w:tcPr>
          <w:p w:rsidR="0027017F" w:rsidRPr="00CE1F38" w:rsidRDefault="0027017F" w:rsidP="007234C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13" w:type="dxa"/>
          </w:tcPr>
          <w:p w:rsidR="0027017F" w:rsidRPr="006D6EC3" w:rsidRDefault="0027017F" w:rsidP="007234C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6D6EC3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31</w:t>
            </w:r>
          </w:p>
        </w:tc>
      </w:tr>
      <w:tr w:rsidR="0027017F" w:rsidRPr="00B1542B">
        <w:trPr>
          <w:trHeight w:val="70"/>
        </w:trPr>
        <w:tc>
          <w:tcPr>
            <w:tcW w:w="3213" w:type="dxa"/>
          </w:tcPr>
          <w:p w:rsidR="0027017F" w:rsidRDefault="0027017F" w:rsidP="007234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Социальный педагог</w:t>
            </w:r>
          </w:p>
        </w:tc>
        <w:tc>
          <w:tcPr>
            <w:tcW w:w="2536" w:type="dxa"/>
          </w:tcPr>
          <w:p w:rsidR="0027017F" w:rsidRDefault="0027017F" w:rsidP="0072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13" w:type="dxa"/>
          </w:tcPr>
          <w:p w:rsidR="0027017F" w:rsidRPr="006D6EC3" w:rsidRDefault="0027017F" w:rsidP="0072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531</w:t>
            </w:r>
          </w:p>
        </w:tc>
      </w:tr>
    </w:tbl>
    <w:p w:rsidR="0027017F" w:rsidRPr="006D6EC3" w:rsidRDefault="0027017F" w:rsidP="007234C3">
      <w:pPr>
        <w:spacing w:after="200" w:line="276" w:lineRule="auto"/>
        <w:ind w:firstLine="567"/>
        <w:jc w:val="both"/>
        <w:rPr>
          <w:b/>
          <w:bCs/>
          <w:lang w:eastAsia="en-US"/>
        </w:rPr>
      </w:pPr>
      <w:r w:rsidRPr="006D6EC3">
        <w:rPr>
          <w:b/>
          <w:bCs/>
          <w:lang w:eastAsia="en-US"/>
        </w:rPr>
        <w:t>Вывод</w:t>
      </w:r>
      <w:r w:rsidRPr="006D6EC3">
        <w:rPr>
          <w:lang w:eastAsia="en-US"/>
        </w:rPr>
        <w:t>: в ОУ работают квалифицированные педагогические работники,  ответственно и творчески относящиеся к учебно-воспитательному процессу.</w:t>
      </w:r>
    </w:p>
    <w:p w:rsidR="0027017F" w:rsidRPr="003D7B20" w:rsidRDefault="0027017F" w:rsidP="007234C3">
      <w:pPr>
        <w:spacing w:line="276" w:lineRule="auto"/>
        <w:jc w:val="center"/>
        <w:outlineLvl w:val="4"/>
        <w:rPr>
          <w:b/>
          <w:bCs/>
          <w:color w:val="002060"/>
        </w:rPr>
      </w:pPr>
      <w:r w:rsidRPr="003D7B20">
        <w:rPr>
          <w:b/>
          <w:bCs/>
          <w:color w:val="002060"/>
        </w:rPr>
        <w:t>ИНФОРМАЦИОННО-ТЕХНИЧЕСКОЕ ОСНАЩЕНИЕ</w:t>
      </w:r>
    </w:p>
    <w:p w:rsidR="0027017F" w:rsidRPr="00B1542B" w:rsidRDefault="0027017F" w:rsidP="007234C3">
      <w:pPr>
        <w:tabs>
          <w:tab w:val="left" w:pos="1260"/>
        </w:tabs>
        <w:suppressAutoHyphens/>
        <w:spacing w:line="276" w:lineRule="auto"/>
        <w:ind w:firstLine="567"/>
        <w:jc w:val="both"/>
        <w:rPr>
          <w:lang w:eastAsia="en-US"/>
        </w:rPr>
      </w:pPr>
      <w:r w:rsidRPr="00B1542B">
        <w:rPr>
          <w:lang w:eastAsia="en-US"/>
        </w:rPr>
        <w:t xml:space="preserve">Фонд библиотеки: всего </w:t>
      </w:r>
      <w:r>
        <w:rPr>
          <w:lang w:eastAsia="en-US"/>
        </w:rPr>
        <w:t>27 512</w:t>
      </w:r>
      <w:r w:rsidRPr="00B1542B">
        <w:rPr>
          <w:lang w:eastAsia="en-US"/>
        </w:rPr>
        <w:t xml:space="preserve"> экземпляров книг, в том числе  школьных учебников –</w:t>
      </w:r>
      <w:r>
        <w:rPr>
          <w:lang w:eastAsia="en-US"/>
        </w:rPr>
        <w:t xml:space="preserve"> 14008</w:t>
      </w:r>
      <w:r w:rsidRPr="00B1542B">
        <w:rPr>
          <w:lang w:eastAsia="en-US"/>
        </w:rPr>
        <w:t xml:space="preserve"> книг. </w:t>
      </w:r>
    </w:p>
    <w:p w:rsidR="0027017F" w:rsidRPr="00815F45" w:rsidRDefault="0027017F" w:rsidP="007234C3">
      <w:pPr>
        <w:tabs>
          <w:tab w:val="left" w:pos="2080"/>
        </w:tabs>
        <w:spacing w:line="276" w:lineRule="auto"/>
        <w:jc w:val="both"/>
        <w:rPr>
          <w:b/>
          <w:bCs/>
          <w:lang w:eastAsia="en-US"/>
        </w:rPr>
      </w:pPr>
      <w:r w:rsidRPr="00815F45">
        <w:rPr>
          <w:b/>
          <w:bCs/>
          <w:lang w:eastAsia="en-US"/>
        </w:rPr>
        <w:t>Всего в школе компьютеров – 45 (из них ноутбуков – 21)</w:t>
      </w:r>
    </w:p>
    <w:p w:rsidR="0027017F" w:rsidRPr="00815F45" w:rsidRDefault="0027017F" w:rsidP="007234C3">
      <w:pPr>
        <w:jc w:val="both"/>
        <w:rPr>
          <w:lang w:eastAsia="en-US"/>
        </w:rPr>
      </w:pPr>
      <w:r w:rsidRPr="00815F45">
        <w:rPr>
          <w:lang w:eastAsia="en-US"/>
        </w:rPr>
        <w:t xml:space="preserve">Компьютерных классов – 1, в них рабочих мест с  компьютерами – 11. 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Кабинеты н</w:t>
      </w:r>
      <w:r w:rsidRPr="00B1542B">
        <w:rPr>
          <w:lang w:eastAsia="en-US"/>
        </w:rPr>
        <w:t>ачальн</w:t>
      </w:r>
      <w:r>
        <w:rPr>
          <w:lang w:eastAsia="en-US"/>
        </w:rPr>
        <w:t>ой</w:t>
      </w:r>
      <w:r w:rsidRPr="00B1542B">
        <w:rPr>
          <w:lang w:eastAsia="en-US"/>
        </w:rPr>
        <w:t xml:space="preserve"> школ</w:t>
      </w:r>
      <w:r>
        <w:rPr>
          <w:lang w:eastAsia="en-US"/>
        </w:rPr>
        <w:t>ы</w:t>
      </w:r>
      <w:r w:rsidRPr="00B1542B">
        <w:rPr>
          <w:lang w:eastAsia="en-US"/>
        </w:rPr>
        <w:t xml:space="preserve"> – </w:t>
      </w:r>
      <w:r w:rsidRPr="00815F45">
        <w:rPr>
          <w:lang w:eastAsia="en-US"/>
        </w:rPr>
        <w:t>1ПК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биологии</w:t>
      </w:r>
      <w:r w:rsidRPr="00B1542B">
        <w:rPr>
          <w:lang w:eastAsia="en-US"/>
        </w:rPr>
        <w:t xml:space="preserve"> -1ПК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г</w:t>
      </w:r>
      <w:r w:rsidRPr="00B1542B">
        <w:rPr>
          <w:lang w:eastAsia="en-US"/>
        </w:rPr>
        <w:t>еографи</w:t>
      </w:r>
      <w:r>
        <w:rPr>
          <w:lang w:eastAsia="en-US"/>
        </w:rPr>
        <w:t>и</w:t>
      </w:r>
      <w:r w:rsidRPr="00B1542B">
        <w:rPr>
          <w:lang w:eastAsia="en-US"/>
        </w:rPr>
        <w:t xml:space="preserve"> – 1ПК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химии – 1ПК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физики – 1ПК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литературы</w:t>
      </w:r>
      <w:r w:rsidRPr="00B1542B">
        <w:rPr>
          <w:lang w:eastAsia="en-US"/>
        </w:rPr>
        <w:t xml:space="preserve"> – 1 ноутбук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истории – 1ПК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Кабинеты иностранного языка – 2 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 математики</w:t>
      </w:r>
      <w:r w:rsidRPr="00B1542B">
        <w:rPr>
          <w:lang w:eastAsia="en-US"/>
        </w:rPr>
        <w:t xml:space="preserve"> – 1 ноутбук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 xml:space="preserve">Кабинет </w:t>
      </w:r>
      <w:r w:rsidRPr="00B1542B">
        <w:rPr>
          <w:lang w:eastAsia="en-US"/>
        </w:rPr>
        <w:t>ОБЖ – 1ПК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 xml:space="preserve">Кабинет искусств - </w:t>
      </w:r>
      <w:r w:rsidRPr="00B1542B">
        <w:rPr>
          <w:lang w:eastAsia="en-US"/>
        </w:rPr>
        <w:t>1 ноутбук</w:t>
      </w:r>
    </w:p>
    <w:p w:rsidR="0027017F" w:rsidRPr="00B1542B" w:rsidRDefault="0027017F" w:rsidP="007234C3">
      <w:pPr>
        <w:jc w:val="both"/>
        <w:rPr>
          <w:lang w:eastAsia="en-US"/>
        </w:rPr>
      </w:pPr>
      <w:r w:rsidRPr="00B1542B">
        <w:rPr>
          <w:lang w:eastAsia="en-US"/>
        </w:rPr>
        <w:t xml:space="preserve">Актовый зал -1 ноутбук            </w:t>
      </w:r>
    </w:p>
    <w:p w:rsidR="0027017F" w:rsidRDefault="0027017F" w:rsidP="007234C3">
      <w:pPr>
        <w:jc w:val="both"/>
        <w:rPr>
          <w:lang w:eastAsia="en-US"/>
        </w:rPr>
      </w:pPr>
      <w:r w:rsidRPr="00B1542B">
        <w:rPr>
          <w:lang w:eastAsia="en-US"/>
        </w:rPr>
        <w:t xml:space="preserve">Библиотека  - </w:t>
      </w:r>
      <w:r>
        <w:rPr>
          <w:lang w:eastAsia="en-US"/>
        </w:rPr>
        <w:t>1</w:t>
      </w:r>
      <w:r w:rsidRPr="00B1542B">
        <w:rPr>
          <w:lang w:eastAsia="en-US"/>
        </w:rPr>
        <w:t>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 xml:space="preserve">Кабинет социального педагога - </w:t>
      </w:r>
      <w:r w:rsidRPr="00B1542B">
        <w:rPr>
          <w:lang w:eastAsia="en-US"/>
        </w:rPr>
        <w:t>1 ноутбук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</w:t>
      </w:r>
      <w:r w:rsidRPr="00B1542B">
        <w:rPr>
          <w:lang w:eastAsia="en-US"/>
        </w:rPr>
        <w:t xml:space="preserve"> </w:t>
      </w:r>
      <w:r>
        <w:rPr>
          <w:lang w:eastAsia="en-US"/>
        </w:rPr>
        <w:t>д</w:t>
      </w:r>
      <w:r w:rsidRPr="00B1542B">
        <w:rPr>
          <w:lang w:eastAsia="en-US"/>
        </w:rPr>
        <w:t>иректор</w:t>
      </w:r>
      <w:r>
        <w:rPr>
          <w:lang w:eastAsia="en-US"/>
        </w:rPr>
        <w:t>а</w:t>
      </w:r>
      <w:r w:rsidRPr="00B1542B">
        <w:rPr>
          <w:lang w:eastAsia="en-US"/>
        </w:rPr>
        <w:t xml:space="preserve"> – 1ПК</w:t>
      </w:r>
    </w:p>
    <w:p w:rsidR="0027017F" w:rsidRDefault="0027017F" w:rsidP="007234C3">
      <w:pPr>
        <w:jc w:val="both"/>
        <w:rPr>
          <w:lang w:eastAsia="en-US"/>
        </w:rPr>
      </w:pPr>
      <w:r>
        <w:rPr>
          <w:lang w:eastAsia="en-US"/>
        </w:rPr>
        <w:t>Кабинеты</w:t>
      </w:r>
      <w:r w:rsidRPr="00B1542B">
        <w:rPr>
          <w:lang w:eastAsia="en-US"/>
        </w:rPr>
        <w:t xml:space="preserve"> </w:t>
      </w:r>
      <w:r>
        <w:rPr>
          <w:lang w:eastAsia="en-US"/>
        </w:rPr>
        <w:t>заместителей</w:t>
      </w:r>
      <w:r w:rsidRPr="00B1542B">
        <w:rPr>
          <w:lang w:eastAsia="en-US"/>
        </w:rPr>
        <w:t xml:space="preserve"> директора -</w:t>
      </w:r>
      <w:r>
        <w:rPr>
          <w:lang w:eastAsia="en-US"/>
        </w:rPr>
        <w:t>3 ПК</w:t>
      </w:r>
    </w:p>
    <w:p w:rsidR="0027017F" w:rsidRPr="00B1542B" w:rsidRDefault="0027017F" w:rsidP="007234C3">
      <w:pPr>
        <w:jc w:val="both"/>
        <w:rPr>
          <w:lang w:eastAsia="en-US"/>
        </w:rPr>
      </w:pPr>
      <w:r>
        <w:rPr>
          <w:lang w:eastAsia="en-US"/>
        </w:rPr>
        <w:t>Секретарь -1ПК</w:t>
      </w:r>
      <w:r w:rsidRPr="00B1542B">
        <w:rPr>
          <w:lang w:eastAsia="en-US"/>
        </w:rPr>
        <w:t>.</w:t>
      </w:r>
    </w:p>
    <w:p w:rsidR="0027017F" w:rsidRPr="00B1542B" w:rsidRDefault="0027017F" w:rsidP="007234C3">
      <w:pPr>
        <w:jc w:val="both"/>
        <w:rPr>
          <w:lang w:eastAsia="en-US"/>
        </w:rPr>
      </w:pPr>
      <w:r w:rsidRPr="00B1542B">
        <w:rPr>
          <w:lang w:eastAsia="en-US"/>
        </w:rPr>
        <w:t xml:space="preserve">Принтеров – </w:t>
      </w:r>
      <w:r>
        <w:rPr>
          <w:lang w:eastAsia="en-US"/>
        </w:rPr>
        <w:t>12</w:t>
      </w:r>
    </w:p>
    <w:p w:rsidR="0027017F" w:rsidRPr="00B1542B" w:rsidRDefault="0027017F" w:rsidP="007234C3">
      <w:pPr>
        <w:jc w:val="both"/>
        <w:rPr>
          <w:lang w:eastAsia="en-US"/>
        </w:rPr>
      </w:pPr>
      <w:r w:rsidRPr="00B1542B">
        <w:rPr>
          <w:lang w:eastAsia="en-US"/>
        </w:rPr>
        <w:t>Сканер</w:t>
      </w:r>
      <w:r>
        <w:rPr>
          <w:lang w:eastAsia="en-US"/>
        </w:rPr>
        <w:t>ов</w:t>
      </w:r>
      <w:r w:rsidRPr="00B1542B">
        <w:rPr>
          <w:lang w:eastAsia="en-US"/>
        </w:rPr>
        <w:t xml:space="preserve"> – </w:t>
      </w:r>
      <w:r>
        <w:rPr>
          <w:lang w:eastAsia="en-US"/>
        </w:rPr>
        <w:t>4</w:t>
      </w:r>
      <w:r w:rsidRPr="00B1542B">
        <w:rPr>
          <w:lang w:eastAsia="en-US"/>
        </w:rPr>
        <w:t xml:space="preserve"> </w:t>
      </w:r>
    </w:p>
    <w:p w:rsidR="0027017F" w:rsidRPr="00B1542B" w:rsidRDefault="0027017F" w:rsidP="007234C3">
      <w:pPr>
        <w:jc w:val="both"/>
        <w:rPr>
          <w:lang w:eastAsia="en-US"/>
        </w:rPr>
      </w:pPr>
      <w:r w:rsidRPr="00B1542B">
        <w:rPr>
          <w:lang w:eastAsia="en-US"/>
        </w:rPr>
        <w:t>Мультимедиапроектор</w:t>
      </w:r>
      <w:r>
        <w:rPr>
          <w:lang w:eastAsia="en-US"/>
        </w:rPr>
        <w:t>ов</w:t>
      </w:r>
      <w:r w:rsidRPr="00B1542B">
        <w:rPr>
          <w:lang w:eastAsia="en-US"/>
        </w:rPr>
        <w:t xml:space="preserve"> - 1</w:t>
      </w:r>
      <w:r>
        <w:rPr>
          <w:lang w:eastAsia="en-US"/>
        </w:rPr>
        <w:t>4</w:t>
      </w:r>
      <w:r w:rsidRPr="00B1542B">
        <w:rPr>
          <w:lang w:eastAsia="en-US"/>
        </w:rPr>
        <w:t xml:space="preserve"> </w:t>
      </w:r>
    </w:p>
    <w:p w:rsidR="0027017F" w:rsidRDefault="0027017F" w:rsidP="007234C3">
      <w:pPr>
        <w:spacing w:line="276" w:lineRule="auto"/>
        <w:jc w:val="both"/>
        <w:rPr>
          <w:lang w:eastAsia="en-US"/>
        </w:rPr>
      </w:pPr>
      <w:r w:rsidRPr="00B1542B">
        <w:rPr>
          <w:lang w:eastAsia="en-US"/>
        </w:rPr>
        <w:t xml:space="preserve">Интерактивные доски- </w:t>
      </w:r>
      <w:r>
        <w:rPr>
          <w:lang w:eastAsia="en-US"/>
        </w:rPr>
        <w:t>3</w:t>
      </w:r>
    </w:p>
    <w:p w:rsidR="0027017F" w:rsidRPr="00B1542B" w:rsidRDefault="0027017F" w:rsidP="007234C3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Многофункциональные устройства - 4</w:t>
      </w:r>
    </w:p>
    <w:p w:rsidR="0027017F" w:rsidRPr="00B1542B" w:rsidRDefault="0027017F" w:rsidP="007234C3">
      <w:pPr>
        <w:spacing w:line="26" w:lineRule="atLeast"/>
        <w:ind w:firstLine="567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К</w:t>
      </w:r>
      <w:r w:rsidRPr="00B1542B">
        <w:rPr>
          <w:color w:val="000000"/>
          <w:lang w:eastAsia="en-US"/>
        </w:rPr>
        <w:t>омпьютерны</w:t>
      </w:r>
      <w:r>
        <w:rPr>
          <w:color w:val="000000"/>
          <w:lang w:eastAsia="en-US"/>
        </w:rPr>
        <w:t>й класс</w:t>
      </w:r>
      <w:r w:rsidRPr="00B1542B">
        <w:rPr>
          <w:color w:val="000000"/>
          <w:lang w:eastAsia="en-US"/>
        </w:rPr>
        <w:t xml:space="preserve"> оборудован современными компьютерами. Кроме того,  </w:t>
      </w:r>
      <w:r w:rsidRPr="00B1542B">
        <w:rPr>
          <w:lang w:eastAsia="en-US"/>
        </w:rPr>
        <w:t xml:space="preserve">в кабинете информатики имеются </w:t>
      </w:r>
      <w:r>
        <w:rPr>
          <w:lang w:eastAsia="en-US"/>
        </w:rPr>
        <w:t>12</w:t>
      </w:r>
      <w:r w:rsidRPr="00B1542B">
        <w:rPr>
          <w:lang w:eastAsia="en-US"/>
        </w:rPr>
        <w:t xml:space="preserve"> ноутбуков.</w:t>
      </w:r>
      <w:r>
        <w:rPr>
          <w:lang w:eastAsia="en-US"/>
        </w:rPr>
        <w:t xml:space="preserve"> </w:t>
      </w:r>
      <w:r w:rsidRPr="00B1542B">
        <w:rPr>
          <w:lang w:eastAsia="en-US"/>
        </w:rPr>
        <w:t>Произведена переустановка программного обеспечения на всех компьютерах с использованием лицензионного  программного обеспечения.</w:t>
      </w:r>
    </w:p>
    <w:p w:rsidR="0027017F" w:rsidRDefault="0027017F" w:rsidP="007234C3">
      <w:pPr>
        <w:tabs>
          <w:tab w:val="left" w:pos="1000"/>
        </w:tabs>
        <w:spacing w:line="26" w:lineRule="atLeast"/>
        <w:ind w:firstLine="567"/>
        <w:jc w:val="both"/>
        <w:rPr>
          <w:lang w:eastAsia="en-US"/>
        </w:rPr>
      </w:pPr>
      <w:r w:rsidRPr="00B1542B">
        <w:rPr>
          <w:lang w:eastAsia="en-US"/>
        </w:rPr>
        <w:t>Учебные кабинеты оснащены оборудованием  в соответствии с профилем, отвечают правилам безопасности и санитарно-гигиеническим требованиям, отражая при этом педагогические интересы, методические приемы и вкусы учител</w:t>
      </w:r>
      <w:r>
        <w:rPr>
          <w:lang w:eastAsia="en-US"/>
        </w:rPr>
        <w:t xml:space="preserve">ей.  </w:t>
      </w:r>
    </w:p>
    <w:p w:rsidR="0027017F" w:rsidRPr="00C51CDB" w:rsidRDefault="0027017F" w:rsidP="007234C3">
      <w:pPr>
        <w:tabs>
          <w:tab w:val="left" w:pos="1000"/>
        </w:tabs>
        <w:spacing w:line="276" w:lineRule="auto"/>
        <w:ind w:firstLine="567"/>
        <w:jc w:val="both"/>
        <w:rPr>
          <w:lang w:eastAsia="en-US"/>
        </w:rPr>
      </w:pPr>
    </w:p>
    <w:p w:rsidR="0027017F" w:rsidRPr="003D7B20" w:rsidRDefault="0027017F" w:rsidP="007234C3">
      <w:pPr>
        <w:spacing w:after="200" w:line="276" w:lineRule="auto"/>
        <w:jc w:val="center"/>
        <w:rPr>
          <w:b/>
          <w:bCs/>
          <w:color w:val="002060"/>
          <w:lang w:eastAsia="en-US"/>
        </w:rPr>
      </w:pPr>
      <w:r w:rsidRPr="003D7B20">
        <w:rPr>
          <w:b/>
          <w:bCs/>
          <w:color w:val="002060"/>
          <w:lang w:eastAsia="en-US"/>
        </w:rPr>
        <w:t>СОЗДАНИЕ УСЛОВИЙ ДЛЯ СОХРАНЕНИЯ И УКРЕПЛЕНИЯ ЗДОРОВЬЯ УЧАЩИХСЯ</w:t>
      </w:r>
    </w:p>
    <w:p w:rsidR="0027017F" w:rsidRPr="00057E99" w:rsidRDefault="0027017F" w:rsidP="007234C3">
      <w:pPr>
        <w:tabs>
          <w:tab w:val="left" w:pos="540"/>
        </w:tabs>
        <w:spacing w:line="276" w:lineRule="auto"/>
        <w:ind w:left="426"/>
        <w:jc w:val="both"/>
        <w:rPr>
          <w:lang w:eastAsia="en-US"/>
        </w:rPr>
      </w:pPr>
      <w:r>
        <w:rPr>
          <w:lang w:eastAsia="en-US"/>
        </w:rPr>
        <w:tab/>
      </w:r>
      <w:r w:rsidRPr="009D55D7">
        <w:rPr>
          <w:lang w:eastAsia="en-US"/>
        </w:rPr>
        <w:t>Сохранение и укрепление здоровья учащихся является одним из приоритетных направлений деятельности школы.</w:t>
      </w:r>
      <w:r w:rsidRPr="00057E99">
        <w:rPr>
          <w:b/>
          <w:bCs/>
          <w:lang w:eastAsia="en-US"/>
        </w:rPr>
        <w:t xml:space="preserve"> </w:t>
      </w:r>
      <w:r w:rsidRPr="00057E99">
        <w:rPr>
          <w:lang w:eastAsia="en-US"/>
        </w:rPr>
        <w:t>В процессе обучения соблюдаются санитарно-гигиенические требования</w:t>
      </w:r>
      <w:r>
        <w:rPr>
          <w:lang w:eastAsia="en-US"/>
        </w:rPr>
        <w:t>: в</w:t>
      </w:r>
      <w:r w:rsidRPr="009D55D7">
        <w:t xml:space="preserve"> расписании предусмотрено чередование сложных предметов с уроками эмоциональной и физической разгрузки, после второго, третьего  и четвертого уроков предусмотрены большие перемены (15 – 20 минут) для организации питания и оздоровительных мероприятий. Для учащихся 1-го класса организованы динамические паузы. </w:t>
      </w:r>
    </w:p>
    <w:p w:rsidR="0027017F" w:rsidRPr="00B1542B" w:rsidRDefault="0027017F" w:rsidP="007234C3">
      <w:pPr>
        <w:tabs>
          <w:tab w:val="left" w:pos="0"/>
        </w:tabs>
        <w:jc w:val="center"/>
        <w:rPr>
          <w:b/>
          <w:bCs/>
          <w:lang w:eastAsia="en-US"/>
        </w:rPr>
      </w:pPr>
      <w:r w:rsidRPr="00EC33BF">
        <w:rPr>
          <w:b/>
          <w:bCs/>
          <w:lang w:eastAsia="en-US"/>
        </w:rPr>
        <w:t>Оптимальная нагрузка обучающихся на 201</w:t>
      </w:r>
      <w:r>
        <w:rPr>
          <w:b/>
          <w:bCs/>
          <w:lang w:eastAsia="en-US"/>
        </w:rPr>
        <w:t>5</w:t>
      </w:r>
      <w:r w:rsidRPr="00EC33BF">
        <w:rPr>
          <w:b/>
          <w:bCs/>
          <w:lang w:eastAsia="en-US"/>
        </w:rPr>
        <w:t>-201</w:t>
      </w:r>
      <w:r>
        <w:rPr>
          <w:b/>
          <w:bCs/>
          <w:lang w:eastAsia="en-US"/>
        </w:rPr>
        <w:t>6 учебный год</w:t>
      </w:r>
      <w:r w:rsidRPr="00EC33BF">
        <w:rPr>
          <w:b/>
          <w:bCs/>
          <w:lang w:eastAsia="en-US"/>
        </w:rPr>
        <w:t xml:space="preserve"> </w:t>
      </w:r>
      <w:r w:rsidRPr="00B1542B">
        <w:rPr>
          <w:b/>
          <w:bCs/>
          <w:lang w:eastAsia="en-US"/>
        </w:rPr>
        <w:tab/>
      </w:r>
      <w:r w:rsidRPr="00B1542B">
        <w:rPr>
          <w:b/>
          <w:bCs/>
          <w:lang w:eastAsia="en-US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1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27017F" w:rsidRPr="00E15DE5">
        <w:trPr>
          <w:jc w:val="center"/>
        </w:trPr>
        <w:tc>
          <w:tcPr>
            <w:tcW w:w="1081" w:type="dxa"/>
          </w:tcPr>
          <w:p w:rsidR="0027017F" w:rsidRPr="0033725B" w:rsidRDefault="0027017F" w:rsidP="0033725B">
            <w:pPr>
              <w:tabs>
                <w:tab w:val="left" w:pos="540"/>
              </w:tabs>
              <w:jc w:val="both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Класс</w:t>
            </w:r>
          </w:p>
        </w:tc>
        <w:tc>
          <w:tcPr>
            <w:tcW w:w="1081" w:type="dxa"/>
            <w:shd w:val="clear" w:color="auto" w:fill="D6E3BC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1</w:t>
            </w:r>
          </w:p>
        </w:tc>
        <w:tc>
          <w:tcPr>
            <w:tcW w:w="1081" w:type="dxa"/>
            <w:shd w:val="clear" w:color="auto" w:fill="D6E3BC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2-4</w:t>
            </w:r>
          </w:p>
        </w:tc>
        <w:tc>
          <w:tcPr>
            <w:tcW w:w="1082" w:type="dxa"/>
            <w:shd w:val="clear" w:color="auto" w:fill="D6E3BC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5</w:t>
            </w:r>
          </w:p>
        </w:tc>
        <w:tc>
          <w:tcPr>
            <w:tcW w:w="1082" w:type="dxa"/>
            <w:shd w:val="clear" w:color="auto" w:fill="D6E3BC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6</w:t>
            </w:r>
          </w:p>
        </w:tc>
        <w:tc>
          <w:tcPr>
            <w:tcW w:w="1082" w:type="dxa"/>
            <w:shd w:val="clear" w:color="auto" w:fill="D6E3BC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7</w:t>
            </w:r>
          </w:p>
        </w:tc>
        <w:tc>
          <w:tcPr>
            <w:tcW w:w="1082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8</w:t>
            </w:r>
          </w:p>
        </w:tc>
        <w:tc>
          <w:tcPr>
            <w:tcW w:w="1082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9</w:t>
            </w:r>
          </w:p>
        </w:tc>
        <w:tc>
          <w:tcPr>
            <w:tcW w:w="1082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10</w:t>
            </w:r>
          </w:p>
        </w:tc>
        <w:tc>
          <w:tcPr>
            <w:tcW w:w="1082" w:type="dxa"/>
            <w:shd w:val="clear" w:color="auto" w:fill="FFFFFF"/>
          </w:tcPr>
          <w:p w:rsidR="0027017F" w:rsidRPr="0033725B" w:rsidRDefault="0027017F" w:rsidP="0033725B">
            <w:pPr>
              <w:tabs>
                <w:tab w:val="left" w:pos="540"/>
              </w:tabs>
              <w:jc w:val="center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>11</w:t>
            </w:r>
          </w:p>
        </w:tc>
      </w:tr>
      <w:tr w:rsidR="0027017F" w:rsidRPr="00E15DE5">
        <w:trPr>
          <w:trHeight w:val="363"/>
          <w:jc w:val="center"/>
        </w:trPr>
        <w:tc>
          <w:tcPr>
            <w:tcW w:w="1081" w:type="dxa"/>
          </w:tcPr>
          <w:p w:rsidR="0027017F" w:rsidRPr="0033725B" w:rsidRDefault="0027017F" w:rsidP="0033725B">
            <w:pPr>
              <w:tabs>
                <w:tab w:val="left" w:pos="540"/>
              </w:tabs>
              <w:jc w:val="both"/>
              <w:rPr>
                <w:b/>
                <w:bCs/>
                <w:lang w:eastAsia="en-US"/>
              </w:rPr>
            </w:pPr>
            <w:r w:rsidRPr="0033725B">
              <w:rPr>
                <w:b/>
                <w:bCs/>
                <w:lang w:eastAsia="en-US"/>
              </w:rPr>
              <w:t xml:space="preserve">Нагрузка </w:t>
            </w:r>
          </w:p>
        </w:tc>
        <w:tc>
          <w:tcPr>
            <w:tcW w:w="1081" w:type="dxa"/>
            <w:shd w:val="clear" w:color="auto" w:fill="D6E3BC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21</w:t>
            </w:r>
          </w:p>
        </w:tc>
        <w:tc>
          <w:tcPr>
            <w:tcW w:w="1081" w:type="dxa"/>
            <w:shd w:val="clear" w:color="auto" w:fill="D6E3BC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23</w:t>
            </w:r>
          </w:p>
        </w:tc>
        <w:tc>
          <w:tcPr>
            <w:tcW w:w="1082" w:type="dxa"/>
            <w:shd w:val="clear" w:color="auto" w:fill="D6E3BC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29</w:t>
            </w:r>
          </w:p>
        </w:tc>
        <w:tc>
          <w:tcPr>
            <w:tcW w:w="1082" w:type="dxa"/>
            <w:shd w:val="clear" w:color="auto" w:fill="D6E3BC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30</w:t>
            </w:r>
          </w:p>
        </w:tc>
        <w:tc>
          <w:tcPr>
            <w:tcW w:w="1082" w:type="dxa"/>
            <w:shd w:val="clear" w:color="auto" w:fill="D6E3BC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32</w:t>
            </w:r>
          </w:p>
        </w:tc>
        <w:tc>
          <w:tcPr>
            <w:tcW w:w="1082" w:type="dxa"/>
            <w:shd w:val="clear" w:color="auto" w:fill="FFFFFF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36</w:t>
            </w:r>
          </w:p>
        </w:tc>
        <w:tc>
          <w:tcPr>
            <w:tcW w:w="1082" w:type="dxa"/>
            <w:shd w:val="clear" w:color="auto" w:fill="FFFFFF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36</w:t>
            </w:r>
          </w:p>
        </w:tc>
        <w:tc>
          <w:tcPr>
            <w:tcW w:w="1082" w:type="dxa"/>
            <w:shd w:val="clear" w:color="auto" w:fill="FFFFFF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37</w:t>
            </w:r>
          </w:p>
        </w:tc>
        <w:tc>
          <w:tcPr>
            <w:tcW w:w="1082" w:type="dxa"/>
            <w:shd w:val="clear" w:color="auto" w:fill="FFFFFF"/>
          </w:tcPr>
          <w:p w:rsidR="0027017F" w:rsidRPr="00E15DE5" w:rsidRDefault="0027017F" w:rsidP="0033725B">
            <w:pPr>
              <w:tabs>
                <w:tab w:val="left" w:pos="540"/>
              </w:tabs>
              <w:jc w:val="center"/>
              <w:rPr>
                <w:lang w:eastAsia="en-US"/>
              </w:rPr>
            </w:pPr>
            <w:r w:rsidRPr="00E15DE5">
              <w:rPr>
                <w:lang w:eastAsia="en-US"/>
              </w:rPr>
              <w:t>37</w:t>
            </w:r>
          </w:p>
        </w:tc>
      </w:tr>
    </w:tbl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lang w:eastAsia="en-US"/>
        </w:rPr>
      </w:pPr>
      <w:r w:rsidRPr="007A5161">
        <w:rPr>
          <w:b/>
          <w:bCs/>
          <w:lang w:eastAsia="en-US"/>
        </w:rPr>
        <w:t>Зеленым цветом</w:t>
      </w:r>
      <w:r w:rsidRPr="007A5161">
        <w:rPr>
          <w:lang w:eastAsia="en-US"/>
        </w:rPr>
        <w:t xml:space="preserve">  отмечены классы, обучающиеся по 5-дневной учебной неделе.</w:t>
      </w:r>
    </w:p>
    <w:p w:rsidR="0027017F" w:rsidRPr="00E854D8" w:rsidRDefault="0027017F" w:rsidP="007234C3">
      <w:pPr>
        <w:spacing w:line="276" w:lineRule="auto"/>
        <w:ind w:firstLine="567"/>
        <w:jc w:val="both"/>
        <w:rPr>
          <w:lang w:eastAsia="en-US"/>
        </w:rPr>
      </w:pPr>
      <w:r w:rsidRPr="009D55D7">
        <w:rPr>
          <w:lang w:eastAsia="en-US"/>
        </w:rPr>
        <w:t>Педагогическим коллективом разработаны и реализуются программы «Здоровье»</w:t>
      </w:r>
      <w:r w:rsidRPr="009D55D7">
        <w:rPr>
          <w:b/>
          <w:bCs/>
          <w:lang w:eastAsia="en-US"/>
        </w:rPr>
        <w:t>.</w:t>
      </w:r>
      <w:r w:rsidRPr="009D55D7">
        <w:rPr>
          <w:lang w:eastAsia="en-US"/>
        </w:rPr>
        <w:t xml:space="preserve"> В рамках реализации Программы «Здоровье»  ежегодно проводится диагностика состояния здоровья школьников.</w:t>
      </w:r>
    </w:p>
    <w:p w:rsidR="0027017F" w:rsidRPr="00E854D8" w:rsidRDefault="0027017F" w:rsidP="007234C3">
      <w:pPr>
        <w:tabs>
          <w:tab w:val="left" w:pos="540"/>
        </w:tabs>
        <w:spacing w:line="360" w:lineRule="auto"/>
        <w:ind w:firstLine="851"/>
        <w:jc w:val="center"/>
        <w:rPr>
          <w:b/>
          <w:bCs/>
        </w:rPr>
      </w:pPr>
      <w:r>
        <w:rPr>
          <w:noProof/>
        </w:rPr>
        <w:pict>
          <v:shape id="_x0000_s1036" type="#_x0000_t75" style="position:absolute;left:0;text-align:left;margin-left:88.3pt;margin-top:19.95pt;width:353.3pt;height:143.5pt;z-index:251660288;visibility:visible;mso-wrap-distance-bottom:.01pt" wrapcoords="138 565 138 20921 21371 20921 21371 565 138 565">
            <v:imagedata r:id="rId30" o:title=""/>
            <w10:wrap type="through"/>
          </v:shape>
          <o:OLEObject Type="Embed" ProgID="Excel.Chart.8" ShapeID="_x0000_s1036" DrawAspect="Content" ObjectID="_1582369470" r:id="rId31"/>
        </w:pict>
      </w:r>
      <w:r w:rsidRPr="00E854D8">
        <w:rPr>
          <w:b/>
          <w:bCs/>
        </w:rPr>
        <w:t>Данные по здоровью учащихся в целом по школе (%)</w:t>
      </w:r>
    </w:p>
    <w:p w:rsidR="0027017F" w:rsidRDefault="0027017F" w:rsidP="007234C3">
      <w:pPr>
        <w:tabs>
          <w:tab w:val="left" w:pos="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Pr="00E854D8" w:rsidRDefault="0027017F" w:rsidP="007234C3">
      <w:pPr>
        <w:tabs>
          <w:tab w:val="left" w:pos="0"/>
        </w:tabs>
        <w:spacing w:line="360" w:lineRule="auto"/>
        <w:ind w:firstLine="851"/>
        <w:jc w:val="both"/>
        <w:rPr>
          <w:b/>
          <w:bCs/>
        </w:rPr>
      </w:pPr>
      <w:r w:rsidRPr="00E854D8">
        <w:rPr>
          <w:b/>
          <w:bCs/>
        </w:rPr>
        <w:t>Вывод</w:t>
      </w:r>
      <w:r w:rsidRPr="00E854D8">
        <w:t>: Диаграмма показывает положительную динамику состояния здоровья обучающихся. Количество обучающихся без хронических заболеваний увеличилось на 3%.</w:t>
      </w:r>
    </w:p>
    <w:p w:rsidR="0027017F" w:rsidRPr="00C13B16" w:rsidRDefault="0027017F" w:rsidP="007234C3">
      <w:pPr>
        <w:tabs>
          <w:tab w:val="left" w:pos="540"/>
        </w:tabs>
        <w:ind w:firstLine="851"/>
        <w:jc w:val="center"/>
        <w:rPr>
          <w:b/>
          <w:bCs/>
        </w:rPr>
      </w:pPr>
      <w:r w:rsidRPr="00C13B16">
        <w:rPr>
          <w:b/>
          <w:bCs/>
        </w:rPr>
        <w:t>Уровень физического развития учащихся (в %)</w:t>
      </w:r>
    </w:p>
    <w:p w:rsidR="0027017F" w:rsidRPr="009D55D7" w:rsidRDefault="0027017F" w:rsidP="007234C3">
      <w:pPr>
        <w:tabs>
          <w:tab w:val="left" w:pos="540"/>
        </w:tabs>
        <w:spacing w:line="360" w:lineRule="auto"/>
        <w:ind w:firstLine="851"/>
        <w:jc w:val="center"/>
        <w:rPr>
          <w:color w:val="FF0000"/>
          <w:sz w:val="16"/>
          <w:szCs w:val="16"/>
        </w:rPr>
      </w:pPr>
      <w:r>
        <w:rPr>
          <w:noProof/>
        </w:rPr>
        <w:pict>
          <v:shape id="_x0000_s1037" type="#_x0000_t75" style="position:absolute;left:0;text-align:left;margin-left:88.3pt;margin-top:5.8pt;width:358.55pt;height:173.75pt;z-index:251661312;visibility:visible" wrapcoords="136 466 136 21041 21374 21041 21374 466 136 466">
            <v:imagedata r:id="rId32" o:title=""/>
            <w10:wrap type="through"/>
          </v:shape>
          <o:OLEObject Type="Embed" ProgID="Excel.Chart.8" ShapeID="_x0000_s1037" DrawAspect="Content" ObjectID="_1582369471" r:id="rId33"/>
        </w:pict>
      </w: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Default="0027017F" w:rsidP="007234C3">
      <w:pPr>
        <w:tabs>
          <w:tab w:val="left" w:pos="540"/>
        </w:tabs>
        <w:spacing w:line="360" w:lineRule="auto"/>
        <w:ind w:firstLine="851"/>
        <w:jc w:val="both"/>
        <w:rPr>
          <w:b/>
          <w:bCs/>
          <w:color w:val="FF0000"/>
        </w:rPr>
      </w:pPr>
    </w:p>
    <w:p w:rsidR="0027017F" w:rsidRPr="00C13B16" w:rsidRDefault="0027017F" w:rsidP="007234C3">
      <w:pPr>
        <w:tabs>
          <w:tab w:val="left" w:pos="540"/>
        </w:tabs>
        <w:spacing w:line="360" w:lineRule="auto"/>
        <w:ind w:firstLine="851"/>
        <w:jc w:val="both"/>
      </w:pPr>
      <w:r w:rsidRPr="00C13B16">
        <w:rPr>
          <w:b/>
          <w:bCs/>
        </w:rPr>
        <w:t xml:space="preserve">Вывод: </w:t>
      </w:r>
      <w:r w:rsidRPr="00C13B16">
        <w:t>За последний учебный год наблюдается уменьшение  на 5% числа учащихся, имеющих низкий уровень физического развития.</w:t>
      </w:r>
    </w:p>
    <w:p w:rsidR="0027017F" w:rsidRPr="005C5227" w:rsidRDefault="0027017F" w:rsidP="007234C3">
      <w:pPr>
        <w:tabs>
          <w:tab w:val="left" w:pos="540"/>
        </w:tabs>
        <w:spacing w:line="360" w:lineRule="auto"/>
        <w:ind w:firstLine="851"/>
        <w:jc w:val="center"/>
        <w:rPr>
          <w:b/>
          <w:bCs/>
        </w:rPr>
      </w:pPr>
      <w:r w:rsidRPr="005C5227">
        <w:rPr>
          <w:b/>
          <w:bCs/>
        </w:rPr>
        <w:t>Данные по видам заболевания (в %)</w:t>
      </w:r>
    </w:p>
    <w:p w:rsidR="0027017F" w:rsidRPr="004D31F7" w:rsidRDefault="0027017F" w:rsidP="007234C3">
      <w:pPr>
        <w:tabs>
          <w:tab w:val="left" w:pos="540"/>
        </w:tabs>
        <w:ind w:firstLine="851"/>
        <w:jc w:val="both"/>
        <w:rPr>
          <w:b/>
          <w:bCs/>
          <w:highlight w:val="cyan"/>
        </w:rPr>
      </w:pPr>
      <w:r>
        <w:rPr>
          <w:noProof/>
        </w:rPr>
        <w:pict>
          <v:shape id="_x0000_s1038" type="#_x0000_t75" style="position:absolute;left:0;text-align:left;margin-left:-5.45pt;margin-top:-.75pt;width:530.4pt;height:239.5pt;z-index:251662336;visibility:visible;mso-wrap-distance-bottom:.01pt" wrapcoords="92 339 92 21194 21447 21194 21447 339 92 339">
            <v:imagedata r:id="rId34" o:title=""/>
            <w10:wrap type="through"/>
          </v:shape>
          <o:OLEObject Type="Embed" ProgID="Excel.Chart.8" ShapeID="_x0000_s1038" DrawAspect="Content" ObjectID="_1582369472" r:id="rId35"/>
        </w:pict>
      </w:r>
      <w:r w:rsidRPr="004D31F7">
        <w:rPr>
          <w:b/>
          <w:bCs/>
        </w:rPr>
        <w:t xml:space="preserve">Вывод: </w:t>
      </w:r>
      <w:r w:rsidRPr="004D31F7">
        <w:t>Прослеживается положительная динамика в состоянии здоровья обучающихся. По заболеваниям опорно-двигательного аппарата, органов зрения, речи, слуха, эндокринных заболеваний и сердечно-сосудистой системы наметилась тенденция к снижению .</w:t>
      </w:r>
    </w:p>
    <w:p w:rsidR="0027017F" w:rsidRDefault="0027017F" w:rsidP="007234C3">
      <w:pPr>
        <w:shd w:val="clear" w:color="auto" w:fill="FFFFFF"/>
        <w:ind w:firstLine="413"/>
        <w:jc w:val="both"/>
      </w:pPr>
      <w:r>
        <w:t>Учащиеся школы получали оздоровление в санаториях: «Красный бор», «Кристалл»,</w:t>
      </w:r>
      <w:r w:rsidRPr="003A0BF4">
        <w:t xml:space="preserve"> </w:t>
      </w:r>
      <w:r>
        <w:t xml:space="preserve">«Соколья гора»  (Смоленский район), «Голоёвка» (Рославльский район),  «Прудок» (Духовщинский район), «Мир» (Таганрог). В таблице приведены данные по количеству учащихся школы, посетивших санатории и </w:t>
      </w:r>
      <w:r w:rsidRPr="009D55D7">
        <w:t>лагерь с дневным пребыванием</w:t>
      </w:r>
      <w:r>
        <w:t>.</w:t>
      </w:r>
    </w:p>
    <w:tbl>
      <w:tblPr>
        <w:tblW w:w="9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2160"/>
        <w:gridCol w:w="2160"/>
        <w:gridCol w:w="1800"/>
      </w:tblGrid>
      <w:tr w:rsidR="0027017F" w:rsidRPr="009D55D7">
        <w:tc>
          <w:tcPr>
            <w:tcW w:w="3348" w:type="dxa"/>
          </w:tcPr>
          <w:p w:rsidR="0027017F" w:rsidRPr="003D7B20" w:rsidRDefault="0027017F" w:rsidP="007234C3">
            <w:pPr>
              <w:spacing w:line="317" w:lineRule="exact"/>
              <w:jc w:val="center"/>
              <w:rPr>
                <w:b/>
                <w:bCs/>
              </w:rPr>
            </w:pPr>
            <w:r w:rsidRPr="003D7B20">
              <w:rPr>
                <w:b/>
                <w:bCs/>
              </w:rPr>
              <w:t>Год</w:t>
            </w:r>
          </w:p>
        </w:tc>
        <w:tc>
          <w:tcPr>
            <w:tcW w:w="216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  <w:rPr>
                <w:b/>
                <w:bCs/>
              </w:rPr>
            </w:pPr>
            <w:r w:rsidRPr="009D55D7">
              <w:rPr>
                <w:b/>
                <w:bCs/>
              </w:rPr>
              <w:t>201</w:t>
            </w:r>
            <w:r>
              <w:rPr>
                <w:b/>
                <w:bCs/>
              </w:rPr>
              <w:t>3</w:t>
            </w:r>
          </w:p>
        </w:tc>
        <w:tc>
          <w:tcPr>
            <w:tcW w:w="216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  <w:rPr>
                <w:b/>
                <w:bCs/>
              </w:rPr>
            </w:pPr>
            <w:r w:rsidRPr="009D55D7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180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  <w:rPr>
                <w:b/>
                <w:bCs/>
              </w:rPr>
            </w:pPr>
            <w:r w:rsidRPr="009D55D7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</w:tr>
      <w:tr w:rsidR="0027017F" w:rsidRPr="009D55D7">
        <w:tc>
          <w:tcPr>
            <w:tcW w:w="3348" w:type="dxa"/>
          </w:tcPr>
          <w:p w:rsidR="0027017F" w:rsidRPr="009D55D7" w:rsidRDefault="0027017F" w:rsidP="007234C3">
            <w:pPr>
              <w:spacing w:line="317" w:lineRule="exact"/>
              <w:jc w:val="both"/>
            </w:pPr>
            <w:r w:rsidRPr="009D55D7">
              <w:t>Количество учащихся, посетивших санатории</w:t>
            </w:r>
          </w:p>
        </w:tc>
        <w:tc>
          <w:tcPr>
            <w:tcW w:w="216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</w:pPr>
            <w:r w:rsidRPr="009D55D7">
              <w:t>16</w:t>
            </w:r>
          </w:p>
        </w:tc>
        <w:tc>
          <w:tcPr>
            <w:tcW w:w="216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</w:pPr>
            <w:r w:rsidRPr="009D55D7">
              <w:t>20</w:t>
            </w:r>
          </w:p>
        </w:tc>
        <w:tc>
          <w:tcPr>
            <w:tcW w:w="1800" w:type="dxa"/>
            <w:vAlign w:val="center"/>
          </w:tcPr>
          <w:p w:rsidR="0027017F" w:rsidRPr="009D55D7" w:rsidRDefault="0027017F" w:rsidP="007234C3">
            <w:pPr>
              <w:spacing w:line="317" w:lineRule="exact"/>
              <w:jc w:val="center"/>
            </w:pPr>
            <w:r w:rsidRPr="009D55D7">
              <w:t>11</w:t>
            </w:r>
          </w:p>
        </w:tc>
      </w:tr>
      <w:tr w:rsidR="0027017F" w:rsidRPr="009D55D7">
        <w:tc>
          <w:tcPr>
            <w:tcW w:w="3348" w:type="dxa"/>
          </w:tcPr>
          <w:p w:rsidR="0027017F" w:rsidRPr="009D55D7" w:rsidRDefault="0027017F" w:rsidP="007234C3">
            <w:pPr>
              <w:spacing w:line="317" w:lineRule="exact"/>
              <w:jc w:val="both"/>
            </w:pPr>
            <w:r w:rsidRPr="009D55D7">
              <w:t>Количество учащихся, посетивших лагерь с дневным пребыванием</w:t>
            </w:r>
          </w:p>
        </w:tc>
        <w:tc>
          <w:tcPr>
            <w:tcW w:w="2160" w:type="dxa"/>
            <w:vAlign w:val="center"/>
          </w:tcPr>
          <w:p w:rsidR="0027017F" w:rsidRPr="00EA3840" w:rsidRDefault="0027017F" w:rsidP="007234C3">
            <w:pPr>
              <w:spacing w:line="317" w:lineRule="exact"/>
              <w:jc w:val="center"/>
            </w:pPr>
            <w:r w:rsidRPr="00EA3840">
              <w:t>50</w:t>
            </w:r>
          </w:p>
        </w:tc>
        <w:tc>
          <w:tcPr>
            <w:tcW w:w="2160" w:type="dxa"/>
            <w:vAlign w:val="center"/>
          </w:tcPr>
          <w:p w:rsidR="0027017F" w:rsidRPr="00EA3840" w:rsidRDefault="0027017F" w:rsidP="007234C3">
            <w:pPr>
              <w:spacing w:line="317" w:lineRule="exact"/>
              <w:jc w:val="center"/>
            </w:pPr>
            <w:r w:rsidRPr="00EA3840">
              <w:t>45</w:t>
            </w:r>
          </w:p>
        </w:tc>
        <w:tc>
          <w:tcPr>
            <w:tcW w:w="1800" w:type="dxa"/>
            <w:vAlign w:val="center"/>
          </w:tcPr>
          <w:p w:rsidR="0027017F" w:rsidRPr="00EA3840" w:rsidRDefault="0027017F" w:rsidP="007234C3">
            <w:pPr>
              <w:spacing w:line="317" w:lineRule="exact"/>
              <w:jc w:val="center"/>
            </w:pPr>
            <w:r w:rsidRPr="00EA3840">
              <w:t>45</w:t>
            </w:r>
          </w:p>
        </w:tc>
      </w:tr>
    </w:tbl>
    <w:p w:rsidR="0027017F" w:rsidRDefault="0027017F" w:rsidP="007234C3">
      <w:pPr>
        <w:spacing w:line="276" w:lineRule="auto"/>
        <w:jc w:val="center"/>
        <w:rPr>
          <w:b/>
          <w:bCs/>
          <w:lang w:eastAsia="en-US"/>
        </w:rPr>
      </w:pPr>
    </w:p>
    <w:p w:rsidR="0027017F" w:rsidRPr="004D06B1" w:rsidRDefault="0027017F" w:rsidP="007234C3">
      <w:pPr>
        <w:jc w:val="center"/>
        <w:rPr>
          <w:lang w:eastAsia="en-US"/>
        </w:rPr>
      </w:pPr>
      <w:r w:rsidRPr="004D06B1">
        <w:rPr>
          <w:b/>
          <w:bCs/>
          <w:lang w:eastAsia="en-US"/>
        </w:rPr>
        <w:t>Вывод:</w:t>
      </w:r>
      <w:r w:rsidRPr="004D06B1">
        <w:rPr>
          <w:lang w:eastAsia="en-US"/>
        </w:rPr>
        <w:t xml:space="preserve"> количество обучающихся, поправляющих свое здоровье в санаториях, лагерях с дневным</w:t>
      </w:r>
    </w:p>
    <w:p w:rsidR="0027017F" w:rsidRPr="004D06B1" w:rsidRDefault="0027017F" w:rsidP="007234C3">
      <w:pPr>
        <w:ind w:left="993"/>
        <w:rPr>
          <w:lang w:eastAsia="en-US"/>
        </w:rPr>
      </w:pPr>
      <w:r w:rsidRPr="004D06B1">
        <w:rPr>
          <w:lang w:eastAsia="en-US"/>
        </w:rPr>
        <w:t xml:space="preserve">пребыванием, </w:t>
      </w:r>
      <w:r>
        <w:rPr>
          <w:lang w:eastAsia="en-US"/>
        </w:rPr>
        <w:t>остается стабильным и составляет около 11% от всего количества учащихся.</w:t>
      </w:r>
    </w:p>
    <w:p w:rsidR="0027017F" w:rsidRDefault="0027017F" w:rsidP="007234C3">
      <w:pPr>
        <w:tabs>
          <w:tab w:val="left" w:pos="540"/>
          <w:tab w:val="left" w:pos="2700"/>
        </w:tabs>
        <w:spacing w:after="120" w:line="23" w:lineRule="atLeast"/>
        <w:ind w:firstLine="851"/>
        <w:jc w:val="center"/>
        <w:rPr>
          <w:b/>
          <w:bCs/>
          <w:lang w:eastAsia="en-US"/>
        </w:rPr>
      </w:pPr>
    </w:p>
    <w:p w:rsidR="0027017F" w:rsidRPr="004D31F7" w:rsidRDefault="0027017F" w:rsidP="007234C3">
      <w:pPr>
        <w:tabs>
          <w:tab w:val="left" w:pos="540"/>
          <w:tab w:val="left" w:pos="2700"/>
        </w:tabs>
        <w:spacing w:after="120" w:line="23" w:lineRule="atLeast"/>
        <w:ind w:firstLine="851"/>
        <w:jc w:val="center"/>
        <w:rPr>
          <w:b/>
          <w:bCs/>
          <w:lang w:eastAsia="en-US"/>
        </w:rPr>
      </w:pPr>
      <w:r w:rsidRPr="004D31F7">
        <w:rPr>
          <w:b/>
          <w:bCs/>
          <w:lang w:eastAsia="en-US"/>
        </w:rPr>
        <w:t>Использование здоровьесберегающих технологий</w:t>
      </w:r>
    </w:p>
    <w:p w:rsidR="0027017F" w:rsidRPr="009D55D7" w:rsidRDefault="0027017F" w:rsidP="007234C3">
      <w:pPr>
        <w:tabs>
          <w:tab w:val="left" w:pos="540"/>
          <w:tab w:val="left" w:pos="2700"/>
        </w:tabs>
        <w:spacing w:after="120"/>
        <w:ind w:firstLine="567"/>
        <w:jc w:val="both"/>
        <w:rPr>
          <w:lang w:eastAsia="en-US"/>
        </w:rPr>
      </w:pPr>
      <w:r w:rsidRPr="009D55D7">
        <w:rPr>
          <w:lang w:eastAsia="en-US"/>
        </w:rPr>
        <w:t>Школа придает большое значение профилактике и коррекции так называемых «школьных болезней» - заболеваний опорно-двигательного аппарата, органов зрения.</w:t>
      </w:r>
      <w:r>
        <w:rPr>
          <w:lang w:eastAsia="en-US"/>
        </w:rPr>
        <w:t xml:space="preserve"> Для реализации данного  направления работы была приобретена школьная мебель, позволяющая регулировать высоту в соответствие с ростом ученика, проведены работы по замене освещения в 8 кабинетах.</w:t>
      </w:r>
    </w:p>
    <w:p w:rsidR="0027017F" w:rsidRPr="00CB396A" w:rsidRDefault="0027017F" w:rsidP="007234C3">
      <w:pPr>
        <w:tabs>
          <w:tab w:val="left" w:pos="540"/>
        </w:tabs>
        <w:ind w:firstLine="567"/>
        <w:jc w:val="both"/>
        <w:rPr>
          <w:lang w:eastAsia="en-US"/>
        </w:rPr>
      </w:pPr>
      <w:r w:rsidRPr="004C45C3">
        <w:rPr>
          <w:lang w:eastAsia="en-US"/>
        </w:rPr>
        <w:t>Необходимую</w:t>
      </w:r>
      <w:r w:rsidRPr="004C45C3">
        <w:rPr>
          <w:b/>
          <w:bCs/>
          <w:lang w:eastAsia="en-US"/>
        </w:rPr>
        <w:t xml:space="preserve"> двигательную активность </w:t>
      </w:r>
      <w:r w:rsidRPr="004C45C3">
        <w:rPr>
          <w:lang w:eastAsia="en-US"/>
        </w:rPr>
        <w:t>обеспечивают уроки физической культуры. В том числе за счет введения третьего часа в учебный план, проведения динамических пауз, физкультминуток на уроках,   спортивных часов в группе продленного дня, а также дополнительных заняти</w:t>
      </w:r>
      <w:r>
        <w:rPr>
          <w:lang w:eastAsia="en-US"/>
        </w:rPr>
        <w:t xml:space="preserve">й учащихся в спортивных секциях </w:t>
      </w:r>
      <w:r w:rsidRPr="00CB396A">
        <w:rPr>
          <w:lang w:eastAsia="en-US"/>
        </w:rPr>
        <w:t>(охват учащихся занятиями в спортивных секциях составляет 42%).</w:t>
      </w:r>
    </w:p>
    <w:p w:rsidR="0027017F" w:rsidRPr="004C45C3" w:rsidRDefault="0027017F" w:rsidP="007234C3">
      <w:pPr>
        <w:tabs>
          <w:tab w:val="left" w:pos="540"/>
          <w:tab w:val="left" w:pos="2700"/>
        </w:tabs>
        <w:spacing w:after="120"/>
        <w:ind w:firstLine="567"/>
        <w:jc w:val="both"/>
        <w:rPr>
          <w:lang w:eastAsia="en-US"/>
        </w:rPr>
      </w:pPr>
      <w:r w:rsidRPr="004C45C3">
        <w:rPr>
          <w:lang w:eastAsia="en-US"/>
        </w:rPr>
        <w:t>В учебном процессе используются  здоровьесберегающие  технологии, над распространением которых работают все педагоги школы.</w:t>
      </w:r>
    </w:p>
    <w:p w:rsidR="0027017F" w:rsidRPr="004C45C3" w:rsidRDefault="0027017F" w:rsidP="007234C3">
      <w:pPr>
        <w:ind w:firstLine="360"/>
        <w:jc w:val="both"/>
      </w:pPr>
      <w:r w:rsidRPr="004C45C3">
        <w:t>В рамках реализации программы «Здоровье» в школе  были проведены:</w:t>
      </w:r>
    </w:p>
    <w:p w:rsidR="0027017F" w:rsidRPr="004C45C3" w:rsidRDefault="0027017F" w:rsidP="007234C3">
      <w:pPr>
        <w:pStyle w:val="ListParagraph"/>
        <w:numPr>
          <w:ilvl w:val="0"/>
          <w:numId w:val="10"/>
        </w:numPr>
        <w:jc w:val="both"/>
      </w:pPr>
      <w:r w:rsidRPr="004C45C3">
        <w:t xml:space="preserve">Семинары  - «Использование на уроках здоровьесберегающих технологий», «Здоровье ученика – путь к успеху», </w:t>
      </w:r>
    </w:p>
    <w:p w:rsidR="0027017F" w:rsidRDefault="0027017F" w:rsidP="007234C3">
      <w:pPr>
        <w:pStyle w:val="ListParagraph"/>
        <w:numPr>
          <w:ilvl w:val="0"/>
          <w:numId w:val="10"/>
        </w:numPr>
        <w:jc w:val="both"/>
      </w:pPr>
      <w:r w:rsidRPr="004C45C3">
        <w:t xml:space="preserve">мастер-класс -  «Использование на уроках физкультминуток как средство сбережения здоровья ребенка» «Формирование у младших школьников основ здорового образа жизни в процессе обучения и воспитания» </w:t>
      </w:r>
    </w:p>
    <w:p w:rsidR="0027017F" w:rsidRPr="00DB7355" w:rsidRDefault="0027017F" w:rsidP="007234C3">
      <w:pPr>
        <w:pStyle w:val="ListParagraph"/>
      </w:pPr>
    </w:p>
    <w:p w:rsidR="0027017F" w:rsidRPr="004D31F7" w:rsidRDefault="0027017F" w:rsidP="007234C3">
      <w:pPr>
        <w:spacing w:after="200" w:line="276" w:lineRule="auto"/>
        <w:ind w:firstLine="700"/>
        <w:jc w:val="center"/>
        <w:rPr>
          <w:b/>
          <w:bCs/>
          <w:lang w:eastAsia="en-US"/>
        </w:rPr>
      </w:pPr>
      <w:r w:rsidRPr="004D31F7">
        <w:rPr>
          <w:b/>
          <w:bCs/>
          <w:lang w:eastAsia="en-US"/>
        </w:rPr>
        <w:t>Создание условий для обеспечения учащихся питанием</w:t>
      </w:r>
    </w:p>
    <w:p w:rsidR="0027017F" w:rsidRPr="007A5161" w:rsidRDefault="0027017F" w:rsidP="007234C3">
      <w:pPr>
        <w:jc w:val="both"/>
        <w:rPr>
          <w:b/>
          <w:bCs/>
          <w:lang w:eastAsia="en-US"/>
        </w:rPr>
      </w:pPr>
      <w:r w:rsidRPr="007A5161">
        <w:rPr>
          <w:lang w:eastAsia="en-US"/>
        </w:rPr>
        <w:t xml:space="preserve">Сделать </w:t>
      </w:r>
      <w:r w:rsidRPr="007A5161">
        <w:rPr>
          <w:b/>
          <w:bCs/>
          <w:lang w:eastAsia="en-US"/>
        </w:rPr>
        <w:t>полноценным и рациональным питание</w:t>
      </w:r>
      <w:r w:rsidRPr="007A5161">
        <w:rPr>
          <w:lang w:eastAsia="en-US"/>
        </w:rPr>
        <w:t xml:space="preserve"> учащихся позволяет столовая с обновленным оборудованием, системой электроснабжения, отремонтированными помещениями. </w:t>
      </w:r>
    </w:p>
    <w:p w:rsidR="0027017F" w:rsidRPr="007A5161" w:rsidRDefault="0027017F" w:rsidP="007234C3">
      <w:pPr>
        <w:tabs>
          <w:tab w:val="left" w:pos="540"/>
        </w:tabs>
        <w:ind w:firstLine="567"/>
        <w:jc w:val="both"/>
        <w:rPr>
          <w:lang w:eastAsia="en-US"/>
        </w:rPr>
      </w:pPr>
      <w:r w:rsidRPr="007A5161">
        <w:rPr>
          <w:lang w:eastAsia="en-US"/>
        </w:rPr>
        <w:t>В школе организовано горячее питание:</w:t>
      </w:r>
    </w:p>
    <w:p w:rsidR="0027017F" w:rsidRPr="007A5161" w:rsidRDefault="0027017F" w:rsidP="007234C3">
      <w:pPr>
        <w:numPr>
          <w:ilvl w:val="0"/>
          <w:numId w:val="4"/>
        </w:numPr>
        <w:tabs>
          <w:tab w:val="left" w:pos="0"/>
        </w:tabs>
        <w:spacing w:after="200"/>
        <w:jc w:val="both"/>
      </w:pPr>
      <w:r w:rsidRPr="007A5161">
        <w:t>горячие завтраки (дотационное питание) для всех учащихся 1-4 классов, детей-инвалидов, сирот и детей из малообеспеченных семей;</w:t>
      </w:r>
    </w:p>
    <w:p w:rsidR="0027017F" w:rsidRPr="007A5161" w:rsidRDefault="0027017F" w:rsidP="007234C3">
      <w:pPr>
        <w:numPr>
          <w:ilvl w:val="0"/>
          <w:numId w:val="4"/>
        </w:numPr>
        <w:tabs>
          <w:tab w:val="left" w:pos="0"/>
          <w:tab w:val="left" w:pos="284"/>
        </w:tabs>
        <w:spacing w:after="200"/>
        <w:jc w:val="both"/>
      </w:pPr>
      <w:r w:rsidRPr="007A5161">
        <w:t>обеды для учащихся, посещающих группы продленного дня, а также горячие завтраки и обеды для всех желающих (за деньги родителей).</w:t>
      </w:r>
    </w:p>
    <w:p w:rsidR="0027017F" w:rsidRPr="005D7DE0" w:rsidRDefault="0027017F" w:rsidP="007234C3">
      <w:pPr>
        <w:ind w:left="360" w:firstLine="348"/>
        <w:jc w:val="both"/>
        <w:rPr>
          <w:b/>
          <w:bCs/>
        </w:rPr>
      </w:pPr>
      <w:r w:rsidRPr="005D7DE0">
        <w:t>Состояние материально-технической базы школьной столовой хорошее, столовая обеспечена современным технологическим оборудованием, мебелью, посудой в достаточном количестве.</w:t>
      </w:r>
    </w:p>
    <w:p w:rsidR="0027017F" w:rsidRPr="005D7DE0" w:rsidRDefault="0027017F" w:rsidP="007234C3">
      <w:pPr>
        <w:ind w:left="360" w:firstLine="348"/>
        <w:jc w:val="both"/>
      </w:pPr>
      <w:r w:rsidRPr="005D7DE0">
        <w:t>Хлеб и продукты доставляются специализированным транспортом  с соблюдением всех норм и правил  гарантирующим сохранность сырья и продукции.</w:t>
      </w:r>
    </w:p>
    <w:p w:rsidR="0027017F" w:rsidRPr="005D7DE0" w:rsidRDefault="0027017F" w:rsidP="007234C3">
      <w:pPr>
        <w:ind w:left="360" w:firstLine="348"/>
        <w:jc w:val="both"/>
      </w:pPr>
      <w:r w:rsidRPr="005D7DE0">
        <w:t xml:space="preserve">Технология приготовления пищи и правила личной гигиены персоналом соблюдаются. </w:t>
      </w:r>
    </w:p>
    <w:p w:rsidR="0027017F" w:rsidRPr="005D7DE0" w:rsidRDefault="0027017F" w:rsidP="007234C3">
      <w:pPr>
        <w:ind w:left="360" w:firstLine="348"/>
        <w:jc w:val="both"/>
      </w:pPr>
      <w:r w:rsidRPr="005D7DE0">
        <w:t>Формы организации питьевого режима:</w:t>
      </w:r>
    </w:p>
    <w:p w:rsidR="0027017F" w:rsidRPr="005D7DE0" w:rsidRDefault="0027017F" w:rsidP="007234C3">
      <w:pPr>
        <w:ind w:left="360"/>
        <w:jc w:val="both"/>
      </w:pPr>
      <w:r w:rsidRPr="005D7DE0">
        <w:t>- бутилированная вода;</w:t>
      </w:r>
    </w:p>
    <w:p w:rsidR="0027017F" w:rsidRPr="005D7DE0" w:rsidRDefault="0027017F" w:rsidP="007234C3">
      <w:pPr>
        <w:ind w:left="360"/>
        <w:jc w:val="both"/>
        <w:rPr>
          <w:b/>
          <w:bCs/>
        </w:rPr>
      </w:pPr>
      <w:r w:rsidRPr="005D7DE0">
        <w:rPr>
          <w:b/>
          <w:bCs/>
        </w:rPr>
        <w:t xml:space="preserve">Вывод: </w:t>
      </w:r>
      <w:r w:rsidRPr="005D7DE0">
        <w:t>итогом углубленной работы по организации питания в школе  стали такие показатели, как 100% охват организованным (горячим) питанием учащихся.</w:t>
      </w:r>
    </w:p>
    <w:p w:rsidR="0027017F" w:rsidRDefault="0027017F" w:rsidP="007234C3">
      <w:pPr>
        <w:spacing w:line="276" w:lineRule="auto"/>
        <w:rPr>
          <w:b/>
          <w:bCs/>
          <w:lang w:eastAsia="en-US"/>
        </w:rPr>
      </w:pPr>
    </w:p>
    <w:p w:rsidR="0027017F" w:rsidRPr="003D7B20" w:rsidRDefault="0027017F" w:rsidP="007234C3">
      <w:pPr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>ОБЕСПЕЧЕНИЕ УСЛОВИЙ БЕЗОПАСНОСТИ</w:t>
      </w:r>
    </w:p>
    <w:p w:rsidR="0027017F" w:rsidRPr="00754605" w:rsidRDefault="0027017F" w:rsidP="007234C3">
      <w:pPr>
        <w:jc w:val="both"/>
        <w:textAlignment w:val="baseline"/>
        <w:rPr>
          <w:b/>
          <w:bCs/>
          <w:i/>
          <w:iCs/>
          <w:color w:val="000000"/>
        </w:rPr>
      </w:pPr>
    </w:p>
    <w:p w:rsidR="0027017F" w:rsidRPr="00754605" w:rsidRDefault="0027017F" w:rsidP="007234C3">
      <w:pPr>
        <w:ind w:firstLine="708"/>
        <w:jc w:val="both"/>
      </w:pPr>
      <w:r w:rsidRPr="00754605">
        <w:t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обучающихся.</w:t>
      </w:r>
    </w:p>
    <w:p w:rsidR="0027017F" w:rsidRPr="00754605" w:rsidRDefault="0027017F" w:rsidP="007234C3">
      <w:pPr>
        <w:ind w:firstLine="708"/>
        <w:jc w:val="both"/>
      </w:pPr>
      <w:r w:rsidRPr="00754605">
        <w:t xml:space="preserve">Обеспечение безопасности образовательного учреждения - первостепенная обязанность руководства школы, педагогов и обслуживающего персонала. </w:t>
      </w:r>
    </w:p>
    <w:p w:rsidR="0027017F" w:rsidRPr="00754605" w:rsidRDefault="0027017F" w:rsidP="007234C3">
      <w:pPr>
        <w:ind w:firstLine="720"/>
        <w:jc w:val="both"/>
      </w:pPr>
      <w:r w:rsidRPr="00754605">
        <w:t>В школе используется система работы по организации безопасности образовательного процесса; проведена систематизация классных часов для обучающихся по вопросам ОБЖ;  систематизирован тематический материал для классных руководителей.</w:t>
      </w:r>
    </w:p>
    <w:p w:rsidR="0027017F" w:rsidRPr="002D5078" w:rsidRDefault="0027017F" w:rsidP="007234C3">
      <w:pPr>
        <w:ind w:firstLine="708"/>
        <w:jc w:val="both"/>
      </w:pPr>
      <w:r w:rsidRPr="00754605">
        <w:rPr>
          <w:b/>
          <w:bCs/>
        </w:rPr>
        <w:t>Комплексная безопасность образовательного учреждения</w:t>
      </w:r>
      <w:r w:rsidRPr="00754605">
        <w:t xml:space="preserve"> – это совокупность мер и мероприятий образовательного учреждения, осуществляемых во взаимодействии с органами местного самоуправления,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обучающихся к рациональным действиям в чрезвычайных ситуациях. Формируется и достигается комплексная безопасность образовательного учреждения в процессе реализации следующих направлений:</w:t>
      </w:r>
    </w:p>
    <w:p w:rsidR="0027017F" w:rsidRPr="00F44F79" w:rsidRDefault="0027017F" w:rsidP="007234C3">
      <w:pPr>
        <w:ind w:firstLine="709"/>
      </w:pPr>
      <w:r w:rsidRPr="00F44F79">
        <w:rPr>
          <w:b/>
          <w:bCs/>
        </w:rPr>
        <w:t>1. Работа по антитеррористической защищенности и противодействию терроризму и экстремизму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 xml:space="preserve"> Эта работа включает: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проведение совещаний, инструктажей и планерок по вопросам противодействия терроризму и экстремизму;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непрерывный контроль выполнения мероприятий по обеспечению безопасности;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организацию взаимодействия с правоохранительными органами и другими службами, с родительской общественностью.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Организация противодействия терроризму регламентируется основными законодательными актами и иными нормативными правовыми документами: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Закон Российской Федерации от 05 марта 1992 года № 2446-1 «О безопасности»;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Федеральный закон от 25 июля 1998 года № 130-ФЗ «О борьбе с терроризмом»;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 xml:space="preserve">- Постановление Правительства Российской Федерации от 15 сентября 1999 года № 1040 «О мерах по противодействию терроризму»;  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 xml:space="preserve">- Указ Президента Российской Федерации от 15 февраля 2006 года № 116 «О мерах по противодействию терроризму»; 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Федеральный закон от 06 марта 2006 года № 35-ФЗ «О противодействии терроризму»;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  <w:rPr>
          <w:color w:val="000000"/>
          <w:shd w:val="clear" w:color="auto" w:fill="FFFFFF"/>
        </w:rPr>
      </w:pPr>
      <w:r w:rsidRPr="00754605">
        <w:t>-</w:t>
      </w:r>
      <w:r w:rsidRPr="00754605">
        <w:rPr>
          <w:color w:val="000000"/>
          <w:shd w:val="clear" w:color="auto" w:fill="FFFFFF"/>
        </w:rPr>
        <w:t xml:space="preserve"> Постановление Правительства РФ от 6 июня 2007 г. N 352 "О мерах по реализации Федерального закона "О противодействии терроризму" (с изменениями и дополнениями);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федеральные законы, нормативные правовые акты Президента Российской Федерации, нормативные правовые акты Правительства Российской Федерации;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нормативно-правовые акты Главы МО «Дорогобужский район»;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решения Антитеррористической комиссии МО «Дорогобужский район»;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- приказы Комитета по образовани</w:t>
      </w:r>
      <w:r>
        <w:t>ю</w:t>
      </w:r>
      <w:r w:rsidRPr="00754605">
        <w:t xml:space="preserve"> Администрации МО «Дорогобужский район».</w:t>
      </w:r>
    </w:p>
    <w:p w:rsidR="0027017F" w:rsidRPr="00754605" w:rsidRDefault="0027017F" w:rsidP="007234C3">
      <w:pPr>
        <w:tabs>
          <w:tab w:val="left" w:pos="0"/>
        </w:tabs>
        <w:ind w:firstLine="709"/>
        <w:jc w:val="both"/>
      </w:pPr>
      <w:r w:rsidRPr="00754605">
        <w:t>Опираясь на эти документы, в школе разработан пакет документов по организации работы по антитеррористической защищенности образовательных учреждений:</w:t>
      </w:r>
    </w:p>
    <w:p w:rsidR="0027017F" w:rsidRPr="00754605" w:rsidRDefault="0027017F" w:rsidP="007234C3">
      <w:pPr>
        <w:ind w:firstLine="709"/>
        <w:jc w:val="both"/>
      </w:pPr>
      <w:r w:rsidRPr="00754605">
        <w:t>- Паспорт антитеррористической защищенности образовательного учреждения;</w:t>
      </w:r>
    </w:p>
    <w:p w:rsidR="0027017F" w:rsidRPr="00754605" w:rsidRDefault="0027017F" w:rsidP="007234C3">
      <w:pPr>
        <w:ind w:firstLine="709"/>
        <w:jc w:val="both"/>
      </w:pPr>
      <w:r w:rsidRPr="00754605">
        <w:t>- Инструкции, памятки.</w:t>
      </w:r>
    </w:p>
    <w:p w:rsidR="0027017F" w:rsidRPr="00F44F79" w:rsidRDefault="0027017F" w:rsidP="007234C3">
      <w:pPr>
        <w:ind w:firstLine="709"/>
        <w:jc w:val="both"/>
      </w:pPr>
      <w:r w:rsidRPr="00F44F79">
        <w:rPr>
          <w:b/>
          <w:bCs/>
        </w:rPr>
        <w:t>2. Работа по обеспечению охраны образовательного учреждения</w:t>
      </w:r>
    </w:p>
    <w:p w:rsidR="0027017F" w:rsidRPr="00754605" w:rsidRDefault="0027017F" w:rsidP="007234C3">
      <w:pPr>
        <w:ind w:firstLine="709"/>
        <w:jc w:val="both"/>
      </w:pPr>
      <w:r w:rsidRPr="00754605">
        <w:t>Во время пребывания обучающихся в школе обеспечение безопасности осуществляется дежурной сменой (дежурный вахтер, дежурный учитель) под руководством дежурного администратора. В ночное время охрана осуществляется сторожем.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Организован внутриобъектовый режим с пакетом документов, который находится на вахте:</w:t>
      </w:r>
    </w:p>
    <w:p w:rsidR="0027017F" w:rsidRPr="00754605" w:rsidRDefault="0027017F" w:rsidP="007234C3">
      <w:pPr>
        <w:ind w:firstLine="709"/>
        <w:jc w:val="both"/>
      </w:pPr>
      <w:r w:rsidRPr="00754605">
        <w:t>- положение</w:t>
      </w:r>
      <w:r>
        <w:t xml:space="preserve"> о пропускном и внутриобъектовом</w:t>
      </w:r>
      <w:r w:rsidRPr="00754605">
        <w:t xml:space="preserve"> режиме;</w:t>
      </w:r>
    </w:p>
    <w:p w:rsidR="0027017F" w:rsidRPr="00754605" w:rsidRDefault="0027017F" w:rsidP="007234C3">
      <w:pPr>
        <w:ind w:firstLine="709"/>
        <w:jc w:val="both"/>
      </w:pPr>
      <w:r w:rsidRPr="00754605">
        <w:t>- инструкция сторожа, дежурного вахтёра при угрозе проведения террористических актов и обнаружения бесхозных и взрывчатых предметов;</w:t>
      </w:r>
    </w:p>
    <w:p w:rsidR="0027017F" w:rsidRPr="00754605" w:rsidRDefault="0027017F" w:rsidP="007234C3">
      <w:pPr>
        <w:ind w:firstLine="709"/>
        <w:jc w:val="both"/>
      </w:pPr>
      <w:r w:rsidRPr="00754605">
        <w:t>- журнал учета посетителей;</w:t>
      </w:r>
    </w:p>
    <w:p w:rsidR="0027017F" w:rsidRPr="00754605" w:rsidRDefault="0027017F" w:rsidP="007234C3">
      <w:pPr>
        <w:ind w:firstLine="709"/>
        <w:jc w:val="both"/>
      </w:pPr>
      <w:r w:rsidRPr="00754605">
        <w:t>- журнал приема и сдачи дежурства и контроля за несением службы;</w:t>
      </w:r>
    </w:p>
    <w:p w:rsidR="0027017F" w:rsidRPr="00754605" w:rsidRDefault="0027017F" w:rsidP="007234C3">
      <w:pPr>
        <w:ind w:firstLine="709"/>
        <w:jc w:val="both"/>
      </w:pPr>
      <w:r w:rsidRPr="00754605">
        <w:t>-  журнал выдачи ключей и приема помещений под охрану;</w:t>
      </w:r>
    </w:p>
    <w:p w:rsidR="0027017F" w:rsidRDefault="0027017F" w:rsidP="007234C3">
      <w:pPr>
        <w:ind w:firstLine="709"/>
        <w:jc w:val="both"/>
      </w:pPr>
      <w:r w:rsidRPr="00754605">
        <w:t>- список автомобилей, имеющих право въезда на территорию образовательного учреждения;</w:t>
      </w:r>
    </w:p>
    <w:p w:rsidR="0027017F" w:rsidRPr="00754605" w:rsidRDefault="0027017F" w:rsidP="007234C3">
      <w:pPr>
        <w:ind w:firstLine="709"/>
        <w:jc w:val="both"/>
      </w:pPr>
      <w:r w:rsidRPr="00754605">
        <w:t>-</w:t>
      </w:r>
      <w:r>
        <w:t xml:space="preserve"> </w:t>
      </w:r>
      <w:r w:rsidRPr="00754605">
        <w:t>расписание уроков;</w:t>
      </w:r>
    </w:p>
    <w:p w:rsidR="0027017F" w:rsidRPr="00754605" w:rsidRDefault="0027017F" w:rsidP="007234C3">
      <w:pPr>
        <w:ind w:firstLine="709"/>
        <w:jc w:val="both"/>
      </w:pPr>
      <w:r w:rsidRPr="00754605">
        <w:t>- расписание работы кружков (секций);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- расписание звонков;</w:t>
      </w:r>
    </w:p>
    <w:p w:rsidR="0027017F" w:rsidRPr="00754605" w:rsidRDefault="0027017F" w:rsidP="007234C3">
      <w:pPr>
        <w:ind w:firstLine="709"/>
        <w:jc w:val="both"/>
      </w:pPr>
      <w:r w:rsidRPr="00754605">
        <w:t>- график дежурства должностных лиц и учителей;</w:t>
      </w:r>
    </w:p>
    <w:p w:rsidR="0027017F" w:rsidRPr="00754605" w:rsidRDefault="0027017F" w:rsidP="007234C3">
      <w:pPr>
        <w:ind w:firstLine="709"/>
        <w:jc w:val="both"/>
      </w:pPr>
      <w:r w:rsidRPr="00754605">
        <w:t>- график дежурства сторожей;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- список телефонов экстренной помощи, правоохранительных органов, аварийных служб. </w:t>
      </w:r>
    </w:p>
    <w:p w:rsidR="0027017F" w:rsidRPr="00754605" w:rsidRDefault="0027017F" w:rsidP="007234C3">
      <w:pPr>
        <w:pStyle w:val="Default"/>
        <w:ind w:firstLine="709"/>
        <w:jc w:val="both"/>
        <w:rPr>
          <w:b/>
          <w:bCs/>
        </w:rPr>
      </w:pPr>
      <w:r w:rsidRPr="00754605">
        <w:rPr>
          <w:b/>
          <w:bCs/>
        </w:rPr>
        <w:t>На оборудованном месте в наличии: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1. Ящик с ключами от дверей запасных выходов, помещений образовательного учреждения, закрывающийся на замок.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2. Кнопка-брелок тревожной сигнализации.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3. Телефон (стационарный и мобильный).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4. Система оповещения (звонок, речевой сигнал АСПС).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5. Медицинская аптечка.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6. Фонарь.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7. Средства индивидуальной защиты.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Обеспечение поста охраны справочными, инструктивными и методическими документами позволяет оперативно и правильно выполнять охранные функции.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rPr>
          <w:u w:val="single"/>
        </w:rPr>
        <w:t>Организация инженерно-технической укрепленности объекта:</w:t>
      </w:r>
      <w:r w:rsidRPr="00754605">
        <w:t xml:space="preserve"> 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rPr>
          <w:b/>
          <w:bCs/>
        </w:rPr>
        <w:t>-</w:t>
      </w:r>
      <w:r w:rsidRPr="00754605">
        <w:t xml:space="preserve"> по периметру территории имеется ограждение;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rPr>
          <w:b/>
          <w:bCs/>
        </w:rPr>
        <w:t>-</w:t>
      </w:r>
      <w:r w:rsidRPr="00754605">
        <w:t xml:space="preserve"> входные металлические двери с запорами;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rPr>
          <w:b/>
          <w:bCs/>
        </w:rPr>
        <w:t>-</w:t>
      </w:r>
      <w:r w:rsidRPr="00754605">
        <w:t xml:space="preserve"> пришкольная территория частично освещена. 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t xml:space="preserve">Ведётся видеонаблюдение по 3-х сторонам здания. </w:t>
      </w:r>
      <w:r w:rsidRPr="00754605">
        <w:rPr>
          <w:color w:val="auto"/>
        </w:rPr>
        <w:t>6 наружных видеокамер в рабочем состоянии с хранением информации в течение 10 дней.</w:t>
      </w:r>
      <w:r w:rsidRPr="00754605">
        <w:t xml:space="preserve"> Обслуживается ежеквартально по договору с фирмой ООО «МАКСИМА».</w:t>
      </w:r>
    </w:p>
    <w:p w:rsidR="0027017F" w:rsidRPr="002D5078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t>Здание оборудовано тревожно-вызывная сигнализация 1 кнопкой и 2 брелоками, работает круглосуточно. Обслуживается ежеквартально по договору ФГУП «Охрана» Росгвардии.</w:t>
      </w:r>
    </w:p>
    <w:p w:rsidR="0027017F" w:rsidRPr="00F44F79" w:rsidRDefault="0027017F" w:rsidP="007234C3">
      <w:pPr>
        <w:ind w:firstLine="709"/>
        <w:jc w:val="both"/>
      </w:pPr>
      <w:r w:rsidRPr="00F44F79">
        <w:rPr>
          <w:b/>
          <w:bCs/>
        </w:rPr>
        <w:t>3. Пожарная безопасность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754605">
        <w:t>Основная концепция и требования по пожарной безопасности определены и сформулированы в Федеральном законе Российской Федерации от 21 декабря 1994 года № 63-ФЗ «О пожарной безопасности», а также Правилами пожарной безопасности в Российской Федерации (ППБ 01-03) и</w:t>
      </w:r>
      <w:r w:rsidRPr="00754605">
        <w:rPr>
          <w:color w:val="3C3C3C"/>
          <w:spacing w:val="1"/>
        </w:rPr>
        <w:t xml:space="preserve"> </w:t>
      </w:r>
      <w:r w:rsidRPr="00754605">
        <w:rPr>
          <w:spacing w:val="1"/>
        </w:rPr>
        <w:t>Правилами противопожарного режима (Постановление правительства РФ 25 апреля 2012 года N 390, с изменениями на 17 октября 2016 года).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754605">
        <w:rPr>
          <w:u w:val="single"/>
        </w:rPr>
        <w:t>Обеспечение пожарной безопасности включает: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соблюдение нормативно-правовых актов, правил и требований пожарной безопасности, а также проведение противопожарных мероприятий;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на каждом этаже расположены планы эвакуации;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обеспечение образовательных учреждений первичными средствами пожаротушения, в соответствии с ППБ 01-03;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совершенствование системы оповещения о пожаре и эвакуации людей при пожаре;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перезарядку огнетушителей (в сроки, согласно паспорта);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защита от пожара электросетей и электроустановок, приведение их в противопожарное состояние;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кабинет информатики оборудован принудительной вентиляцией и на окнах распашные решётки;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поддержание в надлежащем состоянии путей эвакуации и запасных выходов, на которых имеются сигнальные знаки.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Пожарная безопасность не может быть формальной: первостепенное условие – практическая реализация противопожарных мероприятий, предписанных Законом Российской Федерации о пожарной безопасности, Правилами пожарной безопасности в Российской Федерации (ППБ 01-03) и разработанными в образовательном учреждении локальными нормативными актами и методическими документами по пожарной безопасности. Наиболее важными локальными нормативно-правовыми документами являются: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Приказ о назначении ответственных за противопожарное состояние помещений;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Инструкции о мерах пожарной безопасности в школе;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Инструкция «Действия при возникновении пожара».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План эвакуации при возникновении пожара в школе.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54605">
        <w:t>- Памятка о действиях при пожаре.</w:t>
      </w:r>
    </w:p>
    <w:p w:rsidR="0027017F" w:rsidRPr="00754605" w:rsidRDefault="0027017F" w:rsidP="007234C3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C3C3C"/>
          <w:spacing w:val="1"/>
        </w:rPr>
      </w:pPr>
      <w:r w:rsidRPr="00754605">
        <w:t xml:space="preserve">- План-схема эвакуации учащихся при пожаре. </w:t>
      </w:r>
    </w:p>
    <w:p w:rsidR="0027017F" w:rsidRPr="00754605" w:rsidRDefault="0027017F" w:rsidP="007234C3">
      <w:pPr>
        <w:ind w:firstLine="709"/>
        <w:jc w:val="both"/>
      </w:pPr>
      <w:r w:rsidRPr="00754605">
        <w:t>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Главная цель по обеспечению ПБ в школе – сохранение жизни и здоровья учащихся и работников за счет высокой степени противопожарного состояния школы, исключения предпосылок к возгоранию и возникновению пожара. </w:t>
      </w:r>
    </w:p>
    <w:p w:rsidR="0027017F" w:rsidRPr="00754605" w:rsidRDefault="0027017F" w:rsidP="007234C3">
      <w:pPr>
        <w:ind w:firstLine="709"/>
        <w:jc w:val="both"/>
      </w:pPr>
      <w:r w:rsidRPr="00754605">
        <w:t>Согласно требованиям:</w:t>
      </w:r>
    </w:p>
    <w:p w:rsidR="0027017F" w:rsidRPr="00754605" w:rsidRDefault="0027017F" w:rsidP="007234C3">
      <w:pPr>
        <w:ind w:firstLine="709"/>
        <w:jc w:val="both"/>
      </w:pPr>
      <w:r w:rsidRPr="00754605">
        <w:t>- регулярно проводятся занятия по основам пожарной безопасности с учащимися;</w:t>
      </w:r>
    </w:p>
    <w:p w:rsidR="0027017F" w:rsidRPr="00754605" w:rsidRDefault="0027017F" w:rsidP="007234C3">
      <w:pPr>
        <w:ind w:firstLine="708"/>
        <w:jc w:val="both"/>
      </w:pPr>
      <w:r w:rsidRPr="00754605">
        <w:t>- ежеквартально выполняются тренировки по эвакуации обучающихся и работников, в том числе при непосредственном участии работников  пожарной части ПЧ – 25;</w:t>
      </w:r>
    </w:p>
    <w:p w:rsidR="0027017F" w:rsidRPr="00DB7355" w:rsidRDefault="0027017F" w:rsidP="007234C3">
      <w:pPr>
        <w:pStyle w:val="Default"/>
        <w:ind w:firstLine="709"/>
        <w:jc w:val="both"/>
        <w:rPr>
          <w:i/>
          <w:iCs/>
        </w:rPr>
      </w:pPr>
      <w:r w:rsidRPr="00754605">
        <w:rPr>
          <w:color w:val="auto"/>
        </w:rPr>
        <w:t xml:space="preserve">- установлена </w:t>
      </w:r>
      <w:r w:rsidRPr="00DB7355">
        <w:rPr>
          <w:i/>
          <w:iCs/>
          <w:color w:val="auto"/>
        </w:rPr>
        <w:t>а</w:t>
      </w:r>
      <w:r w:rsidRPr="00DB7355">
        <w:rPr>
          <w:rStyle w:val="fontstyle01"/>
          <w:rFonts w:ascii="Times New Roman" w:hAnsi="Times New Roman" w:cs="Times New Roman"/>
          <w:b w:val="0"/>
          <w:bCs w:val="0"/>
          <w:i w:val="0"/>
          <w:iCs w:val="0"/>
        </w:rPr>
        <w:t>втоматическая система противопожарной сигнализации с оповещением о пожаре на пульт регионального контроля МЧС. Обслуживается</w:t>
      </w:r>
      <w:r w:rsidRPr="00DB7355">
        <w:rPr>
          <w:rStyle w:val="fontstyle01"/>
          <w:rFonts w:ascii="Times New Roman" w:hAnsi="Times New Roman" w:cs="Times New Roman"/>
          <w:i w:val="0"/>
          <w:iCs w:val="0"/>
        </w:rPr>
        <w:t xml:space="preserve"> </w:t>
      </w:r>
      <w:r w:rsidRPr="00DB7355">
        <w:t>ежеквартально</w:t>
      </w:r>
      <w:r w:rsidRPr="00DB7355">
        <w:rPr>
          <w:rStyle w:val="fontstyle01"/>
          <w:rFonts w:ascii="Times New Roman" w:hAnsi="Times New Roman" w:cs="Times New Roman"/>
          <w:i w:val="0"/>
          <w:iCs w:val="0"/>
        </w:rPr>
        <w:t xml:space="preserve"> </w:t>
      </w:r>
      <w:r w:rsidRPr="00DB7355">
        <w:rPr>
          <w:rStyle w:val="fontstyle01"/>
          <w:rFonts w:ascii="Times New Roman" w:hAnsi="Times New Roman" w:cs="Times New Roman"/>
          <w:b w:val="0"/>
          <w:bCs w:val="0"/>
          <w:i w:val="0"/>
          <w:iCs w:val="0"/>
        </w:rPr>
        <w:t>по договору с фирмой</w:t>
      </w:r>
      <w:r w:rsidRPr="00DB7355">
        <w:rPr>
          <w:rStyle w:val="fontstyle01"/>
          <w:rFonts w:ascii="Times New Roman" w:hAnsi="Times New Roman" w:cs="Times New Roman"/>
          <w:i w:val="0"/>
          <w:iCs w:val="0"/>
        </w:rPr>
        <w:t xml:space="preserve"> </w:t>
      </w:r>
      <w:r w:rsidRPr="00DB7355">
        <w:t>ООО «Защита – Гарант</w:t>
      </w:r>
      <w:r w:rsidRPr="00DB7355">
        <w:rPr>
          <w:i/>
          <w:iCs/>
        </w:rPr>
        <w:t>»;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 xml:space="preserve">- здание укомплектовано 58 огнетушителями, согласно площадям помещений. </w:t>
      </w:r>
    </w:p>
    <w:p w:rsidR="0027017F" w:rsidRPr="00754605" w:rsidRDefault="0027017F" w:rsidP="007234C3">
      <w:pPr>
        <w:pStyle w:val="Default"/>
        <w:ind w:firstLine="709"/>
        <w:jc w:val="both"/>
      </w:pPr>
      <w:r w:rsidRPr="00754605">
        <w:t>- администрация и все работники периодически проходят обучение по пожарной безопасности.</w:t>
      </w:r>
    </w:p>
    <w:p w:rsidR="0027017F" w:rsidRPr="002D5078" w:rsidRDefault="0027017F" w:rsidP="007234C3">
      <w:pPr>
        <w:ind w:firstLine="720"/>
        <w:jc w:val="both"/>
      </w:pPr>
      <w:r w:rsidRPr="00754605">
        <w:t xml:space="preserve">Сотрудничество с пожарной частью  ПЧ – 25 способствует функционированию кружка «Юный пожарный», ежегодному проведению экскурсий в пожарную часть, активному участию в конкурсах и мероприятиях по безопасности  на различном уровне.  </w:t>
      </w:r>
    </w:p>
    <w:p w:rsidR="0027017F" w:rsidRPr="003D7B20" w:rsidRDefault="0027017F" w:rsidP="007234C3">
      <w:pPr>
        <w:ind w:firstLine="709"/>
        <w:jc w:val="both"/>
        <w:rPr>
          <w:b/>
          <w:bCs/>
          <w:color w:val="002060"/>
        </w:rPr>
      </w:pPr>
      <w:r w:rsidRPr="003D7B20">
        <w:rPr>
          <w:b/>
          <w:bCs/>
          <w:color w:val="002060"/>
        </w:rPr>
        <w:t>4. Электробезопасность</w:t>
      </w:r>
    </w:p>
    <w:p w:rsidR="0027017F" w:rsidRPr="00754605" w:rsidRDefault="0027017F" w:rsidP="007234C3">
      <w:pPr>
        <w:ind w:firstLine="709"/>
        <w:jc w:val="both"/>
      </w:pPr>
      <w:r w:rsidRPr="00754605">
        <w:t>Основными нормативными документами, регламентирующими требования по электробезопасности, являются правила устройства электроустановок (ПУЭ) и Правил технической эксплуатации электроустановок потребителей (ПТЭЭП (введены в действие с 01.07.2003 года)).</w:t>
      </w:r>
    </w:p>
    <w:p w:rsidR="0027017F" w:rsidRPr="00754605" w:rsidRDefault="0027017F" w:rsidP="007234C3">
      <w:pPr>
        <w:ind w:firstLine="709"/>
        <w:jc w:val="both"/>
      </w:pPr>
      <w:r w:rsidRPr="00754605">
        <w:t>Приказом директора назначено лицо – ответственный за электрохозяйство, имеющий 5 группу электротехнического персонала.</w:t>
      </w:r>
    </w:p>
    <w:p w:rsidR="0027017F" w:rsidRPr="00754605" w:rsidRDefault="0027017F" w:rsidP="007234C3">
      <w:pPr>
        <w:ind w:firstLine="709"/>
        <w:jc w:val="both"/>
      </w:pPr>
      <w:r w:rsidRPr="00754605">
        <w:t>Учитель физики имеет 3 группу допуска по электробезопасности, учителя информатики, технологии – 2 группу допуска по электробезоасности (ежегодно проходят обучение).</w:t>
      </w:r>
    </w:p>
    <w:p w:rsidR="0027017F" w:rsidRPr="00754605" w:rsidRDefault="0027017F" w:rsidP="007234C3">
      <w:pPr>
        <w:ind w:firstLine="709"/>
        <w:jc w:val="both"/>
      </w:pPr>
      <w:r w:rsidRPr="00754605">
        <w:t>Остальные работники проходят обучение в школе по программе для работников 1 группы допуска по электробезопасности.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t>Ежегодно проводится проверка сопротивления изоляции электросети и заземления электрооборудования по договору с организацией ООО «Наладчик».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t>Обеспечена укомплектованность рабочих мест средствами индивидуальной защиты от поражения электрическим током и инструментами (протоколы электротехнической лаборатории Дорогобужской ТЭЦ).</w:t>
      </w:r>
    </w:p>
    <w:p w:rsidR="0027017F" w:rsidRPr="00754605" w:rsidRDefault="0027017F" w:rsidP="007234C3">
      <w:pPr>
        <w:ind w:firstLine="709"/>
        <w:jc w:val="both"/>
        <w:rPr>
          <w:i/>
          <w:iCs/>
          <w:u w:val="single"/>
        </w:rPr>
      </w:pPr>
      <w:r w:rsidRPr="00754605">
        <w:rPr>
          <w:i/>
          <w:iCs/>
          <w:u w:val="single"/>
        </w:rPr>
        <w:t>Электрощитовые (ЩС) и электрические щиты освещения (ЩО)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Входная дверь в электрощитовую комнату металлическая, постоянно закрыта на замок. На наружной стороне входной двери написано назначение помещения, место хранения ключей и нанесен предупреждающий знак «Осторожно! Электрическое напряжение». В помещении электрощитовой нет посторонних предметов, плафоны на светильниках герметичные, на полу около электрощитов диэлектрические резиновые коврики. Электрощитовая комната оснащена углекислотным и порошковым огнетушителями и одной парой диэлектрических перчаток. Все электрические щиты освещения (ЩО) постоянно закрыты на замки. На наружной стороне дверей электрощитов нанесено: порядковый номер щита, подаваемое на щит напряжение и предупреждающий знак «Осторожно! Электрическое напряжение», а на внутренней стороне дверей электрощитов имеется однолинейная схема электроснабжения потребителей. Внутри электрощитов нет мусора, скопления пыли и паутины. Вводы в электрощиты  оборудованы УЗО.</w:t>
      </w:r>
    </w:p>
    <w:p w:rsidR="0027017F" w:rsidRPr="00754605" w:rsidRDefault="0027017F" w:rsidP="007234C3">
      <w:pPr>
        <w:ind w:firstLine="709"/>
        <w:jc w:val="both"/>
        <w:rPr>
          <w:i/>
          <w:iCs/>
          <w:u w:val="single"/>
        </w:rPr>
      </w:pPr>
      <w:r w:rsidRPr="00754605">
        <w:rPr>
          <w:i/>
          <w:iCs/>
          <w:u w:val="single"/>
        </w:rPr>
        <w:t>Требования к электросетям и электроустановочным изделиям.</w:t>
      </w:r>
    </w:p>
    <w:p w:rsidR="0027017F" w:rsidRPr="002D5078" w:rsidRDefault="0027017F" w:rsidP="007234C3">
      <w:pPr>
        <w:ind w:firstLine="709"/>
        <w:jc w:val="both"/>
      </w:pPr>
      <w:r w:rsidRPr="00754605">
        <w:t>Светильники надежно подвешены к потолку и имеют светорассеивающую арматуру. В здании не имеется нестандартных (самодельных) электронагревательных приборов. По территории образовательного учреждения не проходят воздушные линии электропередачи и наружные электропроводки, проложенные с нарушением требований ПУЭ.</w:t>
      </w:r>
    </w:p>
    <w:p w:rsidR="0027017F" w:rsidRPr="00754605" w:rsidRDefault="0027017F" w:rsidP="007234C3">
      <w:pPr>
        <w:ind w:firstLine="709"/>
        <w:jc w:val="both"/>
      </w:pPr>
      <w:r w:rsidRPr="00754605">
        <w:rPr>
          <w:b/>
          <w:bCs/>
        </w:rPr>
        <w:t>5. Охрана труда и техника безопасности</w:t>
      </w:r>
    </w:p>
    <w:p w:rsidR="0027017F" w:rsidRPr="00754605" w:rsidRDefault="0027017F" w:rsidP="007234C3">
      <w:pPr>
        <w:ind w:firstLine="709"/>
        <w:jc w:val="both"/>
      </w:pPr>
      <w:r w:rsidRPr="00754605">
        <w:t>Безопасность труда – состояние условий труда, при котором исключено воздействие на работающих опасных и вредных факторов. Комплекс мер по обеспечению безопасных условий учебного процесса должны отвечать требованиям государственного стандарта «ССБТ Общие требования к системе управления охраной труда в организации» (ГОСТ Р 12.0.006-2002).</w:t>
      </w:r>
    </w:p>
    <w:p w:rsidR="0027017F" w:rsidRPr="00754605" w:rsidRDefault="0027017F" w:rsidP="007234C3">
      <w:pPr>
        <w:ind w:firstLine="709"/>
        <w:jc w:val="both"/>
      </w:pPr>
      <w:r w:rsidRPr="00754605">
        <w:t>Обязательным условием организации по ОТ наличие Правил и журналов инструктажа учащихся по ОТ на рабочих местах и создание безопасных условий учебного процесса.</w:t>
      </w:r>
    </w:p>
    <w:p w:rsidR="0027017F" w:rsidRPr="00754605" w:rsidRDefault="0027017F" w:rsidP="007234C3">
      <w:pPr>
        <w:ind w:firstLine="709"/>
        <w:jc w:val="both"/>
      </w:pPr>
      <w:r w:rsidRPr="00754605">
        <w:t>Меры по охране труда и технике безопасности должны не допускать травматизма детей в образовательном учреждении.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Законодательной и нормативной основой деятельности службы охраны труда является:</w:t>
      </w:r>
    </w:p>
    <w:p w:rsidR="0027017F" w:rsidRPr="00754605" w:rsidRDefault="0027017F" w:rsidP="007234C3">
      <w:pPr>
        <w:ind w:firstLine="709"/>
        <w:jc w:val="both"/>
      </w:pPr>
      <w:r w:rsidRPr="00754605">
        <w:t>- Конституция Российской Федерации;</w:t>
      </w:r>
    </w:p>
    <w:p w:rsidR="0027017F" w:rsidRPr="00754605" w:rsidRDefault="0027017F" w:rsidP="007234C3">
      <w:pPr>
        <w:ind w:firstLine="709"/>
        <w:jc w:val="both"/>
      </w:pPr>
      <w:r w:rsidRPr="00754605">
        <w:t>- Федеральный закон «Об основах охраны труда в РФ»;</w:t>
      </w:r>
    </w:p>
    <w:p w:rsidR="0027017F" w:rsidRPr="00754605" w:rsidRDefault="0027017F" w:rsidP="007234C3">
      <w:pPr>
        <w:ind w:firstLine="709"/>
        <w:jc w:val="both"/>
      </w:pPr>
      <w:r w:rsidRPr="00754605">
        <w:t>- Рекомендации по организации работы службы охраны труда в организации, утвержденные Постановлением Министерства труда России от 8 февраля 2000 года № 14;</w:t>
      </w:r>
    </w:p>
    <w:p w:rsidR="0027017F" w:rsidRPr="00754605" w:rsidRDefault="0027017F" w:rsidP="007234C3">
      <w:pPr>
        <w:ind w:firstLine="709"/>
        <w:jc w:val="both"/>
      </w:pPr>
      <w:r w:rsidRPr="00754605">
        <w:t>- Приказ Министерства общего и профессионального образования Российской Федерации «О службе охраны труда образовательных учреждений» от 11 марта 1998 года № 662;</w:t>
      </w:r>
    </w:p>
    <w:p w:rsidR="0027017F" w:rsidRPr="00754605" w:rsidRDefault="0027017F" w:rsidP="007234C3">
      <w:pPr>
        <w:ind w:firstLine="709"/>
        <w:jc w:val="both"/>
      </w:pPr>
      <w:r w:rsidRPr="00754605">
        <w:t>- Приказ Министерства образования Российской Федерации «0 службе охраны труда» от 27 февраля 1995 года № 92;</w:t>
      </w:r>
    </w:p>
    <w:p w:rsidR="0027017F" w:rsidRPr="00754605" w:rsidRDefault="0027017F" w:rsidP="007234C3">
      <w:pPr>
        <w:ind w:firstLine="709"/>
        <w:jc w:val="both"/>
      </w:pPr>
      <w:r w:rsidRPr="00754605">
        <w:t>- Трудовой кодекс РФ от 30 декабря 2001 года № 197-ФЗ (раздел «Охрана труда»).</w:t>
      </w:r>
    </w:p>
    <w:p w:rsidR="0027017F" w:rsidRPr="00754605" w:rsidRDefault="0027017F" w:rsidP="007234C3">
      <w:pPr>
        <w:ind w:firstLine="709"/>
        <w:jc w:val="both"/>
      </w:pPr>
      <w:r w:rsidRPr="00754605">
        <w:t>На основе этих документов в школе разработаны локальные акты по охране труда:</w:t>
      </w:r>
    </w:p>
    <w:p w:rsidR="0027017F" w:rsidRPr="00754605" w:rsidRDefault="0027017F" w:rsidP="007234C3">
      <w:pPr>
        <w:ind w:firstLine="709"/>
        <w:jc w:val="both"/>
      </w:pPr>
      <w:r w:rsidRPr="00754605">
        <w:t>- Положение о службе охраны труда в образовательном учреждении;</w:t>
      </w:r>
    </w:p>
    <w:p w:rsidR="0027017F" w:rsidRPr="00754605" w:rsidRDefault="0027017F" w:rsidP="007234C3">
      <w:pPr>
        <w:ind w:firstLine="709"/>
        <w:jc w:val="both"/>
      </w:pPr>
      <w:r w:rsidRPr="00754605">
        <w:t>- Положение о комиссии по охране труда;</w:t>
      </w:r>
    </w:p>
    <w:p w:rsidR="0027017F" w:rsidRPr="00754605" w:rsidRDefault="0027017F" w:rsidP="007234C3">
      <w:pPr>
        <w:ind w:firstLine="709"/>
        <w:jc w:val="both"/>
      </w:pPr>
      <w:r w:rsidRPr="00754605">
        <w:t>- Положение о работе уполномоченного лица по охране труда;</w:t>
      </w:r>
    </w:p>
    <w:p w:rsidR="0027017F" w:rsidRPr="00754605" w:rsidRDefault="0027017F" w:rsidP="007234C3">
      <w:pPr>
        <w:ind w:firstLine="709"/>
        <w:jc w:val="both"/>
      </w:pPr>
      <w:r w:rsidRPr="00754605">
        <w:t>- Положение об административно-общественном контроле за охраной труда.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Ежегодно издаются организационные приказы по охране труда. Составляются акты. Имеются соглашения, программы, инструкции по охране труда, должностные обязанности работников по охране труда. </w:t>
      </w:r>
    </w:p>
    <w:p w:rsidR="0027017F" w:rsidRPr="00754605" w:rsidRDefault="0027017F" w:rsidP="007234C3">
      <w:pPr>
        <w:ind w:firstLine="709"/>
        <w:jc w:val="both"/>
      </w:pPr>
      <w:r w:rsidRPr="00754605">
        <w:t>Со всеми работниками образовательного учреждения, в соответствии с законодательством, требованиями ГОСТ 120. 004-90 проводятся инструктажи по охране труда, пожарной и электробезопасности.</w:t>
      </w:r>
    </w:p>
    <w:p w:rsidR="0027017F" w:rsidRPr="002D5078" w:rsidRDefault="0027017F" w:rsidP="007234C3">
      <w:pPr>
        <w:ind w:firstLine="709"/>
        <w:jc w:val="both"/>
      </w:pPr>
      <w:r w:rsidRPr="00754605">
        <w:t>Организованно обучение и проверка знаний по охране труда, которое проводится один раз в три года, а для вновь принятых - в течение месяца со дня принятия на работу. Обучение по охране труда является одним из важнейших моментов в деле обеспечения безопасности и гигиены труда, предупреждения производственного травматизма и профессиональных заболеваний. Статьей 225 ТК РФ предусмотрено, что «все работники организации, в том числе ее руководитель, обязаны проходить обучение по охране труда и проверку знаний требований охраны труда в порядке, установленном Правительством российской Федерации».</w:t>
      </w:r>
    </w:p>
    <w:p w:rsidR="0027017F" w:rsidRPr="00754605" w:rsidRDefault="0027017F" w:rsidP="007234C3">
      <w:pPr>
        <w:ind w:firstLine="709"/>
        <w:jc w:val="both"/>
      </w:pPr>
      <w:r w:rsidRPr="00754605">
        <w:rPr>
          <w:b/>
          <w:bCs/>
        </w:rPr>
        <w:t>6. Контроль санитарно-эпидемиологического состояния</w:t>
      </w:r>
    </w:p>
    <w:p w:rsidR="0027017F" w:rsidRPr="00E05C61" w:rsidRDefault="0027017F" w:rsidP="007234C3">
      <w:pPr>
        <w:autoSpaceDE w:val="0"/>
        <w:autoSpaceDN w:val="0"/>
        <w:adjustRightInd w:val="0"/>
        <w:ind w:firstLine="360"/>
        <w:jc w:val="both"/>
      </w:pPr>
      <w:r w:rsidRPr="00754605">
        <w:t xml:space="preserve">На основании Федерального закона «О санитарно-эпидемиологическом благополучии населения» от 30 марта 1999 года № 52-ФЗ и «Положения о государственном санитарно-эпидемиологическом нормировании», утвержденного постановлением Правительства Российской Федерации от 24 июля 2000 года № 554 разработаны санитарно-эпидемиологические правила и </w:t>
      </w:r>
      <w:r w:rsidRPr="00E05C61">
        <w:t>нормы</w:t>
      </w:r>
      <w:r>
        <w:t>, соответствующие</w:t>
      </w:r>
      <w:r w:rsidRPr="00E05C61">
        <w:t xml:space="preserve"> «Санитарно - эпидемиологически</w:t>
      </w:r>
      <w:r>
        <w:t>м</w:t>
      </w:r>
      <w:r w:rsidRPr="00E05C61">
        <w:t xml:space="preserve"> требовани</w:t>
      </w:r>
      <w:r>
        <w:t>ям</w:t>
      </w:r>
      <w:r w:rsidRPr="00E05C61">
        <w:t xml:space="preserve"> к условиям и организации обучения в общеобразовательных учреждениях, утвержденны</w:t>
      </w:r>
      <w:r>
        <w:t>е</w:t>
      </w:r>
      <w:r w:rsidRPr="00E05C61">
        <w:t xml:space="preserve"> постановлением Главного государственного санитарного врача Российской Федерации от 29 декабря 2010 года № 189 «Об утверждении СанПиН 2.4.2.2821-10 «Санитарно - эпидемиологические требования к условиям и организации обучения в общеобразовательных учреждениях». </w:t>
      </w:r>
    </w:p>
    <w:p w:rsidR="0027017F" w:rsidRPr="002D5078" w:rsidRDefault="0027017F" w:rsidP="007234C3">
      <w:pPr>
        <w:ind w:firstLine="709"/>
        <w:jc w:val="both"/>
      </w:pPr>
      <w:r w:rsidRPr="00754605">
        <w:t>Выполнение требований, регламентирующих санитарно-эпидемиологическое состояние в соответствие выше приведенных нормативно-правовых документов, положено в основу работы по созданию безопасных санитарно-эпидемиологических условий в образовательном учреждении.</w:t>
      </w:r>
    </w:p>
    <w:p w:rsidR="0027017F" w:rsidRPr="00754605" w:rsidRDefault="0027017F" w:rsidP="007234C3">
      <w:pPr>
        <w:ind w:firstLine="709"/>
        <w:jc w:val="both"/>
      </w:pPr>
      <w:r w:rsidRPr="00754605">
        <w:rPr>
          <w:b/>
          <w:bCs/>
        </w:rPr>
        <w:t>7. Взаимодействие с правоохранительными органами</w:t>
      </w:r>
    </w:p>
    <w:p w:rsidR="0027017F" w:rsidRPr="00754605" w:rsidRDefault="0027017F" w:rsidP="007234C3">
      <w:pPr>
        <w:ind w:firstLine="709"/>
        <w:jc w:val="both"/>
      </w:pPr>
      <w:r w:rsidRPr="00754605">
        <w:t>Школа постоянно взаимодействие с правоохранительными органами: инспекторами ИДН, работниками МЧС, ГИБДД. Представители этих ведомств принимают участие во внеклассных мероприятиях, проводят лектории, беседы с администрацией, педагогическими и техническими работниками, в ходе которых разъясняют порядок действий при получении информации о возможности совершения террористических актов, нарушении общественного порядка, совершении преступлений, обнаружении  взрывных устройств и других подозрительных предметов, при появлении лиц, замышляющих совершение преступлений.</w:t>
      </w:r>
    </w:p>
    <w:p w:rsidR="0027017F" w:rsidRPr="00754605" w:rsidRDefault="0027017F" w:rsidP="007234C3">
      <w:pPr>
        <w:ind w:firstLine="709"/>
        <w:jc w:val="both"/>
      </w:pPr>
      <w:r w:rsidRPr="00754605">
        <w:t>Работа по профилактике дорожно-транспортного травматизма включает:</w:t>
      </w:r>
    </w:p>
    <w:p w:rsidR="0027017F" w:rsidRPr="00754605" w:rsidRDefault="0027017F" w:rsidP="007234C3">
      <w:pPr>
        <w:ind w:firstLine="709"/>
        <w:jc w:val="both"/>
      </w:pPr>
      <w:r w:rsidRPr="00754605">
        <w:t>- разработку и реализацию планов проведения классных часов по предупреждению дорожно-транспортного травматизма;</w:t>
      </w:r>
    </w:p>
    <w:p w:rsidR="0027017F" w:rsidRPr="00754605" w:rsidRDefault="0027017F" w:rsidP="007234C3">
      <w:pPr>
        <w:ind w:firstLine="709"/>
        <w:jc w:val="both"/>
      </w:pPr>
      <w:r w:rsidRPr="00754605">
        <w:t>- воспитание у детей культуры безопасного поведения на улицах и дорогах поселка, города;</w:t>
      </w:r>
    </w:p>
    <w:p w:rsidR="0027017F" w:rsidRPr="00754605" w:rsidRDefault="0027017F" w:rsidP="007234C3">
      <w:pPr>
        <w:ind w:firstLine="709"/>
        <w:jc w:val="both"/>
      </w:pPr>
      <w:r w:rsidRPr="00754605">
        <w:t>- организацию взаимодействия педагогического коллектива с ГИБДД;</w:t>
      </w:r>
    </w:p>
    <w:p w:rsidR="0027017F" w:rsidRPr="00754605" w:rsidRDefault="0027017F" w:rsidP="007234C3">
      <w:pPr>
        <w:ind w:firstLine="709"/>
        <w:jc w:val="both"/>
      </w:pPr>
      <w:r w:rsidRPr="00754605">
        <w:t>- привлечение родительской общественности к работе по предупреждению детского дорожно-транспортного травматизма;</w:t>
      </w:r>
    </w:p>
    <w:p w:rsidR="0027017F" w:rsidRPr="00754605" w:rsidRDefault="0027017F" w:rsidP="007234C3">
      <w:pPr>
        <w:ind w:firstLine="709"/>
        <w:jc w:val="both"/>
      </w:pPr>
      <w:r w:rsidRPr="00754605">
        <w:t>- создание учебно-материальной базы по обучению правилам дорожного движения и безопасного поведения на улицах и дорогах;</w:t>
      </w:r>
    </w:p>
    <w:p w:rsidR="0027017F" w:rsidRPr="00754605" w:rsidRDefault="0027017F" w:rsidP="007234C3">
      <w:pPr>
        <w:ind w:firstLine="709"/>
        <w:jc w:val="both"/>
      </w:pPr>
      <w:r w:rsidRPr="00754605">
        <w:t>- разработку методических документов по соблюдению ПДД;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- учет и анализ всех дорожно-транспортных происшествий с участием учащихся и на их основе принятие соответствующих мер. </w:t>
      </w:r>
    </w:p>
    <w:p w:rsidR="0027017F" w:rsidRPr="00754605" w:rsidRDefault="0027017F" w:rsidP="007234C3">
      <w:pPr>
        <w:ind w:firstLine="709"/>
        <w:jc w:val="both"/>
      </w:pPr>
      <w:r w:rsidRPr="00754605">
        <w:rPr>
          <w:b/>
          <w:bCs/>
        </w:rPr>
        <w:t>8. ГО и ЧС</w:t>
      </w:r>
    </w:p>
    <w:p w:rsidR="0027017F" w:rsidRPr="00754605" w:rsidRDefault="0027017F" w:rsidP="007234C3">
      <w:pPr>
        <w:ind w:firstLine="709"/>
        <w:jc w:val="both"/>
      </w:pPr>
      <w:r w:rsidRPr="00754605">
        <w:t>Возрастание масштабов техногенной деятельности современного общества, увеличение частоты проявления разрушительных сил природы крайне обострили проблемы, связанные с обеспечением безопасности населения, сохранением экономического потенциала и окружающей среды в условиях возникновения чрезвычайных ситуаций.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Системное изучение наиболее вероятных чрезвычайных ситуаций, их особенностей и возможных последствий, обучение поведению в таких условиях призвано подготовить человека к выбору правильного решения для выхода из чрезвычайной ситуации с наименьшими потерями. Такая подготовка должна носить непрерывный характер на всех этапах жизнедеятельности человека.</w:t>
      </w:r>
    </w:p>
    <w:p w:rsidR="0027017F" w:rsidRPr="002D5078" w:rsidRDefault="0027017F" w:rsidP="007234C3">
      <w:pPr>
        <w:ind w:firstLine="709"/>
        <w:jc w:val="both"/>
      </w:pPr>
      <w:r w:rsidRPr="00754605">
        <w:t>В школе ведётся плановая работа по вопросам ГО и ЧС, а также обучение учащихся и работников.</w:t>
      </w:r>
    </w:p>
    <w:p w:rsidR="0027017F" w:rsidRPr="00754605" w:rsidRDefault="0027017F" w:rsidP="007234C3">
      <w:pPr>
        <w:ind w:firstLine="709"/>
        <w:jc w:val="both"/>
      </w:pPr>
      <w:r w:rsidRPr="00754605">
        <w:rPr>
          <w:b/>
          <w:bCs/>
        </w:rPr>
        <w:t>9. Обучение учащихся правилам безопасной жизнедеятельности</w:t>
      </w:r>
    </w:p>
    <w:p w:rsidR="0027017F" w:rsidRPr="00754605" w:rsidRDefault="0027017F" w:rsidP="007234C3">
      <w:pPr>
        <w:ind w:firstLine="709"/>
        <w:jc w:val="both"/>
      </w:pPr>
      <w:r w:rsidRPr="00754605">
        <w:t>Работа по правовому всеобучу организуется и проводится на всех стадиях обучения в образовательном учреждении с целью формирования у обучающихся сознательного и ответственного отношения к вопросам личной безопасности и безопасности окружающих.</w:t>
      </w:r>
    </w:p>
    <w:p w:rsidR="0027017F" w:rsidRPr="00754605" w:rsidRDefault="0027017F" w:rsidP="007234C3">
      <w:pPr>
        <w:ind w:firstLine="709"/>
        <w:jc w:val="both"/>
      </w:pPr>
      <w:r w:rsidRPr="00754605">
        <w:t>Для образовательного учреждения важно формирование устойчивого развития личности к антисоциальным проявлениям в обществе как целостный подход и основа первичной профилактики в решении проблем наркомании и злоупотребления табаком и алкоголем.</w:t>
      </w:r>
    </w:p>
    <w:p w:rsidR="0027017F" w:rsidRPr="00754605" w:rsidRDefault="0027017F" w:rsidP="007234C3">
      <w:pPr>
        <w:ind w:firstLine="709"/>
        <w:jc w:val="both"/>
      </w:pPr>
      <w:r w:rsidRPr="00754605">
        <w:t>Активные профилактические мероприятия опираются на:</w:t>
      </w:r>
    </w:p>
    <w:p w:rsidR="0027017F" w:rsidRPr="00754605" w:rsidRDefault="0027017F" w:rsidP="007234C3">
      <w:pPr>
        <w:ind w:firstLine="709"/>
        <w:jc w:val="both"/>
      </w:pPr>
      <w:r w:rsidRPr="00754605">
        <w:t>- методологию формирования у подростков представлений о здоровом образе жизни;</w:t>
      </w:r>
    </w:p>
    <w:p w:rsidR="0027017F" w:rsidRPr="00754605" w:rsidRDefault="0027017F" w:rsidP="007234C3">
      <w:pPr>
        <w:ind w:firstLine="709"/>
        <w:jc w:val="both"/>
      </w:pPr>
      <w:r w:rsidRPr="00754605">
        <w:t>- формирование у несовершеннолетних умений и навыков активной психологической защиты от вовлечения в асоциальную деятельность, мотивов отказа от «пробы» табака и алкоголя;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системную подготовку педагогов к работе с несовершеннолетними по формированию устойчивого развития личности к антисоциальным проявлениям в обществе.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 Обучающимся прививаются основополагающие знания и умения по вопросам безопасности в процессе изучения учебных дисциплин на уроках по программе «Основы безопасности жизнедеятельности», во время проведения «Дня защиты детей», тематических классный часов, общешкольных тематических мероприятий, во время встреч с медицинскими работниками.</w:t>
      </w:r>
    </w:p>
    <w:p w:rsidR="0027017F" w:rsidRPr="00754605" w:rsidRDefault="0027017F" w:rsidP="007234C3">
      <w:pPr>
        <w:ind w:firstLine="709"/>
        <w:jc w:val="both"/>
      </w:pPr>
      <w:r w:rsidRPr="00754605">
        <w:t>Обучение (в виде инструктажей с регистрацией в журнале установленной формы) по правилам безопасности проводится перед началом всех видов деятельности:</w:t>
      </w:r>
    </w:p>
    <w:p w:rsidR="0027017F" w:rsidRPr="00754605" w:rsidRDefault="0027017F" w:rsidP="007234C3">
      <w:pPr>
        <w:ind w:firstLine="709"/>
        <w:jc w:val="both"/>
      </w:pPr>
      <w:r w:rsidRPr="00754605">
        <w:t>-Учебные занятия;</w:t>
      </w:r>
    </w:p>
    <w:p w:rsidR="0027017F" w:rsidRPr="00754605" w:rsidRDefault="0027017F" w:rsidP="007234C3">
      <w:pPr>
        <w:ind w:firstLine="709"/>
        <w:jc w:val="both"/>
      </w:pPr>
      <w:r w:rsidRPr="00754605">
        <w:t>- Экскурсии, походы;</w:t>
      </w:r>
    </w:p>
    <w:p w:rsidR="0027017F" w:rsidRPr="00754605" w:rsidRDefault="0027017F" w:rsidP="007234C3">
      <w:pPr>
        <w:ind w:firstLine="709"/>
        <w:jc w:val="both"/>
      </w:pPr>
      <w:r w:rsidRPr="00754605">
        <w:t>- Спортивные занятия, соревнования;</w:t>
      </w:r>
    </w:p>
    <w:p w:rsidR="0027017F" w:rsidRPr="00754605" w:rsidRDefault="0027017F" w:rsidP="007234C3">
      <w:pPr>
        <w:ind w:firstLine="709"/>
        <w:jc w:val="both"/>
      </w:pPr>
      <w:r w:rsidRPr="00754605">
        <w:t>- Кружковые занятия и другие внешкольные и внеклассные мероприятия.</w:t>
      </w:r>
    </w:p>
    <w:p w:rsidR="0027017F" w:rsidRPr="00754605" w:rsidRDefault="0027017F" w:rsidP="007234C3">
      <w:pPr>
        <w:ind w:firstLine="709"/>
        <w:jc w:val="both"/>
      </w:pPr>
      <w:r w:rsidRPr="00754605">
        <w:t>Формирование культуры безопасности строится на основе:</w:t>
      </w:r>
    </w:p>
    <w:p w:rsidR="0027017F" w:rsidRPr="00754605" w:rsidRDefault="0027017F" w:rsidP="007234C3">
      <w:pPr>
        <w:ind w:firstLine="709"/>
        <w:jc w:val="both"/>
      </w:pPr>
      <w:r w:rsidRPr="00754605">
        <w:t>- программ интегрированного обучения основам безопасности;</w:t>
      </w:r>
    </w:p>
    <w:p w:rsidR="0027017F" w:rsidRPr="00754605" w:rsidRDefault="0027017F" w:rsidP="007234C3">
      <w:pPr>
        <w:ind w:firstLine="709"/>
        <w:jc w:val="both"/>
      </w:pPr>
      <w:r w:rsidRPr="00754605">
        <w:t>- учебных предметов комплексного изучения проблем безопасности (ОБЖ, экология);</w:t>
      </w:r>
    </w:p>
    <w:p w:rsidR="0027017F" w:rsidRPr="00754605" w:rsidRDefault="0027017F" w:rsidP="007234C3">
      <w:pPr>
        <w:ind w:firstLine="709"/>
        <w:jc w:val="both"/>
      </w:pPr>
      <w:r w:rsidRPr="00754605">
        <w:t xml:space="preserve">- личности педагога, владеющего культурой безопасности. </w:t>
      </w:r>
    </w:p>
    <w:p w:rsidR="0027017F" w:rsidRPr="002D5078" w:rsidRDefault="0027017F" w:rsidP="007234C3">
      <w:pPr>
        <w:ind w:firstLine="709"/>
        <w:jc w:val="both"/>
      </w:pPr>
      <w:r w:rsidRPr="00754605">
        <w:t xml:space="preserve">Школа ежегодно принимает активное участие в Международной неделе иммунизации, на которой проводится большая профилактическая работа с учащимися и их родителями. </w:t>
      </w:r>
    </w:p>
    <w:p w:rsidR="0027017F" w:rsidRPr="00754605" w:rsidRDefault="0027017F" w:rsidP="007234C3">
      <w:pPr>
        <w:ind w:firstLine="709"/>
        <w:jc w:val="both"/>
        <w:rPr>
          <w:b/>
          <w:bCs/>
        </w:rPr>
      </w:pPr>
      <w:r w:rsidRPr="00754605">
        <w:rPr>
          <w:b/>
          <w:bCs/>
        </w:rPr>
        <w:t>10. Наглядные пособия</w:t>
      </w:r>
    </w:p>
    <w:p w:rsidR="0027017F" w:rsidRPr="00754605" w:rsidRDefault="0027017F" w:rsidP="007234C3">
      <w:pPr>
        <w:pStyle w:val="Default"/>
        <w:ind w:firstLine="709"/>
        <w:jc w:val="both"/>
        <w:rPr>
          <w:color w:val="auto"/>
        </w:rPr>
      </w:pPr>
      <w:r w:rsidRPr="00754605">
        <w:t xml:space="preserve">В школе имеются информационные стенды по разделам: «Терроризм – угроза обществу», «Противопожарная безопасность», «Правила дорожного движения», «Правила поведения на воде», «Оказание доврачебной помощи», </w:t>
      </w:r>
      <w:r w:rsidRPr="00754605">
        <w:rPr>
          <w:color w:val="auto"/>
        </w:rPr>
        <w:t>«Телефоны экстренных служб».</w:t>
      </w:r>
    </w:p>
    <w:p w:rsidR="0027017F" w:rsidRPr="00754605" w:rsidRDefault="0027017F" w:rsidP="007234C3">
      <w:pPr>
        <w:pStyle w:val="Default"/>
        <w:ind w:firstLine="709"/>
        <w:jc w:val="both"/>
        <w:rPr>
          <w:b/>
          <w:bCs/>
          <w:color w:val="auto"/>
        </w:rPr>
      </w:pPr>
      <w:r w:rsidRPr="00754605">
        <w:rPr>
          <w:color w:val="auto"/>
        </w:rPr>
        <w:t>В каждом кабинете размещён уголок безопасности, со сменной информацией для учащихся.</w:t>
      </w:r>
    </w:p>
    <w:p w:rsidR="0027017F" w:rsidRPr="00754605" w:rsidRDefault="0027017F" w:rsidP="007234C3">
      <w:pPr>
        <w:ind w:firstLine="709"/>
        <w:jc w:val="both"/>
      </w:pPr>
      <w:r w:rsidRPr="00754605">
        <w:t>Систематически ведется разработка и выпуск памяток по всем направлениям основ безопасности жизнедеятельности обучающихся. Приобретаются наглядные пособия, учебно-методическая литература, оборудования, приборы.</w:t>
      </w:r>
    </w:p>
    <w:p w:rsidR="0027017F" w:rsidRPr="00754605" w:rsidRDefault="0027017F" w:rsidP="007234C3">
      <w:pPr>
        <w:ind w:firstLine="709"/>
        <w:jc w:val="both"/>
      </w:pPr>
      <w:r w:rsidRPr="00754605">
        <w:t>В школьной библиотеке проходят выставочные дни по раз</w:t>
      </w:r>
      <w:r>
        <w:t>личной тематике безопасности жиз</w:t>
      </w:r>
      <w:r w:rsidRPr="00754605">
        <w:t xml:space="preserve">недеятельности. </w:t>
      </w:r>
    </w:p>
    <w:p w:rsidR="0027017F" w:rsidRPr="004D31F7" w:rsidRDefault="0027017F" w:rsidP="007234C3">
      <w:pPr>
        <w:ind w:firstLine="709"/>
        <w:jc w:val="both"/>
      </w:pPr>
      <w:r w:rsidRPr="00754605">
        <w:t>Воспитание культуры безопасности педагогов и обучающихся позволяет при условии системного подхода к ее формированию позитивно влиять на снижение уровня опасных ситуаций и аварийности в образовательном учреждении.</w:t>
      </w:r>
    </w:p>
    <w:p w:rsidR="0027017F" w:rsidRPr="00754605" w:rsidRDefault="0027017F" w:rsidP="007234C3">
      <w:pPr>
        <w:ind w:firstLine="709"/>
        <w:jc w:val="both"/>
        <w:rPr>
          <w:b/>
          <w:bCs/>
        </w:rPr>
      </w:pPr>
      <w:r w:rsidRPr="00754605">
        <w:rPr>
          <w:b/>
          <w:bCs/>
        </w:rPr>
        <w:t>11. Отсутствие случаев травматизма и чрезвычайных ситуаций</w:t>
      </w:r>
    </w:p>
    <w:p w:rsidR="0027017F" w:rsidRPr="004D31F7" w:rsidRDefault="0027017F" w:rsidP="007234C3">
      <w:pPr>
        <w:ind w:firstLine="709"/>
        <w:jc w:val="both"/>
      </w:pPr>
      <w:r w:rsidRPr="004D31F7">
        <w:t>В течение последних 3 лет в школе не зафиксировано:</w:t>
      </w:r>
    </w:p>
    <w:p w:rsidR="0027017F" w:rsidRPr="00754605" w:rsidRDefault="0027017F" w:rsidP="007234C3">
      <w:pPr>
        <w:pStyle w:val="ListParagraph"/>
        <w:tabs>
          <w:tab w:val="left" w:pos="0"/>
        </w:tabs>
        <w:autoSpaceDE w:val="0"/>
        <w:autoSpaceDN w:val="0"/>
        <w:adjustRightInd w:val="0"/>
        <w:ind w:left="709"/>
        <w:jc w:val="both"/>
        <w:rPr>
          <w:color w:val="000000"/>
        </w:rPr>
      </w:pPr>
      <w:r>
        <w:rPr>
          <w:color w:val="000000"/>
        </w:rPr>
        <w:sym w:font="Wingdings 2" w:char="F096"/>
      </w:r>
      <w:r>
        <w:rPr>
          <w:color w:val="000000"/>
        </w:rPr>
        <w:t xml:space="preserve"> </w:t>
      </w:r>
      <w:r w:rsidRPr="00754605">
        <w:rPr>
          <w:color w:val="000000"/>
        </w:rPr>
        <w:t>фактов дорожно-транспортных происшествий с участием обучающихся и педагогов ОУ;</w:t>
      </w:r>
    </w:p>
    <w:p w:rsidR="0027017F" w:rsidRPr="00754605" w:rsidRDefault="0027017F" w:rsidP="007234C3">
      <w:pPr>
        <w:pStyle w:val="ListParagraph"/>
        <w:tabs>
          <w:tab w:val="left" w:pos="0"/>
        </w:tabs>
        <w:autoSpaceDE w:val="0"/>
        <w:autoSpaceDN w:val="0"/>
        <w:adjustRightInd w:val="0"/>
        <w:ind w:left="709"/>
        <w:jc w:val="both"/>
        <w:rPr>
          <w:color w:val="000000"/>
        </w:rPr>
      </w:pPr>
      <w:r>
        <w:rPr>
          <w:color w:val="000000"/>
        </w:rPr>
        <w:sym w:font="Wingdings 2" w:char="F096"/>
      </w:r>
      <w:r>
        <w:rPr>
          <w:color w:val="000000"/>
        </w:rPr>
        <w:t xml:space="preserve"> </w:t>
      </w:r>
      <w:r w:rsidRPr="00754605">
        <w:rPr>
          <w:color w:val="000000"/>
        </w:rPr>
        <w:t>травматизма учащихся и педагогов во время образовательного процесса и внеурочное время;</w:t>
      </w:r>
      <w:r w:rsidRPr="00754605">
        <w:rPr>
          <w:color w:val="FF0000"/>
        </w:rPr>
        <w:t xml:space="preserve"> </w:t>
      </w:r>
    </w:p>
    <w:p w:rsidR="0027017F" w:rsidRPr="00754605" w:rsidRDefault="0027017F" w:rsidP="007234C3">
      <w:pPr>
        <w:pStyle w:val="ListParagraph"/>
        <w:tabs>
          <w:tab w:val="left" w:pos="0"/>
        </w:tabs>
        <w:autoSpaceDE w:val="0"/>
        <w:autoSpaceDN w:val="0"/>
        <w:adjustRightInd w:val="0"/>
        <w:ind w:left="709"/>
        <w:jc w:val="both"/>
      </w:pPr>
      <w:r>
        <w:rPr>
          <w:color w:val="000000"/>
        </w:rPr>
        <w:sym w:font="Wingdings 2" w:char="F096"/>
      </w:r>
      <w:r>
        <w:rPr>
          <w:color w:val="000000"/>
        </w:rPr>
        <w:t xml:space="preserve"> </w:t>
      </w:r>
      <w:r w:rsidRPr="00754605">
        <w:t>пищевых отравлений детей в школьной столовой;</w:t>
      </w:r>
    </w:p>
    <w:p w:rsidR="0027017F" w:rsidRPr="004D31F7" w:rsidRDefault="0027017F" w:rsidP="007234C3">
      <w:pPr>
        <w:pStyle w:val="ListParagraph"/>
        <w:tabs>
          <w:tab w:val="left" w:pos="0"/>
        </w:tabs>
        <w:autoSpaceDE w:val="0"/>
        <w:autoSpaceDN w:val="0"/>
        <w:adjustRightInd w:val="0"/>
        <w:ind w:left="709"/>
        <w:jc w:val="both"/>
        <w:rPr>
          <w:color w:val="000000"/>
        </w:rPr>
      </w:pPr>
      <w:r>
        <w:rPr>
          <w:color w:val="000000"/>
        </w:rPr>
        <w:sym w:font="Wingdings 2" w:char="F096"/>
      </w:r>
      <w:r>
        <w:rPr>
          <w:color w:val="000000"/>
        </w:rPr>
        <w:t xml:space="preserve"> </w:t>
      </w:r>
      <w:r w:rsidRPr="00754605">
        <w:rPr>
          <w:color w:val="000000"/>
        </w:rPr>
        <w:t>чрезвычайных ситуаций в школе.</w:t>
      </w:r>
    </w:p>
    <w:p w:rsidR="0027017F" w:rsidRPr="004D31F7" w:rsidRDefault="0027017F" w:rsidP="007234C3">
      <w:pPr>
        <w:ind w:firstLine="708"/>
      </w:pPr>
      <w:r w:rsidRPr="00754605">
        <w:t xml:space="preserve">Главная задача ОУ - научить обучающихся знать </w:t>
      </w:r>
      <w:r>
        <w:t xml:space="preserve">и уметь правильно и рационально </w:t>
      </w:r>
      <w:r w:rsidRPr="00754605">
        <w:t>действовать в различных чрезвычайных ситуациях</w:t>
      </w:r>
      <w:r>
        <w:t>.</w:t>
      </w:r>
    </w:p>
    <w:p w:rsidR="0027017F" w:rsidRDefault="0027017F" w:rsidP="007234C3">
      <w:pPr>
        <w:jc w:val="center"/>
        <w:rPr>
          <w:b/>
          <w:bCs/>
          <w:lang w:eastAsia="en-US"/>
        </w:rPr>
      </w:pPr>
    </w:p>
    <w:p w:rsidR="0027017F" w:rsidRPr="00CB396A" w:rsidRDefault="0027017F" w:rsidP="007234C3">
      <w:pPr>
        <w:jc w:val="center"/>
        <w:rPr>
          <w:b/>
          <w:bCs/>
          <w:color w:val="002060"/>
          <w:lang w:eastAsia="en-US"/>
        </w:rPr>
      </w:pPr>
      <w:r w:rsidRPr="00CB396A">
        <w:rPr>
          <w:b/>
          <w:bCs/>
          <w:color w:val="002060"/>
          <w:lang w:eastAsia="en-US"/>
        </w:rPr>
        <w:t>ВНЕШНИЕ СВЯЗИ, СОЦИАЛЬНОЕ ПАРТНЕРСТВО</w:t>
      </w:r>
    </w:p>
    <w:p w:rsidR="0027017F" w:rsidRDefault="0027017F" w:rsidP="007234C3">
      <w:pPr>
        <w:jc w:val="center"/>
        <w:rPr>
          <w:b/>
          <w:bCs/>
          <w:lang w:eastAsia="en-US"/>
        </w:rPr>
      </w:pPr>
    </w:p>
    <w:p w:rsidR="0027017F" w:rsidRPr="00DC3AA6" w:rsidRDefault="0027017F" w:rsidP="007234C3">
      <w:pPr>
        <w:jc w:val="center"/>
        <w:rPr>
          <w:b/>
          <w:bCs/>
          <w:lang w:eastAsia="en-US"/>
        </w:rPr>
      </w:pPr>
      <w:r w:rsidRPr="00DC3AA6">
        <w:rPr>
          <w:b/>
          <w:bCs/>
          <w:lang w:eastAsia="en-US"/>
        </w:rPr>
        <w:t>Социальное партнерство в сфере дополнительного образования</w:t>
      </w:r>
    </w:p>
    <w:p w:rsidR="0027017F" w:rsidRPr="00995D54" w:rsidRDefault="0027017F" w:rsidP="007234C3">
      <w:pPr>
        <w:ind w:firstLine="567"/>
        <w:jc w:val="both"/>
        <w:rPr>
          <w:color w:val="000000"/>
          <w:lang w:eastAsia="en-US"/>
        </w:rPr>
      </w:pPr>
      <w:r w:rsidRPr="00995D54">
        <w:rPr>
          <w:color w:val="000000"/>
          <w:lang w:eastAsia="en-US"/>
        </w:rPr>
        <w:t xml:space="preserve">С 2015 года в школе функционирует </w:t>
      </w:r>
      <w:r w:rsidRPr="00995D54">
        <w:rPr>
          <w:b/>
          <w:bCs/>
          <w:color w:val="000000"/>
          <w:lang w:eastAsia="en-US"/>
        </w:rPr>
        <w:t>Совет родителей</w:t>
      </w:r>
      <w:r w:rsidRPr="00995D54">
        <w:rPr>
          <w:color w:val="000000"/>
          <w:lang w:eastAsia="en-US"/>
        </w:rPr>
        <w:t xml:space="preserve">, деятельность которого помогла активизировать  родительскую общественность, выпускников школы, социальных партнеров для решения важных задач школы. </w:t>
      </w:r>
      <w:r w:rsidRPr="00995D54">
        <w:rPr>
          <w:b/>
          <w:bCs/>
          <w:color w:val="000000"/>
          <w:lang w:eastAsia="en-US"/>
        </w:rPr>
        <w:t>Социальное партнерство помогает</w:t>
      </w:r>
      <w:r w:rsidRPr="00995D54">
        <w:rPr>
          <w:color w:val="000000"/>
          <w:lang w:eastAsia="en-US"/>
        </w:rPr>
        <w:t xml:space="preserve"> в развитии системы дополнительного образования,  проведении культурно-просветительных мероприятий и учебных тренировок, организации встреч с интересными людьми и специалистами различных профессий. Система общественных связей позволяет эффективно решать финансово-хозяйственные вопросы.</w:t>
      </w:r>
    </w:p>
    <w:p w:rsidR="0027017F" w:rsidRPr="007044AA" w:rsidRDefault="0027017F" w:rsidP="007234C3">
      <w:pPr>
        <w:ind w:firstLine="567"/>
        <w:jc w:val="both"/>
        <w:rPr>
          <w:color w:val="000000"/>
          <w:lang w:eastAsia="en-US"/>
        </w:rPr>
      </w:pPr>
      <w:r w:rsidRPr="007044AA">
        <w:rPr>
          <w:b/>
          <w:bCs/>
          <w:color w:val="000000"/>
          <w:lang w:eastAsia="en-US"/>
        </w:rPr>
        <w:t>На базе школы организована работа</w:t>
      </w:r>
      <w:r w:rsidRPr="007044AA">
        <w:rPr>
          <w:color w:val="000000"/>
          <w:lang w:eastAsia="en-US"/>
        </w:rPr>
        <w:t xml:space="preserve"> спортивных секций от детско-юношеской спортивной школы, кружков от детского дома творчества</w:t>
      </w:r>
      <w:r w:rsidRPr="007044AA">
        <w:rPr>
          <w:b/>
          <w:bCs/>
          <w:color w:val="000000"/>
          <w:lang w:eastAsia="en-US"/>
        </w:rPr>
        <w:t>,</w:t>
      </w:r>
      <w:r w:rsidRPr="007044AA">
        <w:rPr>
          <w:color w:val="000000"/>
          <w:lang w:eastAsia="en-US"/>
        </w:rPr>
        <w:t xml:space="preserve"> в которых занимаются </w:t>
      </w:r>
      <w:r w:rsidRPr="007044AA">
        <w:rPr>
          <w:b/>
          <w:bCs/>
          <w:color w:val="000000"/>
          <w:lang w:eastAsia="en-US"/>
        </w:rPr>
        <w:t xml:space="preserve">67% обучающихся начальной школы.  Школа активно сотрудничает </w:t>
      </w:r>
      <w:r w:rsidRPr="007044AA">
        <w:rPr>
          <w:color w:val="000000"/>
          <w:lang w:eastAsia="en-US"/>
        </w:rPr>
        <w:t xml:space="preserve">с районной детской библиотекой, детской школой искусств, районным краеведческим музеем. Совместно с этими организациями как на базе школы, так и в указанных учреждениях проводятся встречи с интересными людьми, открытые уроки, мастер классы, мероприятия, посвященные знаменательным датам. </w:t>
      </w:r>
    </w:p>
    <w:p w:rsidR="0027017F" w:rsidRPr="007044AA" w:rsidRDefault="0027017F" w:rsidP="007234C3">
      <w:pPr>
        <w:ind w:firstLine="567"/>
        <w:jc w:val="both"/>
        <w:rPr>
          <w:color w:val="000000"/>
          <w:lang w:eastAsia="en-US"/>
        </w:rPr>
      </w:pPr>
      <w:r w:rsidRPr="007044AA">
        <w:rPr>
          <w:b/>
          <w:bCs/>
          <w:color w:val="000000"/>
          <w:lang w:eastAsia="en-US"/>
        </w:rPr>
        <w:t xml:space="preserve">Социальное партнерство </w:t>
      </w:r>
      <w:r w:rsidRPr="007044AA">
        <w:rPr>
          <w:color w:val="000000"/>
          <w:lang w:eastAsia="en-US"/>
        </w:rPr>
        <w:t>с  пожарной частью, редакцией газеты «Край Дорогобужский», районной поликлиникой, Дорогобужским РОВД позволяет организовать консультации, беседы, учебные тренировки, публикации с привлечением специалистов соответствующих профессий.</w:t>
      </w:r>
    </w:p>
    <w:p w:rsidR="0027017F" w:rsidRPr="004D31F7" w:rsidRDefault="0027017F" w:rsidP="007234C3">
      <w:pPr>
        <w:ind w:firstLine="567"/>
        <w:jc w:val="both"/>
        <w:rPr>
          <w:lang w:eastAsia="en-US"/>
        </w:rPr>
      </w:pPr>
      <w:r w:rsidRPr="007044AA">
        <w:rPr>
          <w:lang w:eastAsia="en-US"/>
        </w:rPr>
        <w:t xml:space="preserve">Особенностью школы является ее близкое расположение к Домам культуры, спортивной школе и учреждениям дополнительного образования посёлка. Обучающимся предоставляется возможность посещать кружки и секции учреждений дополнительного образования. С этой целью на протяжении 5 лет заключаются договоры между школой и  Домом детского творчества, ДЮСШ о совместном сотрудничестве, на основании которых школа предоставляет помещения для проведения творческих и спортивных занятий на базе ОУ. </w:t>
      </w:r>
    </w:p>
    <w:p w:rsidR="0027017F" w:rsidRPr="007044AA" w:rsidRDefault="0027017F" w:rsidP="007234C3">
      <w:pPr>
        <w:ind w:firstLine="567"/>
        <w:jc w:val="both"/>
        <w:rPr>
          <w:lang w:eastAsia="en-US"/>
        </w:rPr>
      </w:pPr>
      <w:r w:rsidRPr="007044AA">
        <w:rPr>
          <w:b/>
          <w:bCs/>
          <w:lang w:eastAsia="en-US"/>
        </w:rPr>
        <w:t xml:space="preserve">Вывод: </w:t>
      </w:r>
      <w:r w:rsidRPr="007044AA">
        <w:rPr>
          <w:lang w:eastAsia="en-US"/>
        </w:rPr>
        <w:t>благодаря сотрудничеству с учреждениями дополнительного образования в школе имеются необходимые условия для развития дополнительного образования и внеурочной деятельности.</w:t>
      </w:r>
    </w:p>
    <w:p w:rsidR="0027017F" w:rsidRDefault="0027017F" w:rsidP="007234C3">
      <w:pPr>
        <w:spacing w:line="276" w:lineRule="auto"/>
        <w:rPr>
          <w:b/>
          <w:bCs/>
          <w:sz w:val="22"/>
          <w:szCs w:val="22"/>
          <w:lang w:eastAsia="en-US"/>
        </w:rPr>
      </w:pPr>
    </w:p>
    <w:p w:rsidR="0027017F" w:rsidRPr="00CB396A" w:rsidRDefault="0027017F" w:rsidP="007234C3">
      <w:pPr>
        <w:spacing w:line="276" w:lineRule="auto"/>
        <w:jc w:val="center"/>
        <w:rPr>
          <w:b/>
          <w:bCs/>
          <w:color w:val="002060"/>
          <w:sz w:val="22"/>
          <w:szCs w:val="22"/>
          <w:lang w:eastAsia="en-US"/>
        </w:rPr>
      </w:pPr>
      <w:r w:rsidRPr="00CB396A">
        <w:rPr>
          <w:b/>
          <w:bCs/>
          <w:color w:val="002060"/>
          <w:sz w:val="22"/>
          <w:szCs w:val="22"/>
          <w:lang w:eastAsia="en-US"/>
        </w:rPr>
        <w:t>ИННОВАЦИОННАЯ ДЕЯТЕЛЬНОСТЬ</w:t>
      </w:r>
    </w:p>
    <w:p w:rsidR="0027017F" w:rsidRPr="00F44F79" w:rsidRDefault="0027017F" w:rsidP="007234C3">
      <w:pPr>
        <w:spacing w:line="276" w:lineRule="auto"/>
        <w:ind w:firstLine="700"/>
        <w:jc w:val="center"/>
        <w:rPr>
          <w:b/>
          <w:bCs/>
          <w:lang w:eastAsia="en-US"/>
        </w:rPr>
      </w:pPr>
      <w:r w:rsidRPr="00F44F79">
        <w:rPr>
          <w:b/>
          <w:bCs/>
          <w:lang w:eastAsia="en-US"/>
        </w:rPr>
        <w:t>Основные проявления инновационного характера действующей образовательной программы школы:</w:t>
      </w:r>
    </w:p>
    <w:p w:rsidR="0027017F" w:rsidRPr="00057E34" w:rsidRDefault="0027017F" w:rsidP="007234C3">
      <w:pPr>
        <w:numPr>
          <w:ilvl w:val="0"/>
          <w:numId w:val="8"/>
        </w:numPr>
        <w:ind w:left="0"/>
        <w:jc w:val="both"/>
        <w:rPr>
          <w:spacing w:val="-20"/>
        </w:rPr>
      </w:pPr>
      <w:r w:rsidRPr="00057E34">
        <w:t xml:space="preserve">В школе введено профильное обучение: </w:t>
      </w:r>
    </w:p>
    <w:p w:rsidR="0027017F" w:rsidRPr="00057E34" w:rsidRDefault="0027017F" w:rsidP="007234C3">
      <w:pPr>
        <w:jc w:val="both"/>
      </w:pPr>
      <w:r w:rsidRPr="00057E34">
        <w:t>2013-2014 - химико-математический профиль</w:t>
      </w:r>
    </w:p>
    <w:p w:rsidR="0027017F" w:rsidRPr="00057E34" w:rsidRDefault="0027017F" w:rsidP="007234C3">
      <w:pPr>
        <w:jc w:val="both"/>
      </w:pPr>
      <w:r w:rsidRPr="00057E34">
        <w:t>2014-2015 - химико-математический профиль</w:t>
      </w:r>
    </w:p>
    <w:p w:rsidR="0027017F" w:rsidRPr="00B36DC2" w:rsidRDefault="0027017F" w:rsidP="007234C3">
      <w:pPr>
        <w:jc w:val="both"/>
      </w:pPr>
      <w:r>
        <w:t>2015-2016</w:t>
      </w:r>
      <w:r w:rsidRPr="00057E34">
        <w:t xml:space="preserve"> - химико-математический и социально-экономический профиль</w:t>
      </w:r>
    </w:p>
    <w:p w:rsidR="0027017F" w:rsidRPr="00057E34" w:rsidRDefault="0027017F" w:rsidP="007234C3">
      <w:pPr>
        <w:ind w:firstLine="567"/>
        <w:jc w:val="both"/>
      </w:pPr>
      <w:r w:rsidRPr="00D359D8">
        <w:t>За период  с 2013 по 201</w:t>
      </w:r>
      <w:r>
        <w:t>5</w:t>
      </w:r>
      <w:r w:rsidRPr="00D359D8">
        <w:t xml:space="preserve"> год</w:t>
      </w:r>
      <w:r w:rsidRPr="00057E34">
        <w:t xml:space="preserve"> наблюдается положительная динамика использования иннова</w:t>
      </w:r>
      <w:r>
        <w:t>-</w:t>
      </w:r>
      <w:r w:rsidRPr="00057E34">
        <w:t>ционных технологий:</w:t>
      </w:r>
    </w:p>
    <w:p w:rsidR="0027017F" w:rsidRPr="00057E34" w:rsidRDefault="0027017F" w:rsidP="007234C3">
      <w:pPr>
        <w:numPr>
          <w:ilvl w:val="0"/>
          <w:numId w:val="7"/>
        </w:numPr>
        <w:ind w:left="0"/>
        <w:jc w:val="both"/>
      </w:pPr>
      <w:r w:rsidRPr="00057E34">
        <w:t xml:space="preserve">100% учителей владеют информацией о современных педагогических технологиях, интенсифицирующих процесс обучения; </w:t>
      </w:r>
    </w:p>
    <w:p w:rsidR="0027017F" w:rsidRPr="00057E34" w:rsidRDefault="0027017F" w:rsidP="007234C3">
      <w:pPr>
        <w:numPr>
          <w:ilvl w:val="0"/>
          <w:numId w:val="7"/>
        </w:numPr>
        <w:ind w:left="0"/>
        <w:jc w:val="both"/>
      </w:pPr>
      <w:r w:rsidRPr="00057E34">
        <w:t>95% учителей используют современные педагогические технологии;</w:t>
      </w:r>
    </w:p>
    <w:p w:rsidR="0027017F" w:rsidRDefault="0027017F" w:rsidP="007234C3">
      <w:pPr>
        <w:numPr>
          <w:ilvl w:val="0"/>
          <w:numId w:val="7"/>
        </w:numPr>
        <w:ind w:left="0"/>
        <w:jc w:val="both"/>
      </w:pPr>
      <w:r w:rsidRPr="00057E34">
        <w:t>88% учителей повысили уровень профессиональной компетентности (</w:t>
      </w:r>
      <w:r>
        <w:t>3</w:t>
      </w:r>
      <w:r w:rsidRPr="00057E34">
        <w:t xml:space="preserve"> педагога окончили вузы в 2015</w:t>
      </w:r>
      <w:r>
        <w:t>)</w:t>
      </w:r>
    </w:p>
    <w:p w:rsidR="0027017F" w:rsidRPr="00DC3AA6" w:rsidRDefault="0027017F" w:rsidP="007234C3">
      <w:pPr>
        <w:numPr>
          <w:ilvl w:val="0"/>
          <w:numId w:val="7"/>
        </w:numPr>
        <w:ind w:left="0"/>
        <w:jc w:val="both"/>
      </w:pPr>
      <w:r w:rsidRPr="00D359D8">
        <w:t>улучшены условия для теоретической и практической подготовки педагогов к использованию ИКТ на более высоком уровне</w:t>
      </w:r>
      <w:r>
        <w:t xml:space="preserve">; </w:t>
      </w:r>
    </w:p>
    <w:p w:rsidR="0027017F" w:rsidRPr="00D359D8" w:rsidRDefault="0027017F" w:rsidP="007234C3">
      <w:pPr>
        <w:numPr>
          <w:ilvl w:val="0"/>
          <w:numId w:val="7"/>
        </w:numPr>
        <w:ind w:left="0"/>
        <w:jc w:val="both"/>
      </w:pPr>
      <w:r w:rsidRPr="00D359D8">
        <w:t xml:space="preserve"> систематически проходит обучение педагогов школы ИКТ на базе РРЦ. </w:t>
      </w:r>
    </w:p>
    <w:p w:rsidR="0027017F" w:rsidRDefault="0027017F" w:rsidP="007234C3">
      <w:pPr>
        <w:numPr>
          <w:ilvl w:val="0"/>
          <w:numId w:val="7"/>
        </w:numPr>
        <w:ind w:left="0"/>
        <w:jc w:val="both"/>
      </w:pPr>
      <w:r>
        <w:t>в</w:t>
      </w:r>
      <w:r w:rsidRPr="00D359D8">
        <w:t xml:space="preserve"> образовательном учреждении  создан  </w:t>
      </w:r>
      <w:r w:rsidRPr="00D359D8">
        <w:rPr>
          <w:b/>
          <w:bCs/>
        </w:rPr>
        <w:t>школьный сайт</w:t>
      </w:r>
      <w:r w:rsidRPr="00B1542B">
        <w:rPr>
          <w:b/>
          <w:bCs/>
        </w:rPr>
        <w:t xml:space="preserve"> </w:t>
      </w:r>
      <w:hyperlink r:id="rId36" w:history="1">
        <w:r w:rsidRPr="004C2C99">
          <w:rPr>
            <w:rStyle w:val="Hyperlink"/>
          </w:rPr>
          <w:t>http://vdsosh2.edusite.ru</w:t>
        </w:r>
      </w:hyperlink>
      <w:r>
        <w:t>;</w:t>
      </w:r>
    </w:p>
    <w:p w:rsidR="0027017F" w:rsidRPr="00D359D8" w:rsidRDefault="0027017F" w:rsidP="007234C3">
      <w:pPr>
        <w:numPr>
          <w:ilvl w:val="0"/>
          <w:numId w:val="7"/>
        </w:numPr>
        <w:ind w:left="0"/>
        <w:jc w:val="both"/>
      </w:pPr>
      <w:r w:rsidRPr="00D359D8">
        <w:t>в учебных кабинетах учителями-предметниками созданы и активно используются  медиатеки  цифровых образовательных ресурсов.</w:t>
      </w:r>
    </w:p>
    <w:p w:rsidR="0027017F" w:rsidRDefault="0027017F" w:rsidP="007234C3">
      <w:pPr>
        <w:numPr>
          <w:ilvl w:val="0"/>
          <w:numId w:val="7"/>
        </w:numPr>
        <w:ind w:left="0"/>
        <w:jc w:val="both"/>
      </w:pPr>
      <w:r w:rsidRPr="00D359D8">
        <w:t>обобщен опыт ряда педагогов в области применения ИКТ.</w:t>
      </w:r>
    </w:p>
    <w:p w:rsidR="0027017F" w:rsidRPr="00B36DC2" w:rsidRDefault="0027017F" w:rsidP="007234C3">
      <w:pPr>
        <w:ind w:firstLine="567"/>
        <w:jc w:val="both"/>
        <w:rPr>
          <w:b/>
          <w:bCs/>
          <w:spacing w:val="-20"/>
        </w:rPr>
      </w:pPr>
      <w:r w:rsidRPr="00D359D8">
        <w:t>На сегодняшний день самой актуальной,  реализуемой и эффективной является ИК - технология.  88% учителей школы  применяют в своей работе  ИКТ, из них: 35% применяют ИКТ системно,  88% создают собственные методические материалы. 100% работников  администрации  применяют в своей работе ИКТ.</w:t>
      </w:r>
      <w:r w:rsidRPr="00D359D8">
        <w:rPr>
          <w:b/>
          <w:bCs/>
          <w:spacing w:val="-20"/>
        </w:rPr>
        <w:t xml:space="preserve"> </w:t>
      </w:r>
    </w:p>
    <w:p w:rsidR="0027017F" w:rsidRPr="00B36DC2" w:rsidRDefault="0027017F" w:rsidP="007234C3">
      <w:pPr>
        <w:spacing w:line="276" w:lineRule="auto"/>
        <w:ind w:left="709"/>
        <w:jc w:val="center"/>
        <w:rPr>
          <w:b/>
          <w:bCs/>
        </w:rPr>
      </w:pPr>
      <w:r w:rsidRPr="00EC33BF">
        <w:rPr>
          <w:b/>
          <w:bCs/>
          <w:lang w:eastAsia="en-US"/>
        </w:rPr>
        <w:t>Современные педагогические тех</w:t>
      </w:r>
      <w:r>
        <w:rPr>
          <w:b/>
          <w:bCs/>
          <w:lang w:eastAsia="en-US"/>
        </w:rPr>
        <w:t>нологии по уровням образования</w:t>
      </w:r>
      <w:r w:rsidRPr="007E290A">
        <w:rPr>
          <w:b/>
          <w:bCs/>
          <w:color w:val="FFFFFF"/>
        </w:rPr>
        <w:tab/>
      </w:r>
    </w:p>
    <w:tbl>
      <w:tblPr>
        <w:tblW w:w="498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1"/>
        <w:gridCol w:w="8330"/>
      </w:tblGrid>
      <w:tr w:rsidR="0027017F" w:rsidRPr="001F6A88">
        <w:trPr>
          <w:trHeight w:val="283"/>
        </w:trPr>
        <w:tc>
          <w:tcPr>
            <w:tcW w:w="1086" w:type="pct"/>
            <w:shd w:val="clear" w:color="auto" w:fill="FFFFFF"/>
          </w:tcPr>
          <w:p w:rsidR="0027017F" w:rsidRPr="001F6A88" w:rsidRDefault="0027017F" w:rsidP="007234C3">
            <w:pPr>
              <w:jc w:val="center"/>
              <w:rPr>
                <w:b/>
                <w:bCs/>
              </w:rPr>
            </w:pPr>
            <w:r w:rsidRPr="001F6A88">
              <w:rPr>
                <w:b/>
                <w:bCs/>
              </w:rPr>
              <w:t>Уровень обучения</w:t>
            </w:r>
          </w:p>
        </w:tc>
        <w:tc>
          <w:tcPr>
            <w:tcW w:w="3914" w:type="pct"/>
            <w:shd w:val="clear" w:color="auto" w:fill="FFFFFF"/>
          </w:tcPr>
          <w:p w:rsidR="0027017F" w:rsidRPr="001F6A88" w:rsidRDefault="0027017F" w:rsidP="007234C3">
            <w:pPr>
              <w:jc w:val="center"/>
              <w:rPr>
                <w:b/>
                <w:bCs/>
              </w:rPr>
            </w:pPr>
            <w:r w:rsidRPr="001F6A88">
              <w:rPr>
                <w:b/>
                <w:bCs/>
              </w:rPr>
              <w:t>Используемые технологии</w:t>
            </w:r>
          </w:p>
        </w:tc>
      </w:tr>
      <w:tr w:rsidR="0027017F" w:rsidRPr="00B1542B">
        <w:trPr>
          <w:trHeight w:val="741"/>
        </w:trPr>
        <w:tc>
          <w:tcPr>
            <w:tcW w:w="1086" w:type="pct"/>
          </w:tcPr>
          <w:p w:rsidR="0027017F" w:rsidRPr="00CE1F38" w:rsidRDefault="0027017F" w:rsidP="007234C3">
            <w:pPr>
              <w:jc w:val="center"/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>1 уровень</w:t>
            </w:r>
          </w:p>
          <w:p w:rsidR="0027017F" w:rsidRPr="00CE1F38" w:rsidRDefault="0027017F" w:rsidP="007234C3">
            <w:pPr>
              <w:jc w:val="center"/>
              <w:rPr>
                <w:b/>
                <w:bCs/>
              </w:rPr>
            </w:pPr>
          </w:p>
          <w:p w:rsidR="0027017F" w:rsidRPr="00CE1F38" w:rsidRDefault="0027017F" w:rsidP="007234C3">
            <w:pPr>
              <w:rPr>
                <w:b/>
                <w:bCs/>
              </w:rPr>
            </w:pPr>
          </w:p>
        </w:tc>
        <w:tc>
          <w:tcPr>
            <w:tcW w:w="3914" w:type="pct"/>
          </w:tcPr>
          <w:p w:rsidR="0027017F" w:rsidRPr="00CE1F38" w:rsidRDefault="0027017F" w:rsidP="007234C3">
            <w:pPr>
              <w:rPr>
                <w:b/>
                <w:bCs/>
              </w:rPr>
            </w:pPr>
            <w:r w:rsidRPr="00FC2941">
              <w:rPr>
                <w:sz w:val="22"/>
                <w:szCs w:val="22"/>
              </w:rPr>
              <w:t xml:space="preserve">Технологии  развивающего обучения, разноуровневого обучения, </w:t>
            </w:r>
            <w:r w:rsidRPr="00CE1F38">
              <w:rPr>
                <w:sz w:val="22"/>
                <w:szCs w:val="22"/>
              </w:rPr>
              <w:t xml:space="preserve">технология проблемного обучения, </w:t>
            </w:r>
            <w:r w:rsidRPr="00FC2941">
              <w:rPr>
                <w:sz w:val="22"/>
                <w:szCs w:val="22"/>
              </w:rPr>
              <w:t>игровые технологии, здоровьесберегающие технологии, ИКТ–технологии, проектная методика</w:t>
            </w:r>
            <w:r>
              <w:rPr>
                <w:sz w:val="22"/>
                <w:szCs w:val="22"/>
              </w:rPr>
              <w:t>.</w:t>
            </w:r>
          </w:p>
        </w:tc>
      </w:tr>
      <w:tr w:rsidR="0027017F" w:rsidRPr="00B1542B">
        <w:trPr>
          <w:trHeight w:val="1251"/>
        </w:trPr>
        <w:tc>
          <w:tcPr>
            <w:tcW w:w="1086" w:type="pct"/>
          </w:tcPr>
          <w:p w:rsidR="0027017F" w:rsidRPr="00CE1F38" w:rsidRDefault="0027017F" w:rsidP="007234C3">
            <w:pPr>
              <w:jc w:val="center"/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>2 уровень</w:t>
            </w:r>
          </w:p>
          <w:p w:rsidR="0027017F" w:rsidRPr="00CE1F38" w:rsidRDefault="0027017F" w:rsidP="007234C3">
            <w:pPr>
              <w:jc w:val="center"/>
              <w:rPr>
                <w:b/>
                <w:bCs/>
              </w:rPr>
            </w:pPr>
          </w:p>
        </w:tc>
        <w:tc>
          <w:tcPr>
            <w:tcW w:w="3914" w:type="pct"/>
          </w:tcPr>
          <w:p w:rsidR="0027017F" w:rsidRPr="00CE1F38" w:rsidRDefault="0027017F" w:rsidP="007234C3">
            <w:pPr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 xml:space="preserve">Технологии  развивающего и разноуровневого обучения, КСО (А.Г. Ривин), </w:t>
            </w:r>
          </w:p>
          <w:p w:rsidR="0027017F" w:rsidRPr="00CE1F38" w:rsidRDefault="0027017F" w:rsidP="007234C3">
            <w:pPr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 xml:space="preserve">игровые технологии, здоровьесберегающие технологии, проектная методика, </w:t>
            </w:r>
          </w:p>
          <w:p w:rsidR="0027017F" w:rsidRPr="00CE1F38" w:rsidRDefault="0027017F" w:rsidP="007234C3">
            <w:pPr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 xml:space="preserve">технология проблемного обучения, </w:t>
            </w:r>
            <w:r>
              <w:rPr>
                <w:sz w:val="22"/>
                <w:szCs w:val="22"/>
              </w:rPr>
              <w:t xml:space="preserve">исследовательский метод, </w:t>
            </w:r>
            <w:r w:rsidRPr="00CE1F38">
              <w:rPr>
                <w:sz w:val="22"/>
                <w:szCs w:val="22"/>
              </w:rPr>
              <w:t xml:space="preserve">технология </w:t>
            </w:r>
            <w:r>
              <w:rPr>
                <w:sz w:val="22"/>
                <w:szCs w:val="22"/>
              </w:rPr>
              <w:t>модуль</w:t>
            </w:r>
            <w:r w:rsidRPr="00CE1F38">
              <w:rPr>
                <w:sz w:val="22"/>
                <w:szCs w:val="22"/>
              </w:rPr>
              <w:t>ного обучения, ИКТ-технологии</w:t>
            </w:r>
            <w:r>
              <w:rPr>
                <w:sz w:val="22"/>
                <w:szCs w:val="22"/>
              </w:rPr>
              <w:t>.</w:t>
            </w:r>
          </w:p>
        </w:tc>
      </w:tr>
      <w:tr w:rsidR="0027017F" w:rsidRPr="00B1542B">
        <w:trPr>
          <w:trHeight w:val="1019"/>
        </w:trPr>
        <w:tc>
          <w:tcPr>
            <w:tcW w:w="1086" w:type="pct"/>
          </w:tcPr>
          <w:p w:rsidR="0027017F" w:rsidRPr="00CE1F38" w:rsidRDefault="0027017F" w:rsidP="007234C3">
            <w:pPr>
              <w:jc w:val="center"/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>3 уровень</w:t>
            </w:r>
          </w:p>
        </w:tc>
        <w:tc>
          <w:tcPr>
            <w:tcW w:w="3914" w:type="pct"/>
          </w:tcPr>
          <w:p w:rsidR="0027017F" w:rsidRPr="00CE1F38" w:rsidRDefault="0027017F" w:rsidP="007234C3">
            <w:pPr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 xml:space="preserve">Технология проектной деятельности, технологии  развивающего обучения, </w:t>
            </w:r>
          </w:p>
          <w:p w:rsidR="0027017F" w:rsidRPr="00CE1F38" w:rsidRDefault="0027017F" w:rsidP="007234C3">
            <w:pPr>
              <w:rPr>
                <w:b/>
                <w:bCs/>
              </w:rPr>
            </w:pPr>
            <w:r w:rsidRPr="00CE1F38">
              <w:rPr>
                <w:sz w:val="22"/>
                <w:szCs w:val="22"/>
              </w:rPr>
              <w:t xml:space="preserve">здоровьесберегающие технологии, проблемного обучения, уровневой дифференциации, информационно-коммуникативные технологии, </w:t>
            </w:r>
            <w:r>
              <w:rPr>
                <w:sz w:val="22"/>
                <w:szCs w:val="22"/>
              </w:rPr>
              <w:t xml:space="preserve"> кейс-технология, айсинг-скалярная технология.</w:t>
            </w:r>
          </w:p>
        </w:tc>
      </w:tr>
    </w:tbl>
    <w:p w:rsidR="0027017F" w:rsidRPr="00B1542B" w:rsidRDefault="0027017F" w:rsidP="007234C3">
      <w:pPr>
        <w:jc w:val="both"/>
        <w:rPr>
          <w:b/>
          <w:bCs/>
          <w:spacing w:val="-20"/>
        </w:rPr>
      </w:pPr>
    </w:p>
    <w:p w:rsidR="0027017F" w:rsidRPr="00760B81" w:rsidRDefault="0027017F" w:rsidP="007234C3">
      <w:pPr>
        <w:spacing w:after="120"/>
        <w:ind w:firstLine="709"/>
        <w:jc w:val="center"/>
        <w:rPr>
          <w:b/>
          <w:bCs/>
        </w:rPr>
      </w:pPr>
      <w:r w:rsidRPr="00760B81">
        <w:rPr>
          <w:b/>
          <w:bCs/>
        </w:rPr>
        <w:t>Методические  разработки  педагогов  школы</w:t>
      </w:r>
    </w:p>
    <w:tbl>
      <w:tblPr>
        <w:tblW w:w="107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800"/>
        <w:gridCol w:w="1260"/>
        <w:gridCol w:w="1440"/>
        <w:gridCol w:w="1260"/>
        <w:gridCol w:w="1260"/>
        <w:gridCol w:w="1596"/>
      </w:tblGrid>
      <w:tr w:rsidR="0027017F" w:rsidRPr="001F6A88">
        <w:trPr>
          <w:cantSplit/>
          <w:trHeight w:val="2046"/>
        </w:trPr>
        <w:tc>
          <w:tcPr>
            <w:tcW w:w="2088" w:type="dxa"/>
            <w:shd w:val="clear" w:color="auto" w:fill="FFFFFF"/>
            <w:vAlign w:val="center"/>
          </w:tcPr>
          <w:p w:rsidR="0027017F" w:rsidRPr="001F6A88" w:rsidRDefault="0027017F" w:rsidP="007234C3">
            <w:pPr>
              <w:jc w:val="center"/>
              <w:rPr>
                <w:b/>
                <w:bCs/>
                <w:lang w:eastAsia="en-US"/>
              </w:rPr>
            </w:pPr>
          </w:p>
          <w:p w:rsidR="0027017F" w:rsidRPr="001F6A88" w:rsidRDefault="0027017F" w:rsidP="007234C3">
            <w:pPr>
              <w:jc w:val="center"/>
              <w:rPr>
                <w:b/>
                <w:bCs/>
                <w:lang w:eastAsia="en-US"/>
              </w:rPr>
            </w:pPr>
          </w:p>
          <w:p w:rsidR="0027017F" w:rsidRPr="001F6A88" w:rsidRDefault="0027017F" w:rsidP="007234C3">
            <w:pPr>
              <w:jc w:val="center"/>
              <w:rPr>
                <w:b/>
                <w:bCs/>
                <w:lang w:eastAsia="en-US"/>
              </w:rPr>
            </w:pPr>
          </w:p>
          <w:p w:rsidR="0027017F" w:rsidRPr="001F6A88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Уровни</w:t>
            </w:r>
          </w:p>
          <w:p w:rsidR="0027017F" w:rsidRPr="001F6A88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обучения</w:t>
            </w:r>
          </w:p>
        </w:tc>
        <w:tc>
          <w:tcPr>
            <w:tcW w:w="1800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113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Обучающие программы, программы элективных и факультативных курсов</w:t>
            </w:r>
          </w:p>
          <w:p w:rsidR="0027017F" w:rsidRPr="001F6A88" w:rsidRDefault="0027017F" w:rsidP="007234C3">
            <w:pPr>
              <w:ind w:left="113" w:right="113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60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113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Программы дополнительного образования</w:t>
            </w:r>
          </w:p>
        </w:tc>
        <w:tc>
          <w:tcPr>
            <w:tcW w:w="1440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113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Уроки-презентации по отдельным курсам</w:t>
            </w:r>
          </w:p>
        </w:tc>
        <w:tc>
          <w:tcPr>
            <w:tcW w:w="1260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-142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Сборники</w:t>
            </w:r>
          </w:p>
          <w:p w:rsidR="0027017F" w:rsidRPr="001F6A88" w:rsidRDefault="0027017F" w:rsidP="007234C3">
            <w:pPr>
              <w:ind w:left="-142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уроков</w:t>
            </w:r>
          </w:p>
        </w:tc>
        <w:tc>
          <w:tcPr>
            <w:tcW w:w="1260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-57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Творческие работы</w:t>
            </w:r>
          </w:p>
          <w:p w:rsidR="0027017F" w:rsidRPr="001F6A88" w:rsidRDefault="0027017F" w:rsidP="007234C3">
            <w:pPr>
              <w:ind w:left="-57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учителей в электронном виде</w:t>
            </w:r>
          </w:p>
        </w:tc>
        <w:tc>
          <w:tcPr>
            <w:tcW w:w="1596" w:type="dxa"/>
            <w:shd w:val="clear" w:color="auto" w:fill="FFFFFF"/>
            <w:textDirection w:val="btLr"/>
            <w:vAlign w:val="center"/>
          </w:tcPr>
          <w:p w:rsidR="0027017F" w:rsidRPr="001F6A88" w:rsidRDefault="0027017F" w:rsidP="007234C3">
            <w:pPr>
              <w:ind w:left="-57" w:right="113"/>
              <w:jc w:val="center"/>
              <w:rPr>
                <w:b/>
                <w:bCs/>
                <w:lang w:eastAsia="en-US"/>
              </w:rPr>
            </w:pPr>
            <w:r w:rsidRPr="001F6A88">
              <w:rPr>
                <w:b/>
                <w:bCs/>
                <w:sz w:val="22"/>
                <w:szCs w:val="22"/>
                <w:lang w:eastAsia="en-US"/>
              </w:rPr>
              <w:t>Творческие работы учащихся в электронном виде</w:t>
            </w:r>
          </w:p>
        </w:tc>
      </w:tr>
      <w:tr w:rsidR="0027017F" w:rsidRPr="00B1542B">
        <w:trPr>
          <w:trHeight w:val="363"/>
        </w:trPr>
        <w:tc>
          <w:tcPr>
            <w:tcW w:w="2088" w:type="dxa"/>
          </w:tcPr>
          <w:p w:rsidR="0027017F" w:rsidRDefault="0027017F" w:rsidP="007234C3">
            <w:pPr>
              <w:rPr>
                <w:lang w:eastAsia="en-US"/>
              </w:rPr>
            </w:pPr>
            <w:r w:rsidRPr="00CE1F38">
              <w:rPr>
                <w:sz w:val="22"/>
                <w:szCs w:val="22"/>
                <w:lang w:eastAsia="en-US"/>
              </w:rPr>
              <w:t xml:space="preserve">Начальная школа </w:t>
            </w:r>
          </w:p>
          <w:p w:rsidR="0027017F" w:rsidRPr="00CE1F38" w:rsidRDefault="0027017F" w:rsidP="007234C3">
            <w:pPr>
              <w:rPr>
                <w:b/>
                <w:bCs/>
                <w:lang w:eastAsia="en-US"/>
              </w:rPr>
            </w:pPr>
            <w:r w:rsidRPr="00CE1F38">
              <w:rPr>
                <w:sz w:val="22"/>
                <w:szCs w:val="22"/>
                <w:lang w:eastAsia="en-US"/>
              </w:rPr>
              <w:t>(</w:t>
            </w:r>
            <w:r>
              <w:rPr>
                <w:sz w:val="22"/>
                <w:szCs w:val="22"/>
                <w:lang w:eastAsia="en-US"/>
              </w:rPr>
              <w:t>10</w:t>
            </w:r>
            <w:r w:rsidRPr="00CE1F3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педагогов)</w:t>
            </w:r>
          </w:p>
        </w:tc>
        <w:tc>
          <w:tcPr>
            <w:tcW w:w="1800" w:type="dxa"/>
          </w:tcPr>
          <w:p w:rsidR="0027017F" w:rsidRPr="00332B30" w:rsidRDefault="0027017F" w:rsidP="007234C3">
            <w:pPr>
              <w:jc w:val="center"/>
              <w:rPr>
                <w:lang w:eastAsia="en-US"/>
              </w:rPr>
            </w:pPr>
            <w:r w:rsidRPr="00332B30">
              <w:rPr>
                <w:sz w:val="22"/>
                <w:szCs w:val="22"/>
                <w:lang w:eastAsia="en-US"/>
              </w:rPr>
              <w:t>1(10%)</w:t>
            </w:r>
          </w:p>
        </w:tc>
        <w:tc>
          <w:tcPr>
            <w:tcW w:w="1260" w:type="dxa"/>
          </w:tcPr>
          <w:p w:rsidR="0027017F" w:rsidRPr="00332B30" w:rsidRDefault="0027017F" w:rsidP="007234C3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3(3</w:t>
            </w:r>
            <w:r w:rsidRPr="00332B30">
              <w:rPr>
                <w:sz w:val="22"/>
                <w:szCs w:val="22"/>
                <w:lang w:eastAsia="en-US"/>
              </w:rPr>
              <w:t>0%)</w:t>
            </w:r>
          </w:p>
        </w:tc>
        <w:tc>
          <w:tcPr>
            <w:tcW w:w="1440" w:type="dxa"/>
          </w:tcPr>
          <w:p w:rsidR="0027017F" w:rsidRPr="00332B30" w:rsidRDefault="0027017F" w:rsidP="007234C3">
            <w:pPr>
              <w:jc w:val="center"/>
              <w:rPr>
                <w:lang w:eastAsia="en-US"/>
              </w:rPr>
            </w:pPr>
            <w:r w:rsidRPr="00332B30">
              <w:rPr>
                <w:sz w:val="22"/>
                <w:szCs w:val="22"/>
                <w:lang w:eastAsia="en-US"/>
              </w:rPr>
              <w:t>8(80%)</w:t>
            </w:r>
          </w:p>
        </w:tc>
        <w:tc>
          <w:tcPr>
            <w:tcW w:w="1260" w:type="dxa"/>
          </w:tcPr>
          <w:p w:rsidR="0027017F" w:rsidRPr="00332B30" w:rsidRDefault="0027017F" w:rsidP="007234C3">
            <w:pPr>
              <w:jc w:val="center"/>
              <w:rPr>
                <w:lang w:eastAsia="en-US"/>
              </w:rPr>
            </w:pPr>
            <w:r w:rsidRPr="00332B30">
              <w:rPr>
                <w:sz w:val="22"/>
                <w:szCs w:val="22"/>
                <w:lang w:eastAsia="en-US"/>
              </w:rPr>
              <w:t>1(10%)</w:t>
            </w:r>
          </w:p>
        </w:tc>
        <w:tc>
          <w:tcPr>
            <w:tcW w:w="1260" w:type="dxa"/>
          </w:tcPr>
          <w:p w:rsidR="0027017F" w:rsidRPr="00FC2941" w:rsidRDefault="0027017F" w:rsidP="007234C3">
            <w:pPr>
              <w:jc w:val="center"/>
              <w:rPr>
                <w:lang w:eastAsia="en-US"/>
              </w:rPr>
            </w:pPr>
            <w:r w:rsidRPr="00FC2941">
              <w:rPr>
                <w:lang w:eastAsia="en-US"/>
              </w:rPr>
              <w:t>6(60%)</w:t>
            </w:r>
          </w:p>
        </w:tc>
        <w:tc>
          <w:tcPr>
            <w:tcW w:w="1596" w:type="dxa"/>
          </w:tcPr>
          <w:p w:rsidR="0027017F" w:rsidRPr="00FC2941" w:rsidRDefault="0027017F" w:rsidP="007234C3">
            <w:pPr>
              <w:jc w:val="center"/>
              <w:rPr>
                <w:lang w:eastAsia="en-US"/>
              </w:rPr>
            </w:pPr>
            <w:r w:rsidRPr="00FC2941">
              <w:rPr>
                <w:lang w:eastAsia="en-US"/>
              </w:rPr>
              <w:t>8(80%)</w:t>
            </w:r>
          </w:p>
        </w:tc>
      </w:tr>
      <w:tr w:rsidR="0027017F" w:rsidRPr="00B1542B">
        <w:tc>
          <w:tcPr>
            <w:tcW w:w="2088" w:type="dxa"/>
          </w:tcPr>
          <w:p w:rsidR="0027017F" w:rsidRDefault="0027017F" w:rsidP="007234C3">
            <w:pPr>
              <w:rPr>
                <w:lang w:eastAsia="en-US"/>
              </w:rPr>
            </w:pPr>
            <w:r w:rsidRPr="00CE1F38">
              <w:rPr>
                <w:sz w:val="22"/>
                <w:szCs w:val="22"/>
                <w:lang w:eastAsia="en-US"/>
              </w:rPr>
              <w:t xml:space="preserve">Основная </w:t>
            </w:r>
            <w:r>
              <w:rPr>
                <w:sz w:val="22"/>
                <w:szCs w:val="22"/>
                <w:lang w:eastAsia="en-US"/>
              </w:rPr>
              <w:t xml:space="preserve">и старшая школа </w:t>
            </w:r>
          </w:p>
          <w:p w:rsidR="0027017F" w:rsidRPr="00CE1F38" w:rsidRDefault="0027017F" w:rsidP="007234C3">
            <w:pPr>
              <w:rPr>
                <w:b/>
                <w:bCs/>
                <w:lang w:eastAsia="en-US"/>
              </w:rPr>
            </w:pPr>
            <w:r w:rsidRPr="00CE1F38">
              <w:rPr>
                <w:sz w:val="22"/>
                <w:szCs w:val="22"/>
                <w:lang w:eastAsia="en-US"/>
              </w:rPr>
              <w:t>(</w:t>
            </w:r>
            <w:r>
              <w:rPr>
                <w:sz w:val="22"/>
                <w:szCs w:val="22"/>
                <w:lang w:eastAsia="en-US"/>
              </w:rPr>
              <w:t>28 педагогов</w:t>
            </w:r>
            <w:r w:rsidRPr="00CE1F38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800" w:type="dxa"/>
          </w:tcPr>
          <w:p w:rsidR="0027017F" w:rsidRPr="00CE1F38" w:rsidRDefault="0027017F" w:rsidP="007234C3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10(36</w:t>
            </w:r>
            <w:r w:rsidRPr="00CE1F38">
              <w:rPr>
                <w:sz w:val="22"/>
                <w:szCs w:val="22"/>
                <w:lang w:eastAsia="en-US"/>
              </w:rPr>
              <w:t>%)</w:t>
            </w:r>
          </w:p>
        </w:tc>
        <w:tc>
          <w:tcPr>
            <w:tcW w:w="1260" w:type="dxa"/>
          </w:tcPr>
          <w:p w:rsidR="0027017F" w:rsidRPr="00CE1F38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1(3,5%)</w:t>
            </w:r>
          </w:p>
        </w:tc>
        <w:tc>
          <w:tcPr>
            <w:tcW w:w="1440" w:type="dxa"/>
          </w:tcPr>
          <w:p w:rsidR="0027017F" w:rsidRPr="00CE1F38" w:rsidRDefault="0027017F" w:rsidP="007234C3">
            <w:pPr>
              <w:jc w:val="center"/>
              <w:rPr>
                <w:lang w:eastAsia="en-US"/>
              </w:rPr>
            </w:pPr>
            <w:r w:rsidRPr="00CE1F38">
              <w:rPr>
                <w:sz w:val="22"/>
                <w:szCs w:val="22"/>
                <w:lang w:eastAsia="en-US"/>
              </w:rPr>
              <w:t>16(77%)</w:t>
            </w:r>
          </w:p>
        </w:tc>
        <w:tc>
          <w:tcPr>
            <w:tcW w:w="1260" w:type="dxa"/>
          </w:tcPr>
          <w:p w:rsidR="0027017F" w:rsidRPr="00C97327" w:rsidRDefault="0027017F" w:rsidP="007234C3">
            <w:pPr>
              <w:jc w:val="center"/>
              <w:rPr>
                <w:lang w:eastAsia="en-US"/>
              </w:rPr>
            </w:pPr>
            <w:r w:rsidRPr="00C97327">
              <w:rPr>
                <w:sz w:val="22"/>
                <w:szCs w:val="22"/>
                <w:lang w:eastAsia="en-US"/>
              </w:rPr>
              <w:t>3</w:t>
            </w:r>
            <w:r>
              <w:rPr>
                <w:sz w:val="22"/>
                <w:szCs w:val="22"/>
                <w:lang w:eastAsia="en-US"/>
              </w:rPr>
              <w:t xml:space="preserve"> (10,7%)</w:t>
            </w:r>
          </w:p>
          <w:p w:rsidR="0027017F" w:rsidRPr="00C97327" w:rsidRDefault="0027017F" w:rsidP="007234C3">
            <w:pPr>
              <w:jc w:val="center"/>
              <w:rPr>
                <w:lang w:eastAsia="en-US"/>
              </w:rPr>
            </w:pPr>
            <w:r w:rsidRPr="00C97327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60" w:type="dxa"/>
          </w:tcPr>
          <w:p w:rsidR="0027017F" w:rsidRPr="00C97327" w:rsidRDefault="0027017F" w:rsidP="007234C3">
            <w:pPr>
              <w:jc w:val="center"/>
              <w:rPr>
                <w:lang w:eastAsia="en-US"/>
              </w:rPr>
            </w:pPr>
            <w:r w:rsidRPr="00C97327">
              <w:rPr>
                <w:lang w:eastAsia="en-US"/>
              </w:rPr>
              <w:t>11</w:t>
            </w:r>
            <w:r>
              <w:rPr>
                <w:lang w:eastAsia="en-US"/>
              </w:rPr>
              <w:t>(39%)</w:t>
            </w:r>
          </w:p>
        </w:tc>
        <w:tc>
          <w:tcPr>
            <w:tcW w:w="1596" w:type="dxa"/>
          </w:tcPr>
          <w:p w:rsidR="0027017F" w:rsidRPr="00C97327" w:rsidRDefault="0027017F" w:rsidP="007234C3">
            <w:pPr>
              <w:jc w:val="center"/>
              <w:rPr>
                <w:lang w:eastAsia="en-US"/>
              </w:rPr>
            </w:pPr>
            <w:r w:rsidRPr="00C97327">
              <w:rPr>
                <w:lang w:eastAsia="en-US"/>
              </w:rPr>
              <w:t>11</w:t>
            </w:r>
            <w:r>
              <w:rPr>
                <w:lang w:eastAsia="en-US"/>
              </w:rPr>
              <w:t>(39%)</w:t>
            </w:r>
          </w:p>
        </w:tc>
      </w:tr>
    </w:tbl>
    <w:p w:rsidR="0027017F" w:rsidRPr="00B1542B" w:rsidRDefault="0027017F" w:rsidP="007234C3">
      <w:pPr>
        <w:shd w:val="clear" w:color="auto" w:fill="FFFFFF"/>
        <w:spacing w:line="276" w:lineRule="auto"/>
        <w:ind w:firstLine="700"/>
        <w:jc w:val="both"/>
      </w:pPr>
      <w:r>
        <w:rPr>
          <w:b/>
          <w:bCs/>
        </w:rPr>
        <w:t xml:space="preserve">Вывод: </w:t>
      </w:r>
      <w:r w:rsidRPr="00D75EA9">
        <w:t>благодаря использованию педагогами школы в практике работы различных педагогических технологий постоянно пополняется банк методических разработок: уроков – презентаций, разработок внеклассных мероприятий.</w:t>
      </w:r>
      <w:r>
        <w:t xml:space="preserve"> РИМК б</w:t>
      </w:r>
      <w:r w:rsidRPr="00B1542B">
        <w:t>ыли изданы методические листки «Внимание: опыт» об опыте работы учителей школы.</w:t>
      </w:r>
    </w:p>
    <w:p w:rsidR="0027017F" w:rsidRPr="00D75EA9" w:rsidRDefault="0027017F" w:rsidP="007234C3">
      <w:pPr>
        <w:ind w:left="142"/>
        <w:jc w:val="both"/>
      </w:pPr>
    </w:p>
    <w:p w:rsidR="0027017F" w:rsidRPr="00792B69" w:rsidRDefault="0027017F" w:rsidP="007234C3">
      <w:pPr>
        <w:spacing w:line="312" w:lineRule="auto"/>
        <w:ind w:left="142" w:firstLine="567"/>
        <w:jc w:val="center"/>
      </w:pPr>
      <w:r w:rsidRPr="00792B69">
        <w:rPr>
          <w:b/>
          <w:bCs/>
        </w:rPr>
        <w:t xml:space="preserve">Наличие статуса региональной, муниципальной площадки – экспериментальной, инновационной, </w:t>
      </w:r>
      <w:r>
        <w:rPr>
          <w:b/>
          <w:bCs/>
        </w:rPr>
        <w:t>«</w:t>
      </w:r>
      <w:r w:rsidRPr="00792B69">
        <w:rPr>
          <w:b/>
          <w:bCs/>
        </w:rPr>
        <w:t>пилотной</w:t>
      </w:r>
      <w:r>
        <w:rPr>
          <w:b/>
          <w:bCs/>
        </w:rPr>
        <w:t xml:space="preserve"> по введению ФГОС»</w:t>
      </w:r>
    </w:p>
    <w:p w:rsidR="0027017F" w:rsidRPr="00792B69" w:rsidRDefault="0027017F" w:rsidP="007234C3">
      <w:pPr>
        <w:ind w:firstLine="708"/>
        <w:jc w:val="both"/>
        <w:rPr>
          <w:b/>
          <w:bCs/>
        </w:rPr>
      </w:pPr>
      <w:r w:rsidRPr="00792B69">
        <w:t xml:space="preserve">С июня 2013 года на базе школы работает   </w:t>
      </w:r>
      <w:r w:rsidRPr="00792B69">
        <w:rPr>
          <w:b/>
          <w:bCs/>
        </w:rPr>
        <w:t xml:space="preserve">муниципальная </w:t>
      </w:r>
      <w:r w:rsidRPr="00792B69">
        <w:t xml:space="preserve"> </w:t>
      </w:r>
      <w:r w:rsidRPr="00792B69">
        <w:rPr>
          <w:b/>
          <w:bCs/>
        </w:rPr>
        <w:t>экспериментальная</w:t>
      </w:r>
      <w:r w:rsidRPr="00792B69">
        <w:t xml:space="preserve"> площадка </w:t>
      </w:r>
      <w:r w:rsidRPr="00792B69">
        <w:rPr>
          <w:sz w:val="28"/>
          <w:szCs w:val="28"/>
        </w:rPr>
        <w:t xml:space="preserve"> </w:t>
      </w:r>
      <w:r w:rsidRPr="00792B69">
        <w:rPr>
          <w:b/>
          <w:bCs/>
        </w:rPr>
        <w:t xml:space="preserve">«Развитие детской одарённости в учебной и внеучебной деятельности на основе личностно – ориентированного подхода». </w:t>
      </w:r>
    </w:p>
    <w:p w:rsidR="0027017F" w:rsidRPr="008803F0" w:rsidRDefault="0027017F" w:rsidP="007234C3">
      <w:pPr>
        <w:ind w:firstLine="708"/>
        <w:jc w:val="both"/>
      </w:pPr>
      <w:r w:rsidRPr="008803F0">
        <w:t>Согласно федеральным государственным образовательным стандартам (ФГОС), выявление одарённых  и способных детей в учебной и внеучебной</w:t>
      </w:r>
      <w:r>
        <w:t xml:space="preserve"> </w:t>
      </w:r>
      <w:r w:rsidRPr="008803F0">
        <w:t>деятельности на основе личностно – ориентированного подхода</w:t>
      </w:r>
      <w:r w:rsidRPr="008803F0">
        <w:rPr>
          <w:color w:val="FF0000"/>
        </w:rPr>
        <w:t xml:space="preserve"> </w:t>
      </w:r>
      <w:r w:rsidRPr="008803F0">
        <w:t xml:space="preserve">и работа с ними является актуальной задачей современного образования. Все это диктует необходимость системной работы с одаренными детьми, постановки целей на длительную перспективу, чтобы </w:t>
      </w:r>
    </w:p>
    <w:p w:rsidR="0027017F" w:rsidRPr="008803F0" w:rsidRDefault="0027017F" w:rsidP="007234C3">
      <w:pPr>
        <w:pStyle w:val="BodyTextIndent"/>
        <w:suppressAutoHyphens/>
        <w:snapToGrid w:val="0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03F0">
        <w:rPr>
          <w:rFonts w:ascii="Times New Roman" w:hAnsi="Times New Roman" w:cs="Times New Roman"/>
          <w:color w:val="000000"/>
          <w:sz w:val="24"/>
          <w:szCs w:val="24"/>
        </w:rPr>
        <w:t>1.Отвечать на вызовы процесса модернизации в российской школе - реализовывать запрос общества (родителей и работодателей) на воспитание креативной личности, способной преобразовывать окружающий мир.</w:t>
      </w:r>
    </w:p>
    <w:p w:rsidR="0027017F" w:rsidRPr="008803F0" w:rsidRDefault="0027017F" w:rsidP="007234C3">
      <w:pPr>
        <w:pStyle w:val="BodyTextIndent"/>
        <w:suppressAutoHyphens/>
        <w:snapToGrid w:val="0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03F0">
        <w:rPr>
          <w:rFonts w:ascii="Times New Roman" w:hAnsi="Times New Roman" w:cs="Times New Roman"/>
          <w:color w:val="000000"/>
          <w:sz w:val="24"/>
          <w:szCs w:val="24"/>
        </w:rPr>
        <w:t>2.Следовать в педагогической деятельности в русле доминирующей тенденции современного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03F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03F0">
        <w:rPr>
          <w:rFonts w:ascii="Times New Roman" w:hAnsi="Times New Roman" w:cs="Times New Roman"/>
          <w:color w:val="000000"/>
          <w:sz w:val="24"/>
          <w:szCs w:val="24"/>
        </w:rPr>
        <w:t>гуманизации образовательного процесса.</w:t>
      </w:r>
    </w:p>
    <w:p w:rsidR="0027017F" w:rsidRPr="008803F0" w:rsidRDefault="0027017F" w:rsidP="007234C3">
      <w:pPr>
        <w:pStyle w:val="BodyTextIndent"/>
        <w:suppressAutoHyphens/>
        <w:snapToGrid w:val="0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03F0">
        <w:rPr>
          <w:rFonts w:ascii="Times New Roman" w:hAnsi="Times New Roman" w:cs="Times New Roman"/>
          <w:color w:val="000000"/>
          <w:sz w:val="24"/>
          <w:szCs w:val="24"/>
        </w:rPr>
        <w:t>3.Реализовывать требования ФГОС ООО - повышать роль социально-гуманитарных дисциплин в образовательном процессе, имеющих первостепенное значение в жизни современного человека.</w:t>
      </w:r>
    </w:p>
    <w:p w:rsidR="0027017F" w:rsidRPr="008803F0" w:rsidRDefault="0027017F" w:rsidP="007234C3">
      <w:pPr>
        <w:jc w:val="both"/>
        <w:rPr>
          <w:b/>
          <w:bCs/>
          <w:color w:val="008000"/>
        </w:rPr>
      </w:pPr>
      <w:r w:rsidRPr="008803F0">
        <w:rPr>
          <w:color w:val="000000"/>
        </w:rPr>
        <w:t>4.Способствовать успешной социализации обучающихся, обеспечивать духовные потребности в творческой деятельности.</w:t>
      </w:r>
    </w:p>
    <w:p w:rsidR="0027017F" w:rsidRPr="003030B0" w:rsidRDefault="0027017F" w:rsidP="007234C3">
      <w:pPr>
        <w:jc w:val="both"/>
      </w:pPr>
      <w:r w:rsidRPr="003030B0">
        <w:t>Цель площадки - создание оптимальных социально-педагогических условий для гармонического развития одарённых детей и их творческой самореализации.</w:t>
      </w:r>
    </w:p>
    <w:p w:rsidR="0027017F" w:rsidRPr="003030B0" w:rsidRDefault="0027017F" w:rsidP="007234C3">
      <w:pPr>
        <w:suppressAutoHyphens/>
        <w:snapToGrid w:val="0"/>
      </w:pPr>
      <w:r w:rsidRPr="003030B0">
        <w:t>Концептуальные идеи: создание внутренней среды для мотивации и развития учащихся.</w:t>
      </w:r>
    </w:p>
    <w:p w:rsidR="0027017F" w:rsidRPr="003030B0" w:rsidRDefault="0027017F" w:rsidP="007234C3">
      <w:pPr>
        <w:jc w:val="both"/>
      </w:pPr>
      <w:r w:rsidRPr="003030B0">
        <w:t>1.Создать условия для выявления, развития, самореализации одарённых детей.</w:t>
      </w:r>
    </w:p>
    <w:p w:rsidR="0027017F" w:rsidRPr="003030B0" w:rsidRDefault="0027017F" w:rsidP="007234C3">
      <w:pPr>
        <w:jc w:val="both"/>
      </w:pPr>
      <w:r w:rsidRPr="003030B0">
        <w:t>2.Осуществлять адресную поддержку и социальную защиту одарённых детей.</w:t>
      </w:r>
    </w:p>
    <w:p w:rsidR="0027017F" w:rsidRPr="003030B0" w:rsidRDefault="0027017F" w:rsidP="007234C3">
      <w:pPr>
        <w:jc w:val="both"/>
      </w:pPr>
      <w:r w:rsidRPr="003030B0">
        <w:t xml:space="preserve">3.Обеспечить технологическую готовность педагогов к решению проблемы по выявлению и обучению одарённых и талантливых детей и поддержку таких педагогов. </w:t>
      </w:r>
    </w:p>
    <w:p w:rsidR="0027017F" w:rsidRPr="003030B0" w:rsidRDefault="0027017F" w:rsidP="007234C3">
      <w:pPr>
        <w:jc w:val="both"/>
      </w:pPr>
      <w:r w:rsidRPr="003030B0">
        <w:t>4.Обеспечить научно-методическое и информационное сопровождение программы.</w:t>
      </w:r>
    </w:p>
    <w:p w:rsidR="0027017F" w:rsidRPr="003030B0" w:rsidRDefault="0027017F" w:rsidP="007234C3">
      <w:pPr>
        <w:jc w:val="both"/>
      </w:pPr>
      <w:r w:rsidRPr="003030B0">
        <w:t>5.Обеспечить преемственно-перспективные связи в работе с одарёнными детьми и  контроль за процессом развития одарённых детей.</w:t>
      </w:r>
    </w:p>
    <w:p w:rsidR="0027017F" w:rsidRPr="003030B0" w:rsidRDefault="0027017F" w:rsidP="007234C3">
      <w:pPr>
        <w:jc w:val="both"/>
      </w:pPr>
      <w:r w:rsidRPr="003030B0">
        <w:t>ОУ ориентируется на детей, которые</w:t>
      </w:r>
    </w:p>
    <w:p w:rsidR="0027017F" w:rsidRPr="003030B0" w:rsidRDefault="0027017F" w:rsidP="007234C3">
      <w:pPr>
        <w:numPr>
          <w:ilvl w:val="0"/>
          <w:numId w:val="25"/>
        </w:numPr>
        <w:jc w:val="both"/>
      </w:pPr>
      <w:r w:rsidRPr="003030B0">
        <w:t>имеют более высокие по сравнению с большинством сверстников способности (интеллектуальные, художественные, музыкальные, артистические, лидерские, спортивные), восприимчивость к обучению в разных направлениях, творческие возможности их проявления;</w:t>
      </w:r>
    </w:p>
    <w:p w:rsidR="0027017F" w:rsidRPr="003030B0" w:rsidRDefault="0027017F" w:rsidP="007234C3">
      <w:pPr>
        <w:numPr>
          <w:ilvl w:val="0"/>
          <w:numId w:val="25"/>
        </w:numPr>
        <w:jc w:val="both"/>
      </w:pPr>
      <w:r w:rsidRPr="003030B0">
        <w:t>имеют доминирующую, активную познавательную потребность;</w:t>
      </w:r>
    </w:p>
    <w:p w:rsidR="0027017F" w:rsidRPr="003030B0" w:rsidRDefault="0027017F" w:rsidP="007234C3">
      <w:pPr>
        <w:numPr>
          <w:ilvl w:val="0"/>
          <w:numId w:val="25"/>
        </w:numPr>
        <w:jc w:val="both"/>
      </w:pPr>
      <w:r w:rsidRPr="003030B0">
        <w:t>испытывают радость от умственного и творческого труда в разных сферах человеческой деятельности;</w:t>
      </w:r>
    </w:p>
    <w:p w:rsidR="0027017F" w:rsidRPr="003030B0" w:rsidRDefault="0027017F" w:rsidP="007234C3">
      <w:pPr>
        <w:widowControl w:val="0"/>
        <w:numPr>
          <w:ilvl w:val="0"/>
          <w:numId w:val="25"/>
        </w:numPr>
        <w:autoSpaceDN w:val="0"/>
        <w:adjustRightInd w:val="0"/>
        <w:jc w:val="both"/>
      </w:pPr>
      <w:r w:rsidRPr="003030B0">
        <w:t>для которых характерны глубина и нетрадиционность мышления, нестандартные подходы к решению любых задач, встающих перед формирующейся личностью.</w:t>
      </w:r>
    </w:p>
    <w:p w:rsidR="0027017F" w:rsidRPr="003030B0" w:rsidRDefault="0027017F" w:rsidP="007234C3">
      <w:pPr>
        <w:jc w:val="both"/>
      </w:pPr>
    </w:p>
    <w:p w:rsidR="0027017F" w:rsidRDefault="0027017F" w:rsidP="007234C3">
      <w:pPr>
        <w:rPr>
          <w:b/>
          <w:bCs/>
          <w:color w:val="002060"/>
          <w:lang w:eastAsia="en-US"/>
        </w:rPr>
      </w:pPr>
      <w:r w:rsidRPr="00B1542B">
        <w:t>Школа успешно внедряет инновации, которые  затронули все стороны образовательного процесса: содержание образования, используемые педагогические технологии, воспитательную систему, инфраструктуру школы, систему управления  и организацию образовательного процесса.</w:t>
      </w:r>
    </w:p>
    <w:p w:rsidR="0027017F" w:rsidRDefault="0027017F" w:rsidP="007234C3">
      <w:pPr>
        <w:ind w:firstLine="700"/>
        <w:jc w:val="center"/>
        <w:rPr>
          <w:b/>
          <w:bCs/>
          <w:lang w:eastAsia="en-US"/>
        </w:rPr>
      </w:pPr>
    </w:p>
    <w:p w:rsidR="0027017F" w:rsidRPr="00F44F79" w:rsidRDefault="0027017F" w:rsidP="007234C3">
      <w:pPr>
        <w:ind w:firstLine="700"/>
        <w:jc w:val="center"/>
        <w:rPr>
          <w:b/>
          <w:bCs/>
          <w:color w:val="002060"/>
          <w:lang w:eastAsia="en-US"/>
        </w:rPr>
      </w:pPr>
      <w:r w:rsidRPr="00F44F79">
        <w:rPr>
          <w:b/>
          <w:bCs/>
          <w:color w:val="002060"/>
          <w:lang w:eastAsia="en-US"/>
        </w:rPr>
        <w:t>ГОСУДАРСТВЕННО-ОБЩЕСТВЕННОЕ УПРАВЛЕНИЕ</w:t>
      </w:r>
    </w:p>
    <w:p w:rsidR="0027017F" w:rsidRPr="00760B81" w:rsidRDefault="0027017F" w:rsidP="007234C3">
      <w:pPr>
        <w:ind w:firstLine="567"/>
        <w:jc w:val="center"/>
        <w:rPr>
          <w:b/>
          <w:bCs/>
          <w:lang w:eastAsia="en-US"/>
        </w:rPr>
      </w:pPr>
      <w:r w:rsidRPr="00760B81">
        <w:rPr>
          <w:b/>
          <w:bCs/>
          <w:lang w:eastAsia="en-US"/>
        </w:rPr>
        <w:t>Взаимодействие с местным сообществом.</w:t>
      </w:r>
    </w:p>
    <w:p w:rsidR="0027017F" w:rsidRPr="00B1542B" w:rsidRDefault="0027017F" w:rsidP="007234C3">
      <w:pPr>
        <w:ind w:firstLine="567"/>
        <w:jc w:val="both"/>
        <w:rPr>
          <w:lang w:eastAsia="en-US"/>
        </w:rPr>
      </w:pPr>
      <w:r w:rsidRPr="00B1542B">
        <w:rPr>
          <w:lang w:eastAsia="en-US"/>
        </w:rPr>
        <w:t>Школа осуществляет связь с учреждениями дополнительного образования, различными творческими, спортивными и культурными центрами, что благотворно влияет на раскрытие творческого потенциала личности учащегося, способствует развитию креативного мышления школьников. Школа стала социокультурным центром микрорайона, площадкой для проведения культурно - просветительских мероприятий для его жителей.</w:t>
      </w:r>
    </w:p>
    <w:p w:rsidR="0027017F" w:rsidRPr="00B1542B" w:rsidRDefault="0027017F" w:rsidP="007234C3">
      <w:pPr>
        <w:ind w:firstLine="567"/>
        <w:jc w:val="both"/>
        <w:rPr>
          <w:color w:val="000000"/>
          <w:lang w:eastAsia="en-US"/>
        </w:rPr>
      </w:pPr>
      <w:r w:rsidRPr="00B1542B">
        <w:rPr>
          <w:color w:val="000000"/>
          <w:lang w:eastAsia="en-US"/>
        </w:rPr>
        <w:t xml:space="preserve">Материальной поддержке образовательного учреждения способствуют общественные связи с бывшими выпускниками школы, депутатами областной Думы, частными предпринимателями. </w:t>
      </w:r>
    </w:p>
    <w:p w:rsidR="0027017F" w:rsidRPr="00B1542B" w:rsidRDefault="0027017F" w:rsidP="007234C3">
      <w:pPr>
        <w:ind w:firstLine="567"/>
        <w:jc w:val="both"/>
        <w:rPr>
          <w:color w:val="000000"/>
          <w:lang w:eastAsia="en-US"/>
        </w:rPr>
      </w:pPr>
    </w:p>
    <w:p w:rsidR="0027017F" w:rsidRPr="00F7769A" w:rsidRDefault="0027017F" w:rsidP="007234C3">
      <w:pPr>
        <w:tabs>
          <w:tab w:val="left" w:pos="6480"/>
        </w:tabs>
        <w:jc w:val="center"/>
        <w:rPr>
          <w:b/>
          <w:bCs/>
          <w:sz w:val="28"/>
          <w:szCs w:val="28"/>
        </w:rPr>
      </w:pPr>
      <w:r w:rsidRPr="00F7769A">
        <w:rPr>
          <w:b/>
          <w:bCs/>
          <w:sz w:val="28"/>
          <w:szCs w:val="28"/>
        </w:rPr>
        <w:t>Взаимодействие семьи и школы</w:t>
      </w:r>
    </w:p>
    <w:p w:rsidR="0027017F" w:rsidRPr="00F7769A" w:rsidRDefault="0027017F" w:rsidP="007234C3">
      <w:pPr>
        <w:tabs>
          <w:tab w:val="left" w:pos="6480"/>
        </w:tabs>
        <w:ind w:firstLine="540"/>
        <w:jc w:val="both"/>
      </w:pPr>
      <w:r w:rsidRPr="00F7769A">
        <w:t xml:space="preserve">    Взаимодействие семьи и школы  является важнейшим фактором в формировании воспитательного пространства. Общая цель семьи и школы – воспитать гармонично развитую личность. Подготовить каждого ребенка к самостоятельному выбору жизненного пути. Задача школы – сделать семью помощником и другом как для самого ребенка, так и для школы.</w:t>
      </w:r>
    </w:p>
    <w:p w:rsidR="0027017F" w:rsidRPr="007044AA" w:rsidRDefault="0027017F" w:rsidP="007234C3">
      <w:pPr>
        <w:ind w:firstLine="567"/>
        <w:jc w:val="both"/>
        <w:rPr>
          <w:lang w:eastAsia="en-US"/>
        </w:rPr>
      </w:pPr>
      <w:r w:rsidRPr="00F7769A">
        <w:t xml:space="preserve">    Одной из стратегических линий развития и успешного функционирования школы является серьезное и целенаправленное психолого-педагогическое просвещение семьи по вопросам взросления ребенка, его социализации, внутрисемейных отношений.</w:t>
      </w:r>
      <w:r w:rsidRPr="00CC3645">
        <w:rPr>
          <w:sz w:val="28"/>
          <w:szCs w:val="28"/>
        </w:rPr>
        <w:t xml:space="preserve"> </w:t>
      </w:r>
      <w:r w:rsidRPr="007044AA">
        <w:rPr>
          <w:lang w:eastAsia="en-US"/>
        </w:rPr>
        <w:t>Работа с родителями  осуществляется по следующим направлениям: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7044AA">
        <w:rPr>
          <w:lang w:eastAsia="en-US"/>
        </w:rPr>
        <w:t>Классные и общешкольные родительские собрания;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7044AA">
        <w:rPr>
          <w:lang w:eastAsia="en-US"/>
        </w:rPr>
        <w:t>Педагогический лекторий для родителей;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7044AA">
        <w:rPr>
          <w:lang w:eastAsia="en-US"/>
        </w:rPr>
        <w:t>Работа классных и обще</w:t>
      </w:r>
      <w:r>
        <w:rPr>
          <w:lang w:eastAsia="en-US"/>
        </w:rPr>
        <w:t>школьных родительских комитетов, Совета родителей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lang w:eastAsia="en-US"/>
        </w:rPr>
      </w:pPr>
      <w:r w:rsidRPr="007044AA">
        <w:rPr>
          <w:lang w:eastAsia="en-US"/>
        </w:rPr>
        <w:t xml:space="preserve">Индивидуальная работа с семьей классных руководителей, администрации, социального педагога, психолога; 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lang w:eastAsia="en-US"/>
        </w:rPr>
      </w:pPr>
      <w:r w:rsidRPr="007044AA">
        <w:rPr>
          <w:lang w:eastAsia="en-US"/>
        </w:rPr>
        <w:t>Информирование родителей через сайт школы, электронные дневники;</w:t>
      </w:r>
    </w:p>
    <w:p w:rsidR="0027017F" w:rsidRPr="007044AA" w:rsidRDefault="0027017F" w:rsidP="007234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lang w:eastAsia="en-US"/>
        </w:rPr>
      </w:pPr>
      <w:r w:rsidRPr="007044AA">
        <w:rPr>
          <w:lang w:eastAsia="en-US"/>
        </w:rPr>
        <w:t xml:space="preserve">Участие родителей во внеурочной, внеклассной деятельности, </w:t>
      </w:r>
      <w:r w:rsidRPr="007044AA">
        <w:t xml:space="preserve">решении проблем, связанных с обустройством школьной территории, совместная деятельность по подготовке школы к новому учебному году, проведение праздников, конкурсов, экскурсий. </w:t>
      </w:r>
    </w:p>
    <w:p w:rsidR="0027017F" w:rsidRPr="00D94A93" w:rsidRDefault="0027017F" w:rsidP="007234C3">
      <w:pPr>
        <w:spacing w:before="120"/>
        <w:ind w:firstLine="360"/>
        <w:jc w:val="both"/>
        <w:rPr>
          <w:lang w:eastAsia="en-US"/>
        </w:rPr>
      </w:pPr>
      <w:r w:rsidRPr="007044AA">
        <w:rPr>
          <w:lang w:eastAsia="en-US"/>
        </w:rPr>
        <w:t xml:space="preserve">Ежегодно по результатам учебного года проводится социологический опрос родителей школы по вопросу удовлетворенности </w:t>
      </w:r>
      <w:r>
        <w:rPr>
          <w:lang w:eastAsia="en-US"/>
        </w:rPr>
        <w:t>работой образовательного учреждения</w:t>
      </w:r>
      <w:r w:rsidRPr="007044AA">
        <w:rPr>
          <w:lang w:eastAsia="en-US"/>
        </w:rPr>
        <w:t xml:space="preserve"> на основе </w:t>
      </w:r>
      <w:r w:rsidRPr="007044AA">
        <w:rPr>
          <w:b/>
          <w:bCs/>
          <w:lang w:eastAsia="en-US"/>
        </w:rPr>
        <w:t>методики</w:t>
      </w:r>
      <w:r w:rsidRPr="007044AA">
        <w:rPr>
          <w:lang w:eastAsia="en-US"/>
        </w:rPr>
        <w:t xml:space="preserve">, разработанной </w:t>
      </w:r>
      <w:r>
        <w:rPr>
          <w:b/>
          <w:bCs/>
          <w:lang w:eastAsia="en-US"/>
        </w:rPr>
        <w:t xml:space="preserve">Е.Н. Степановым </w:t>
      </w:r>
      <w:r w:rsidRPr="00097329">
        <w:rPr>
          <w:lang w:eastAsia="en-US"/>
        </w:rPr>
        <w:t xml:space="preserve">и учащихся по выявлению степени </w:t>
      </w:r>
      <w:r>
        <w:rPr>
          <w:lang w:eastAsia="en-US"/>
        </w:rPr>
        <w:t xml:space="preserve"> их </w:t>
      </w:r>
      <w:r w:rsidRPr="00097329">
        <w:rPr>
          <w:lang w:eastAsia="en-US"/>
        </w:rPr>
        <w:t>удовлетворённости</w:t>
      </w:r>
      <w:r>
        <w:rPr>
          <w:lang w:eastAsia="en-US"/>
        </w:rPr>
        <w:t xml:space="preserve"> школьной жизнью на основе методики, разработанной А.А.Андреевым</w:t>
      </w:r>
    </w:p>
    <w:p w:rsidR="0027017F" w:rsidRPr="005F5D3C" w:rsidRDefault="0027017F" w:rsidP="007234C3">
      <w:pPr>
        <w:spacing w:line="312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noProof/>
        </w:rPr>
        <w:pict>
          <v:shape id="_x0000_s1039" type="#_x0000_t75" style="position:absolute;left:0;text-align:left;margin-left:78.9pt;margin-top:20.6pt;width:373.45pt;height:134.4pt;z-index:251663360;visibility:visible;mso-wrap-distance-bottom:.18pt" wrapcoords="130 603 130 20876 21383 20876 21383 603 130 603">
            <v:imagedata r:id="rId37" o:title=""/>
            <w10:wrap type="through"/>
          </v:shape>
          <o:OLEObject Type="Embed" ProgID="Excel.Chart.8" ShapeID="_x0000_s1039" DrawAspect="Content" ObjectID="_1582369473" r:id="rId38"/>
        </w:pict>
      </w:r>
      <w:r>
        <w:rPr>
          <w:b/>
          <w:bCs/>
          <w:color w:val="000000"/>
          <w:sz w:val="28"/>
          <w:szCs w:val="28"/>
          <w:lang w:eastAsia="en-US"/>
        </w:rPr>
        <w:t>Удовлетворенность</w:t>
      </w:r>
      <w:r w:rsidRPr="005F5D3C">
        <w:rPr>
          <w:b/>
          <w:bCs/>
          <w:color w:val="000000"/>
          <w:sz w:val="28"/>
          <w:szCs w:val="28"/>
          <w:lang w:eastAsia="en-US"/>
        </w:rPr>
        <w:t xml:space="preserve"> родителей </w:t>
      </w:r>
      <w:r>
        <w:rPr>
          <w:b/>
          <w:bCs/>
          <w:color w:val="000000"/>
          <w:sz w:val="28"/>
          <w:szCs w:val="28"/>
          <w:lang w:eastAsia="en-US"/>
        </w:rPr>
        <w:t>работой ОУ</w:t>
      </w:r>
      <w:r w:rsidRPr="005F5D3C">
        <w:rPr>
          <w:b/>
          <w:bCs/>
          <w:color w:val="000000"/>
          <w:sz w:val="28"/>
          <w:szCs w:val="28"/>
          <w:lang w:eastAsia="en-US"/>
        </w:rPr>
        <w:t xml:space="preserve"> (%)</w:t>
      </w:r>
    </w:p>
    <w:p w:rsidR="0027017F" w:rsidRPr="00DC3AA6" w:rsidRDefault="0027017F" w:rsidP="007234C3">
      <w:pPr>
        <w:spacing w:line="312" w:lineRule="auto"/>
        <w:jc w:val="center"/>
        <w:rPr>
          <w:lang w:eastAsia="en-US"/>
        </w:rPr>
      </w:pPr>
    </w:p>
    <w:p w:rsidR="0027017F" w:rsidRPr="00097329" w:rsidRDefault="0027017F" w:rsidP="007234C3">
      <w:pPr>
        <w:ind w:firstLine="540"/>
        <w:jc w:val="center"/>
        <w:rPr>
          <w:b/>
          <w:bCs/>
          <w:sz w:val="28"/>
          <w:szCs w:val="28"/>
        </w:rPr>
      </w:pPr>
      <w:r w:rsidRPr="00097329">
        <w:rPr>
          <w:b/>
          <w:bCs/>
          <w:sz w:val="28"/>
          <w:szCs w:val="28"/>
        </w:rPr>
        <w:t xml:space="preserve">Уровень удовлетворённости детей и подростков организацией жизнедеятельности в </w:t>
      </w:r>
      <w:r>
        <w:rPr>
          <w:b/>
          <w:bCs/>
          <w:sz w:val="28"/>
          <w:szCs w:val="28"/>
        </w:rPr>
        <w:t>школе</w:t>
      </w:r>
    </w:p>
    <w:tbl>
      <w:tblPr>
        <w:tblW w:w="8887" w:type="dxa"/>
        <w:jc w:val="center"/>
        <w:tblCellMar>
          <w:left w:w="0" w:type="dxa"/>
          <w:right w:w="0" w:type="dxa"/>
        </w:tblCellMar>
        <w:tblLook w:val="0000"/>
      </w:tblPr>
      <w:tblGrid>
        <w:gridCol w:w="2506"/>
        <w:gridCol w:w="3190"/>
        <w:gridCol w:w="3191"/>
      </w:tblGrid>
      <w:tr w:rsidR="0027017F" w:rsidRPr="008C4055">
        <w:trPr>
          <w:trHeight w:val="569"/>
          <w:jc w:val="center"/>
        </w:trPr>
        <w:tc>
          <w:tcPr>
            <w:tcW w:w="2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5020DA" w:rsidRDefault="0027017F" w:rsidP="007234C3">
            <w:pPr>
              <w:ind w:hanging="8"/>
              <w:rPr>
                <w:b/>
                <w:bCs/>
              </w:rPr>
            </w:pPr>
            <w:r w:rsidRPr="005020DA">
              <w:rPr>
                <w:b/>
                <w:bCs/>
              </w:rPr>
              <w:t xml:space="preserve">             год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017F" w:rsidRPr="005020DA" w:rsidRDefault="0027017F" w:rsidP="007234C3">
            <w:pPr>
              <w:jc w:val="center"/>
              <w:rPr>
                <w:b/>
                <w:bCs/>
              </w:rPr>
            </w:pPr>
            <w:r w:rsidRPr="005020DA">
              <w:rPr>
                <w:b/>
                <w:bCs/>
              </w:rPr>
              <w:t>образовательными услугами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017F" w:rsidRPr="005020DA" w:rsidRDefault="0027017F" w:rsidP="007234C3">
            <w:pPr>
              <w:ind w:hanging="10"/>
              <w:jc w:val="center"/>
              <w:rPr>
                <w:b/>
                <w:bCs/>
              </w:rPr>
            </w:pPr>
            <w:r w:rsidRPr="005020DA">
              <w:rPr>
                <w:b/>
                <w:bCs/>
              </w:rPr>
              <w:t>внеурочной жизнью</w:t>
            </w:r>
          </w:p>
        </w:tc>
      </w:tr>
      <w:tr w:rsidR="0027017F" w:rsidRPr="008C4055">
        <w:trPr>
          <w:trHeight w:val="337"/>
          <w:jc w:val="center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hanging="8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 xml:space="preserve">2013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92%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94%</w:t>
            </w:r>
          </w:p>
        </w:tc>
      </w:tr>
      <w:tr w:rsidR="0027017F" w:rsidRPr="00AE5D23">
        <w:trPr>
          <w:trHeight w:val="459"/>
          <w:jc w:val="center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hanging="8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 xml:space="preserve">2014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92,6%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94,4%</w:t>
            </w:r>
          </w:p>
        </w:tc>
      </w:tr>
      <w:tr w:rsidR="0027017F" w:rsidRPr="00AE5D23">
        <w:trPr>
          <w:trHeight w:val="379"/>
          <w:jc w:val="center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hanging="8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 xml:space="preserve">2015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92,8%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7F" w:rsidRPr="008628FD" w:rsidRDefault="0027017F" w:rsidP="007234C3">
            <w:pPr>
              <w:ind w:firstLine="540"/>
              <w:jc w:val="center"/>
              <w:rPr>
                <w:b/>
                <w:bCs/>
              </w:rPr>
            </w:pPr>
            <w:r w:rsidRPr="008628FD">
              <w:rPr>
                <w:b/>
                <w:bCs/>
              </w:rPr>
              <w:t>94,4%</w:t>
            </w:r>
          </w:p>
        </w:tc>
      </w:tr>
    </w:tbl>
    <w:p w:rsidR="0027017F" w:rsidRPr="00CE1E32" w:rsidRDefault="0027017F" w:rsidP="007234C3">
      <w:pPr>
        <w:spacing w:line="312" w:lineRule="auto"/>
        <w:rPr>
          <w:lang w:eastAsia="en-US"/>
        </w:rPr>
      </w:pPr>
    </w:p>
    <w:p w:rsidR="0027017F" w:rsidRPr="008628FD" w:rsidRDefault="0027017F" w:rsidP="007234C3">
      <w:pPr>
        <w:spacing w:after="120"/>
        <w:rPr>
          <w:b/>
          <w:bCs/>
          <w:lang w:eastAsia="en-US"/>
        </w:rPr>
      </w:pPr>
      <w:r w:rsidRPr="008628FD">
        <w:rPr>
          <w:b/>
          <w:bCs/>
          <w:lang w:eastAsia="en-US"/>
        </w:rPr>
        <w:t xml:space="preserve">Вывод: </w:t>
      </w:r>
      <w:r w:rsidRPr="008628FD">
        <w:rPr>
          <w:lang w:eastAsia="en-US"/>
        </w:rPr>
        <w:t>за три года уровень удовлетворенности родителей и учащихся  школьной жизнью вырос на 1% и 0,8% соответственно.</w:t>
      </w:r>
    </w:p>
    <w:p w:rsidR="0027017F" w:rsidRDefault="0027017F" w:rsidP="007234C3"/>
    <w:p w:rsidR="0027017F" w:rsidRPr="00831D63" w:rsidRDefault="0027017F" w:rsidP="007234C3">
      <w:pPr>
        <w:spacing w:line="26" w:lineRule="atLeast"/>
        <w:ind w:firstLine="567"/>
        <w:jc w:val="center"/>
        <w:rPr>
          <w:lang w:eastAsia="en-US"/>
        </w:rPr>
      </w:pPr>
      <w:r w:rsidRPr="00831D63">
        <w:rPr>
          <w:b/>
          <w:bCs/>
          <w:lang w:eastAsia="en-US"/>
        </w:rPr>
        <w:t>Формы, обеспечивающие доступность и открытость информации о школе</w:t>
      </w:r>
      <w:r w:rsidRPr="00831D63">
        <w:rPr>
          <w:lang w:eastAsia="en-US"/>
        </w:rPr>
        <w:t>:</w:t>
      </w:r>
    </w:p>
    <w:p w:rsidR="0027017F" w:rsidRPr="00831D63" w:rsidRDefault="0027017F" w:rsidP="007234C3">
      <w:pPr>
        <w:numPr>
          <w:ilvl w:val="0"/>
          <w:numId w:val="5"/>
        </w:numPr>
        <w:spacing w:after="200" w:line="26" w:lineRule="atLeast"/>
        <w:jc w:val="both"/>
      </w:pPr>
      <w:r w:rsidRPr="00831D63">
        <w:t xml:space="preserve">Публикации статей учащихся, педагогов, родителей в газетах района: «Край Дорогобужский», «Дорогобужский химик». </w:t>
      </w:r>
    </w:p>
    <w:p w:rsidR="0027017F" w:rsidRPr="00831D63" w:rsidRDefault="0027017F" w:rsidP="007234C3">
      <w:pPr>
        <w:numPr>
          <w:ilvl w:val="0"/>
          <w:numId w:val="5"/>
        </w:numPr>
        <w:spacing w:after="200" w:line="26" w:lineRule="atLeast"/>
        <w:jc w:val="both"/>
      </w:pPr>
      <w:r w:rsidRPr="00831D63">
        <w:t xml:space="preserve">Дни открытых дверей. </w:t>
      </w:r>
    </w:p>
    <w:p w:rsidR="0027017F" w:rsidRPr="00831D63" w:rsidRDefault="0027017F" w:rsidP="007234C3">
      <w:pPr>
        <w:numPr>
          <w:ilvl w:val="0"/>
          <w:numId w:val="5"/>
        </w:numPr>
        <w:spacing w:after="200" w:line="26" w:lineRule="atLeast"/>
        <w:jc w:val="both"/>
        <w:rPr>
          <w:lang w:eastAsia="en-US"/>
        </w:rPr>
      </w:pPr>
      <w:r w:rsidRPr="00831D63">
        <w:t>Публичные отчеты директора, размещенные  на сайте школы</w:t>
      </w:r>
      <w:r>
        <w:t xml:space="preserve"> (</w:t>
      </w:r>
      <w:hyperlink r:id="rId39" w:history="1">
        <w:r w:rsidRPr="004C2C99">
          <w:rPr>
            <w:rStyle w:val="Hyperlink"/>
          </w:rPr>
          <w:t>http://vdsosh2.edusite.ru</w:t>
        </w:r>
      </w:hyperlink>
      <w:r>
        <w:t>)</w:t>
      </w:r>
      <w:r w:rsidRPr="00831D63">
        <w:t>, перед школьным сообществом, на педагогическом совете; органов ученического самоуправления   - перед учащимися.</w:t>
      </w:r>
    </w:p>
    <w:p w:rsidR="0027017F" w:rsidRPr="00831D63" w:rsidRDefault="0027017F" w:rsidP="007234C3">
      <w:pPr>
        <w:numPr>
          <w:ilvl w:val="0"/>
          <w:numId w:val="5"/>
        </w:numPr>
        <w:tabs>
          <w:tab w:val="left" w:pos="5874"/>
        </w:tabs>
        <w:spacing w:after="200" w:line="276" w:lineRule="auto"/>
        <w:jc w:val="both"/>
      </w:pPr>
      <w:r w:rsidRPr="00831D63">
        <w:t>Функционирует и еженедельно обновляется сайт школы, в пополнении которого принимают участие старшеклассники:  http://dorsh1.edusite.ru/</w:t>
      </w:r>
    </w:p>
    <w:p w:rsidR="0027017F" w:rsidRPr="00831D63" w:rsidRDefault="0027017F" w:rsidP="007234C3">
      <w:pPr>
        <w:numPr>
          <w:ilvl w:val="0"/>
          <w:numId w:val="5"/>
        </w:numPr>
        <w:tabs>
          <w:tab w:val="left" w:pos="5874"/>
        </w:tabs>
        <w:spacing w:after="200" w:line="276" w:lineRule="auto"/>
        <w:jc w:val="both"/>
      </w:pPr>
      <w:r w:rsidRPr="00831D63">
        <w:t xml:space="preserve">Электронная почта: </w:t>
      </w:r>
      <w:hyperlink r:id="rId40" w:history="1">
        <w:r w:rsidRPr="00831D63">
          <w:rPr>
            <w:rStyle w:val="Hyperlink"/>
            <w:color w:val="auto"/>
            <w:lang w:val="en-US"/>
          </w:rPr>
          <w:t>dorwd</w:t>
        </w:r>
        <w:r w:rsidRPr="00831D63">
          <w:rPr>
            <w:rStyle w:val="Hyperlink"/>
            <w:color w:val="auto"/>
          </w:rPr>
          <w:t>2@</w:t>
        </w:r>
        <w:r w:rsidRPr="00831D63">
          <w:rPr>
            <w:rStyle w:val="Hyperlink"/>
            <w:color w:val="auto"/>
            <w:lang w:val="en-US"/>
          </w:rPr>
          <w:t>mail</w:t>
        </w:r>
        <w:r w:rsidRPr="00831D63">
          <w:rPr>
            <w:rStyle w:val="Hyperlink"/>
            <w:color w:val="auto"/>
          </w:rPr>
          <w:t>.</w:t>
        </w:r>
        <w:r w:rsidRPr="00831D63">
          <w:rPr>
            <w:rStyle w:val="Hyperlink"/>
            <w:color w:val="auto"/>
            <w:lang w:val="en-US"/>
          </w:rPr>
          <w:t>ru</w:t>
        </w:r>
      </w:hyperlink>
      <w:r w:rsidRPr="00831D63">
        <w:t>,</w:t>
      </w:r>
    </w:p>
    <w:p w:rsidR="0027017F" w:rsidRPr="00831D63" w:rsidRDefault="0027017F" w:rsidP="007234C3">
      <w:pPr>
        <w:numPr>
          <w:ilvl w:val="0"/>
          <w:numId w:val="5"/>
        </w:numPr>
        <w:tabs>
          <w:tab w:val="left" w:pos="5874"/>
        </w:tabs>
        <w:spacing w:after="200" w:line="276" w:lineRule="auto"/>
        <w:jc w:val="both"/>
      </w:pPr>
      <w:r w:rsidRPr="00831D63">
        <w:t>Электронная система АИС “Образование» (электронные журналы и дневники).</w:t>
      </w:r>
    </w:p>
    <w:p w:rsidR="0027017F" w:rsidRDefault="0027017F" w:rsidP="007234C3">
      <w:pPr>
        <w:tabs>
          <w:tab w:val="left" w:pos="5874"/>
        </w:tabs>
        <w:spacing w:line="276" w:lineRule="auto"/>
        <w:rPr>
          <w:b/>
          <w:bCs/>
        </w:rPr>
      </w:pPr>
    </w:p>
    <w:p w:rsidR="0027017F" w:rsidRPr="003D7B20" w:rsidRDefault="0027017F" w:rsidP="007234C3">
      <w:pPr>
        <w:tabs>
          <w:tab w:val="left" w:pos="5874"/>
        </w:tabs>
        <w:spacing w:line="276" w:lineRule="auto"/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>ХАРАКТЕРИСТИКА УПРАВЛЯЮЩЕЙ СИСТЕМЫ ШКОЛЫ</w:t>
      </w:r>
    </w:p>
    <w:p w:rsidR="0027017F" w:rsidRPr="00DC3AA6" w:rsidRDefault="0027017F" w:rsidP="007234C3">
      <w:pPr>
        <w:shd w:val="clear" w:color="auto" w:fill="FFFFFF"/>
        <w:spacing w:line="276" w:lineRule="auto"/>
        <w:jc w:val="center"/>
        <w:rPr>
          <w:b/>
          <w:bCs/>
        </w:rPr>
      </w:pPr>
      <w:r w:rsidRPr="00760B81">
        <w:rPr>
          <w:b/>
          <w:bCs/>
        </w:rPr>
        <w:t>Сочетание принципо</w:t>
      </w:r>
      <w:r>
        <w:rPr>
          <w:b/>
          <w:bCs/>
        </w:rPr>
        <w:t>в единоначалия и самоуправления</w:t>
      </w:r>
    </w:p>
    <w:p w:rsidR="0027017F" w:rsidRPr="00B7510C" w:rsidRDefault="0027017F" w:rsidP="007234C3">
      <w:pPr>
        <w:spacing w:line="276" w:lineRule="auto"/>
        <w:jc w:val="both"/>
      </w:pPr>
      <w:r w:rsidRPr="00B1542B">
        <w:rPr>
          <w:color w:val="000000"/>
        </w:rPr>
        <w:tab/>
        <w:t xml:space="preserve">Непосредственное руководство деятельностью школы осуществляет директор. Он является единоличным исполнительным органом школы.  </w:t>
      </w:r>
      <w:r w:rsidRPr="00B1542B">
        <w:t xml:space="preserve">Основной функцией директора является координация усилий всех участников образовательного процесса. Формами самоуправления школы являются: </w:t>
      </w:r>
      <w:r w:rsidRPr="00B7510C">
        <w:rPr>
          <w:b/>
          <w:bCs/>
        </w:rPr>
        <w:t>общее собрание работников учреждения, Педагогический совет, Совет обучающихся</w:t>
      </w:r>
      <w:r>
        <w:rPr>
          <w:b/>
          <w:bCs/>
        </w:rPr>
        <w:t>,</w:t>
      </w:r>
      <w:r w:rsidRPr="00B7510C">
        <w:rPr>
          <w:b/>
          <w:bCs/>
        </w:rPr>
        <w:t xml:space="preserve"> Методический совет, общешкольный родительский комитет</w:t>
      </w:r>
      <w:r w:rsidRPr="00B7510C">
        <w:t>.</w:t>
      </w:r>
    </w:p>
    <w:p w:rsidR="0027017F" w:rsidRPr="00B1542B" w:rsidRDefault="0027017F" w:rsidP="007234C3">
      <w:pPr>
        <w:tabs>
          <w:tab w:val="left" w:pos="1125"/>
        </w:tabs>
        <w:spacing w:after="200" w:line="276" w:lineRule="auto"/>
        <w:ind w:firstLine="567"/>
        <w:jc w:val="both"/>
        <w:rPr>
          <w:lang w:eastAsia="en-US"/>
        </w:rPr>
      </w:pPr>
      <w:r w:rsidRPr="00B1542B">
        <w:rPr>
          <w:lang w:eastAsia="en-US"/>
        </w:rPr>
        <w:t>Заместители директора реализуют</w:t>
      </w:r>
      <w:r>
        <w:rPr>
          <w:lang w:eastAsia="en-US"/>
        </w:rPr>
        <w:t xml:space="preserve"> </w:t>
      </w:r>
      <w:r w:rsidRPr="00B1542B">
        <w:rPr>
          <w:lang w:eastAsia="en-US"/>
        </w:rPr>
        <w:t>оперативное управление образовательным процессом и осуществляют мотивационную, информационно-аналитическую, планово-прогностическую, контрольно-регулировочную и оценочно-результативную функции.</w:t>
      </w:r>
    </w:p>
    <w:p w:rsidR="0027017F" w:rsidRPr="00B1542B" w:rsidRDefault="0027017F" w:rsidP="007234C3">
      <w:pPr>
        <w:tabs>
          <w:tab w:val="left" w:pos="5874"/>
        </w:tabs>
        <w:spacing w:line="276" w:lineRule="auto"/>
        <w:ind w:firstLine="567"/>
        <w:rPr>
          <w:b/>
          <w:bCs/>
          <w:lang w:eastAsia="en-US"/>
        </w:rPr>
      </w:pPr>
      <w:r w:rsidRPr="00B1542B">
        <w:rPr>
          <w:b/>
          <w:bCs/>
          <w:lang w:eastAsia="en-US"/>
        </w:rPr>
        <w:t>Минимально достаточная нормативно-правовая база по общественному самоуправлению в школе  представлена следующими локальными актами:</w:t>
      </w:r>
    </w:p>
    <w:p w:rsidR="0027017F" w:rsidRPr="00B1542B" w:rsidRDefault="0027017F" w:rsidP="007234C3">
      <w:pPr>
        <w:spacing w:after="200" w:line="276" w:lineRule="auto"/>
      </w:pPr>
      <w:r w:rsidRPr="00B1542B">
        <w:t xml:space="preserve">Уставом муниципального бюджетного </w:t>
      </w:r>
      <w:r>
        <w:t>обще</w:t>
      </w:r>
      <w:r w:rsidRPr="00B1542B">
        <w:t xml:space="preserve">образовательного учреждения </w:t>
      </w:r>
      <w:r>
        <w:t xml:space="preserve">«Верхнеднепровская </w:t>
      </w:r>
      <w:r w:rsidRPr="00B1542B">
        <w:t>средняя общеобразовательная школа №</w:t>
      </w:r>
      <w:r>
        <w:t>2»</w:t>
      </w:r>
      <w:r w:rsidRPr="00B1542B">
        <w:t>;</w:t>
      </w:r>
    </w:p>
    <w:p w:rsidR="0027017F" w:rsidRDefault="0027017F" w:rsidP="007234C3">
      <w:pPr>
        <w:spacing w:after="200" w:line="276" w:lineRule="auto"/>
      </w:pPr>
      <w:r w:rsidRPr="00B1542B">
        <w:t xml:space="preserve">Положением об </w:t>
      </w:r>
      <w:r w:rsidRPr="00C034C1">
        <w:t>общем собрании работников;</w:t>
      </w:r>
    </w:p>
    <w:p w:rsidR="0027017F" w:rsidRPr="00B1542B" w:rsidRDefault="0027017F" w:rsidP="007234C3">
      <w:pPr>
        <w:spacing w:after="200" w:line="276" w:lineRule="auto"/>
      </w:pPr>
      <w:r w:rsidRPr="00B1542B">
        <w:t>Поло</w:t>
      </w:r>
      <w:r>
        <w:t>жением о Педагогическом совете;</w:t>
      </w:r>
    </w:p>
    <w:p w:rsidR="0027017F" w:rsidRPr="00B36DC2" w:rsidRDefault="0027017F" w:rsidP="007234C3">
      <w:pPr>
        <w:spacing w:after="200" w:line="276" w:lineRule="auto"/>
      </w:pPr>
      <w:r w:rsidRPr="00B36DC2">
        <w:t>Положением о совете  родителей (законных представителей) обучающихся;</w:t>
      </w:r>
    </w:p>
    <w:p w:rsidR="0027017F" w:rsidRPr="00832E57" w:rsidRDefault="0027017F" w:rsidP="007234C3">
      <w:pPr>
        <w:spacing w:after="200" w:line="276" w:lineRule="auto"/>
      </w:pPr>
      <w:r>
        <w:t>Положением о с</w:t>
      </w:r>
      <w:r w:rsidRPr="00832E57">
        <w:t>овете обучающихся;</w:t>
      </w:r>
    </w:p>
    <w:p w:rsidR="0027017F" w:rsidRPr="00B36DC2" w:rsidRDefault="0027017F" w:rsidP="007234C3">
      <w:pPr>
        <w:shd w:val="clear" w:color="auto" w:fill="FFFFFF"/>
        <w:autoSpaceDE w:val="0"/>
        <w:autoSpaceDN w:val="0"/>
        <w:adjustRightInd w:val="0"/>
        <w:spacing w:line="276" w:lineRule="auto"/>
      </w:pPr>
      <w:r w:rsidRPr="00B7510C">
        <w:t xml:space="preserve">Положением </w:t>
      </w:r>
      <w:r>
        <w:t>о методическом совете</w:t>
      </w:r>
      <w:r w:rsidRPr="00B7510C">
        <w:t>.</w:t>
      </w:r>
    </w:p>
    <w:p w:rsidR="0027017F" w:rsidRDefault="0027017F" w:rsidP="007234C3">
      <w:pPr>
        <w:shd w:val="clear" w:color="auto" w:fill="FFFFFF"/>
        <w:spacing w:before="180" w:after="180"/>
        <w:jc w:val="center"/>
        <w:rPr>
          <w:color w:val="002060"/>
        </w:rPr>
      </w:pPr>
      <w:r w:rsidRPr="003D7B20">
        <w:rPr>
          <w:b/>
          <w:bCs/>
          <w:color w:val="002060"/>
        </w:rPr>
        <w:t xml:space="preserve">ПРОБЛЕМНО-ОРИЕНТИРОВАННЫЙ АНАЛИЗ </w:t>
      </w:r>
    </w:p>
    <w:p w:rsidR="0027017F" w:rsidRPr="00EC12F0" w:rsidRDefault="0027017F" w:rsidP="007234C3">
      <w:pPr>
        <w:shd w:val="clear" w:color="auto" w:fill="FFFFFF"/>
        <w:ind w:firstLine="255"/>
        <w:jc w:val="both"/>
      </w:pPr>
      <w:r w:rsidRPr="00EC12F0">
        <w:t>Аналитическое обоснование Программы развития  школы основывается на результатах изучения исходного состояния образовательной системы школы, анализ осуществлялся нами на основе  внутренней (ученики, родители, педагоги школы) и внешней профессиональной экспертизы.</w:t>
      </w:r>
    </w:p>
    <w:p w:rsidR="0027017F" w:rsidRPr="00EC12F0" w:rsidRDefault="0027017F" w:rsidP="007234C3">
      <w:pPr>
        <w:shd w:val="clear" w:color="auto" w:fill="FFFFFF"/>
        <w:ind w:firstLine="255"/>
        <w:jc w:val="both"/>
      </w:pPr>
      <w:r w:rsidRPr="00EC12F0">
        <w:t xml:space="preserve">Анализ состояния внутренней и внешней среды школы позволил определить ее основные </w:t>
      </w:r>
      <w:r w:rsidRPr="00EC12F0">
        <w:rPr>
          <w:b/>
          <w:bCs/>
        </w:rPr>
        <w:t>конкурентные преимущества</w:t>
      </w:r>
      <w:r w:rsidRPr="00EC12F0">
        <w:t>:</w:t>
      </w:r>
    </w:p>
    <w:p w:rsidR="0027017F" w:rsidRPr="00B36DC2" w:rsidRDefault="0027017F" w:rsidP="007234C3">
      <w:pPr>
        <w:numPr>
          <w:ilvl w:val="0"/>
          <w:numId w:val="17"/>
        </w:numPr>
        <w:shd w:val="clear" w:color="auto" w:fill="FFFFFF"/>
        <w:ind w:left="255"/>
      </w:pPr>
      <w:r w:rsidRPr="00B36DC2">
        <w:t>Достаточно высокий авторитет школы в окружающем социуме;</w:t>
      </w:r>
    </w:p>
    <w:p w:rsidR="0027017F" w:rsidRPr="00B36DC2" w:rsidRDefault="0027017F" w:rsidP="007234C3">
      <w:pPr>
        <w:numPr>
          <w:ilvl w:val="0"/>
          <w:numId w:val="17"/>
        </w:numPr>
        <w:shd w:val="clear" w:color="auto" w:fill="FFFFFF"/>
        <w:ind w:left="255"/>
      </w:pPr>
      <w:r w:rsidRPr="00B36DC2">
        <w:t>Квалифицированный педагогический коллектив, мотивированный на достижение высоких результатов обучения и воспитания;</w:t>
      </w:r>
    </w:p>
    <w:p w:rsidR="0027017F" w:rsidRPr="00B36DC2" w:rsidRDefault="0027017F" w:rsidP="007234C3">
      <w:pPr>
        <w:numPr>
          <w:ilvl w:val="0"/>
          <w:numId w:val="17"/>
        </w:numPr>
        <w:shd w:val="clear" w:color="auto" w:fill="FFFFFF"/>
        <w:spacing w:before="45"/>
        <w:ind w:left="255"/>
      </w:pPr>
      <w:r w:rsidRPr="00B36DC2">
        <w:t>Использование в образовательном процессе современных образовательных технологий, позволяющих обеспечить достойное образование и воспитание;</w:t>
      </w:r>
    </w:p>
    <w:p w:rsidR="0027017F" w:rsidRPr="00B36DC2" w:rsidRDefault="0027017F" w:rsidP="007234C3">
      <w:pPr>
        <w:numPr>
          <w:ilvl w:val="0"/>
          <w:numId w:val="17"/>
        </w:numPr>
        <w:shd w:val="clear" w:color="auto" w:fill="FFFFFF"/>
        <w:spacing w:before="45"/>
        <w:ind w:left="255"/>
      </w:pPr>
      <w:r w:rsidRPr="00B36DC2">
        <w:t>Наличие органов государственно-общественное  управления, достаточно развитая система ученического самоуправления;</w:t>
      </w:r>
    </w:p>
    <w:p w:rsidR="0027017F" w:rsidRPr="00B36DC2" w:rsidRDefault="0027017F" w:rsidP="007234C3">
      <w:pPr>
        <w:shd w:val="clear" w:color="auto" w:fill="FFFFFF"/>
        <w:spacing w:before="180" w:after="180"/>
        <w:ind w:firstLine="255"/>
      </w:pPr>
      <w:r>
        <w:t xml:space="preserve">Однако были </w:t>
      </w:r>
      <w:r w:rsidRPr="00B36DC2">
        <w:t>выявлены проблем</w:t>
      </w:r>
      <w:r>
        <w:t>ы</w:t>
      </w:r>
      <w:r w:rsidRPr="00B36DC2">
        <w:t>, породивши</w:t>
      </w:r>
      <w:r>
        <w:t>е</w:t>
      </w:r>
      <w:r w:rsidRPr="00B36DC2">
        <w:t xml:space="preserve"> следующие </w:t>
      </w:r>
      <w:r w:rsidRPr="00B36DC2">
        <w:rPr>
          <w:b/>
          <w:bCs/>
        </w:rPr>
        <w:t>противоречия</w:t>
      </w:r>
      <w:r w:rsidRPr="00B36DC2">
        <w:t>:</w:t>
      </w:r>
    </w:p>
    <w:p w:rsidR="0027017F" w:rsidRPr="00B36DC2" w:rsidRDefault="0027017F" w:rsidP="007234C3">
      <w:pPr>
        <w:numPr>
          <w:ilvl w:val="0"/>
          <w:numId w:val="18"/>
        </w:numPr>
        <w:shd w:val="clear" w:color="auto" w:fill="FFFFFF"/>
        <w:spacing w:before="45"/>
        <w:ind w:left="255"/>
      </w:pPr>
      <w:r w:rsidRPr="00B36DC2">
        <w:t>Необходимостью совершенствования содержания образования и недостаточностью ресурсов по внедрению инновационных технологий;</w:t>
      </w:r>
    </w:p>
    <w:p w:rsidR="0027017F" w:rsidRPr="00B36DC2" w:rsidRDefault="0027017F" w:rsidP="007234C3">
      <w:pPr>
        <w:numPr>
          <w:ilvl w:val="0"/>
          <w:numId w:val="18"/>
        </w:numPr>
        <w:shd w:val="clear" w:color="auto" w:fill="FFFFFF"/>
        <w:spacing w:before="45"/>
        <w:ind w:left="255"/>
      </w:pPr>
      <w:r w:rsidRPr="00B36DC2">
        <w:t>Необходимостью повышения эффективности управления и недостаточностью нормативно-правового обеспечения совершенствования экономических механизмов;</w:t>
      </w:r>
    </w:p>
    <w:p w:rsidR="0027017F" w:rsidRPr="00B36DC2" w:rsidRDefault="0027017F" w:rsidP="007234C3">
      <w:pPr>
        <w:numPr>
          <w:ilvl w:val="0"/>
          <w:numId w:val="18"/>
        </w:numPr>
        <w:shd w:val="clear" w:color="auto" w:fill="FFFFFF"/>
        <w:spacing w:before="45"/>
        <w:ind w:left="255"/>
      </w:pPr>
      <w:r w:rsidRPr="00B36DC2">
        <w:t> Информационной насыщенностью образовательной среды и недостаточной подготовленностью педагогических кадров к работе в данных условиях;</w:t>
      </w:r>
    </w:p>
    <w:p w:rsidR="0027017F" w:rsidRPr="00B36DC2" w:rsidRDefault="0027017F" w:rsidP="007234C3">
      <w:pPr>
        <w:numPr>
          <w:ilvl w:val="0"/>
          <w:numId w:val="18"/>
        </w:numPr>
        <w:shd w:val="clear" w:color="auto" w:fill="FFFFFF"/>
        <w:spacing w:before="45"/>
        <w:ind w:left="255"/>
      </w:pPr>
      <w:r w:rsidRPr="00B36DC2">
        <w:t>Необходимостью повышения творческого потенциала  педагогов и слабой мотивацией учительского труда и др.</w:t>
      </w:r>
    </w:p>
    <w:p w:rsidR="0027017F" w:rsidRDefault="0027017F" w:rsidP="007234C3">
      <w:pPr>
        <w:ind w:firstLine="255"/>
        <w:jc w:val="both"/>
      </w:pPr>
      <w:r w:rsidRPr="00E30C65">
        <w:t>Основой для разработки Программы развития  послужили  нормативные документы, положения и требования государственной политики Российской Фе</w:t>
      </w:r>
      <w:r>
        <w:t xml:space="preserve">дерации в области образования. </w:t>
      </w:r>
    </w:p>
    <w:p w:rsidR="0027017F" w:rsidRPr="00E30C65" w:rsidRDefault="0027017F" w:rsidP="007234C3">
      <w:pPr>
        <w:pStyle w:val="ListParagraph"/>
        <w:jc w:val="both"/>
      </w:pPr>
      <w:r w:rsidRPr="00E30C65">
        <w:t>В данной программе отражены наиболее важные аспекты федеральной образовательной политики:</w:t>
      </w:r>
    </w:p>
    <w:p w:rsidR="0027017F" w:rsidRPr="00E30C65" w:rsidRDefault="0027017F" w:rsidP="007234C3">
      <w:pPr>
        <w:pStyle w:val="ListParagraph"/>
        <w:jc w:val="both"/>
      </w:pPr>
      <w:r w:rsidRPr="00E30C65">
        <w:t>- поэтапное введение федеральных государственных образовательных стандартов общего образования;</w:t>
      </w:r>
    </w:p>
    <w:p w:rsidR="0027017F" w:rsidRPr="00E30C65" w:rsidRDefault="0027017F" w:rsidP="007234C3">
      <w:pPr>
        <w:pStyle w:val="ListParagraph"/>
        <w:tabs>
          <w:tab w:val="left" w:pos="6705"/>
        </w:tabs>
        <w:jc w:val="both"/>
      </w:pPr>
      <w:r w:rsidRPr="00E30C65">
        <w:t>- изменение школьной инфраструктуры;</w:t>
      </w:r>
      <w:r w:rsidRPr="00E30C65">
        <w:tab/>
      </w:r>
    </w:p>
    <w:p w:rsidR="0027017F" w:rsidRPr="00E30C65" w:rsidRDefault="0027017F" w:rsidP="007234C3">
      <w:pPr>
        <w:pStyle w:val="ListParagraph"/>
        <w:jc w:val="both"/>
      </w:pPr>
      <w:r w:rsidRPr="00E30C65">
        <w:t>- сохранение и укрепление здоровья школьников;</w:t>
      </w:r>
    </w:p>
    <w:p w:rsidR="0027017F" w:rsidRPr="00E30C65" w:rsidRDefault="0027017F" w:rsidP="007234C3">
      <w:pPr>
        <w:pStyle w:val="ListParagraph"/>
        <w:jc w:val="both"/>
      </w:pPr>
      <w:r w:rsidRPr="00E30C65">
        <w:t>- развитие учительского потенциала и системы поддержки талантливых детей;</w:t>
      </w:r>
    </w:p>
    <w:p w:rsidR="0027017F" w:rsidRPr="00E30C65" w:rsidRDefault="0027017F" w:rsidP="007234C3">
      <w:pPr>
        <w:pStyle w:val="ListParagraph"/>
        <w:jc w:val="both"/>
      </w:pPr>
      <w:r w:rsidRPr="00E30C65">
        <w:t>- создание школы, способной раскрывать личностный потенциал детей;</w:t>
      </w:r>
    </w:p>
    <w:p w:rsidR="0027017F" w:rsidRPr="000D2352" w:rsidRDefault="0027017F" w:rsidP="007234C3">
      <w:pPr>
        <w:pStyle w:val="ListParagraph"/>
        <w:jc w:val="both"/>
      </w:pPr>
      <w:r w:rsidRPr="00E30C65">
        <w:t>- подготовка обучающихся к профессиональной деятельности</w:t>
      </w:r>
      <w:r>
        <w:t>.</w:t>
      </w:r>
      <w:r w:rsidRPr="00E30C65">
        <w:t xml:space="preserve"> </w:t>
      </w:r>
    </w:p>
    <w:p w:rsidR="0027017F" w:rsidRPr="00D629CD" w:rsidRDefault="0027017F" w:rsidP="007234C3">
      <w:pPr>
        <w:ind w:firstLine="567"/>
        <w:jc w:val="both"/>
      </w:pPr>
      <w:r>
        <w:t xml:space="preserve">Данная </w:t>
      </w:r>
      <w:r w:rsidRPr="00776B0B">
        <w:t>Программа составлена с учётом проблемно-ориентированного анализа образовательного процесса в школе, существующих условий ведения</w:t>
      </w:r>
      <w:r>
        <w:t xml:space="preserve"> образовательной деятельности, имеющихся ресурсов школы, а также в соответствии с результатами педагогической деятельности коллектива школы за период реализации предыдущей Программы развития.</w:t>
      </w:r>
    </w:p>
    <w:p w:rsidR="0027017F" w:rsidRPr="00E30C65" w:rsidRDefault="0027017F" w:rsidP="007234C3">
      <w:pPr>
        <w:spacing w:after="200"/>
        <w:ind w:right="-10"/>
        <w:jc w:val="both"/>
        <w:rPr>
          <w:sz w:val="28"/>
          <w:szCs w:val="28"/>
          <w:lang w:eastAsia="en-US"/>
        </w:rPr>
      </w:pPr>
      <w:r>
        <w:rPr>
          <w:lang w:eastAsia="en-US"/>
        </w:rPr>
        <w:t xml:space="preserve">В результате проведенного </w:t>
      </w:r>
      <w:r w:rsidRPr="00E30C65">
        <w:rPr>
          <w:lang w:eastAsia="en-US"/>
        </w:rPr>
        <w:t>анализа были выявлены положительные и отрицательные факторы внешней среды, влияющие на развитие системы образования школы</w:t>
      </w:r>
      <w:r w:rsidRPr="00E30C65">
        <w:rPr>
          <w:sz w:val="28"/>
          <w:szCs w:val="28"/>
          <w:lang w:eastAsia="en-US"/>
        </w:rPr>
        <w:t xml:space="preserve">. </w:t>
      </w:r>
    </w:p>
    <w:tbl>
      <w:tblPr>
        <w:tblW w:w="105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7"/>
        <w:gridCol w:w="3705"/>
        <w:gridCol w:w="4722"/>
      </w:tblGrid>
      <w:tr w:rsidR="0027017F" w:rsidRPr="00E30C65">
        <w:tc>
          <w:tcPr>
            <w:tcW w:w="2097" w:type="dxa"/>
            <w:shd w:val="clear" w:color="auto" w:fill="D6E3BC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Факторы</w:t>
            </w:r>
          </w:p>
        </w:tc>
        <w:tc>
          <w:tcPr>
            <w:tcW w:w="3705" w:type="dxa"/>
            <w:shd w:val="clear" w:color="auto" w:fill="FDE9D9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Положительные</w:t>
            </w:r>
          </w:p>
        </w:tc>
        <w:tc>
          <w:tcPr>
            <w:tcW w:w="4722" w:type="dxa"/>
            <w:shd w:val="clear" w:color="auto" w:fill="DBE5F1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Отрицательные</w:t>
            </w:r>
          </w:p>
        </w:tc>
      </w:tr>
      <w:tr w:rsidR="0027017F" w:rsidRPr="00E30C65">
        <w:tc>
          <w:tcPr>
            <w:tcW w:w="209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</w:p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Политические</w:t>
            </w:r>
          </w:p>
        </w:tc>
        <w:tc>
          <w:tcPr>
            <w:tcW w:w="3705" w:type="dxa"/>
            <w:shd w:val="clear" w:color="auto" w:fill="FDE9D9"/>
          </w:tcPr>
          <w:p w:rsidR="0027017F" w:rsidRPr="0033725B" w:rsidRDefault="0027017F" w:rsidP="0033725B">
            <w:pPr>
              <w:widowControl w:val="0"/>
              <w:suppressAutoHyphens/>
              <w:snapToGrid w:val="0"/>
              <w:spacing w:line="100" w:lineRule="atLeast"/>
              <w:ind w:left="34" w:right="-10"/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1.Цели развития школы со</w:t>
            </w: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softHyphen/>
              <w:t xml:space="preserve">ответствуют стратегическим целям развития образования в Российской Федерации и Смоленской области. </w:t>
            </w:r>
          </w:p>
          <w:p w:rsidR="0027017F" w:rsidRPr="0033725B" w:rsidRDefault="0027017F" w:rsidP="0033725B">
            <w:pPr>
              <w:widowControl w:val="0"/>
              <w:suppressAutoHyphens/>
              <w:spacing w:line="100" w:lineRule="atLeast"/>
              <w:ind w:left="34" w:right="-10"/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2.Совершенствование систе</w:t>
            </w: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softHyphen/>
              <w:t>мы школьного образования является одним из принци</w:t>
            </w: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softHyphen/>
              <w:t>пов государственной поли</w:t>
            </w: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softHyphen/>
              <w:t>тики, что позволяет школе выполнять  государственный заказ.</w:t>
            </w:r>
          </w:p>
          <w:p w:rsidR="0027017F" w:rsidRPr="0033725B" w:rsidRDefault="0027017F" w:rsidP="0033725B">
            <w:pPr>
              <w:widowControl w:val="0"/>
              <w:suppressAutoHyphens/>
              <w:spacing w:line="100" w:lineRule="atLeast"/>
              <w:ind w:left="34" w:right="-10"/>
              <w:jc w:val="both"/>
              <w:rPr>
                <w:rFonts w:eastAsia="SimSun"/>
                <w:kern w:val="1"/>
                <w:sz w:val="22"/>
                <w:szCs w:val="22"/>
                <w:lang w:eastAsia="hi-IN" w:bidi="hi-IN"/>
              </w:rPr>
            </w:pP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t>3.Образовательная политика Департамента Смоленской области по образованию, науке и делам молодежи поддерживает инициативы школы, направленные на ин</w:t>
            </w:r>
            <w:r w:rsidRPr="0033725B">
              <w:rPr>
                <w:rFonts w:eastAsia="SimSun"/>
                <w:kern w:val="1"/>
                <w:sz w:val="22"/>
                <w:szCs w:val="22"/>
                <w:lang w:eastAsia="hi-IN" w:bidi="hi-IN"/>
              </w:rPr>
              <w:softHyphen/>
              <w:t>новационное развитие.</w:t>
            </w:r>
          </w:p>
        </w:tc>
        <w:tc>
          <w:tcPr>
            <w:tcW w:w="4722" w:type="dxa"/>
            <w:shd w:val="clear" w:color="auto" w:fill="DBE5F1"/>
          </w:tcPr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 Предоставление спектра индивидуальных  образова</w:t>
            </w:r>
            <w:r w:rsidRPr="0033725B">
              <w:rPr>
                <w:sz w:val="22"/>
                <w:szCs w:val="22"/>
                <w:lang w:eastAsia="en-US"/>
              </w:rPr>
              <w:softHyphen/>
              <w:t>тельных возможностей и траекторий для обучающих</w:t>
            </w:r>
            <w:r w:rsidRPr="0033725B">
              <w:rPr>
                <w:sz w:val="22"/>
                <w:szCs w:val="22"/>
                <w:lang w:eastAsia="en-US"/>
              </w:rPr>
              <w:softHyphen/>
              <w:t>ся на основе развития про</w:t>
            </w:r>
            <w:r w:rsidRPr="0033725B">
              <w:rPr>
                <w:sz w:val="22"/>
                <w:szCs w:val="22"/>
                <w:lang w:eastAsia="en-US"/>
              </w:rPr>
              <w:softHyphen/>
              <w:t>фильного обучения ограни</w:t>
            </w:r>
            <w:r w:rsidRPr="0033725B">
              <w:rPr>
                <w:sz w:val="22"/>
                <w:szCs w:val="22"/>
                <w:lang w:eastAsia="en-US"/>
              </w:rPr>
              <w:softHyphen/>
              <w:t>чено материальными воз</w:t>
            </w:r>
            <w:r w:rsidRPr="0033725B">
              <w:rPr>
                <w:sz w:val="22"/>
                <w:szCs w:val="22"/>
                <w:lang w:eastAsia="en-US"/>
              </w:rPr>
              <w:softHyphen/>
              <w:t>можностями школы и роди</w:t>
            </w:r>
            <w:r w:rsidRPr="0033725B">
              <w:rPr>
                <w:sz w:val="22"/>
                <w:szCs w:val="22"/>
                <w:lang w:eastAsia="en-US"/>
              </w:rPr>
              <w:softHyphen/>
              <w:t>телей.</w:t>
            </w:r>
          </w:p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2. Недостаточность  планомерной системной под</w:t>
            </w:r>
            <w:r w:rsidRPr="0033725B">
              <w:rPr>
                <w:sz w:val="22"/>
                <w:szCs w:val="22"/>
                <w:lang w:eastAsia="en-US"/>
              </w:rPr>
              <w:softHyphen/>
              <w:t>готовки в рамках ОГЭ и ЕГЭ может отрицательно сказаться на показателях ка</w:t>
            </w:r>
            <w:r w:rsidRPr="0033725B">
              <w:rPr>
                <w:sz w:val="22"/>
                <w:szCs w:val="22"/>
                <w:lang w:eastAsia="en-US"/>
              </w:rPr>
              <w:softHyphen/>
              <w:t>чества образования в школе, поставить под сомнение её статус как учреждения, обес</w:t>
            </w:r>
            <w:r w:rsidRPr="0033725B">
              <w:rPr>
                <w:sz w:val="22"/>
                <w:szCs w:val="22"/>
                <w:lang w:eastAsia="en-US"/>
              </w:rPr>
              <w:softHyphen/>
              <w:t>печивающего достойный уровень образования.</w:t>
            </w:r>
          </w:p>
        </w:tc>
      </w:tr>
      <w:tr w:rsidR="0027017F" w:rsidRPr="00E30C65">
        <w:trPr>
          <w:trHeight w:val="3822"/>
        </w:trPr>
        <w:tc>
          <w:tcPr>
            <w:tcW w:w="209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</w:p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Экономические</w:t>
            </w:r>
          </w:p>
        </w:tc>
        <w:tc>
          <w:tcPr>
            <w:tcW w:w="3705" w:type="dxa"/>
            <w:shd w:val="clear" w:color="auto" w:fill="FDE9D9"/>
          </w:tcPr>
          <w:p w:rsidR="0027017F" w:rsidRPr="0033725B" w:rsidRDefault="0027017F" w:rsidP="0033725B">
            <w:pPr>
              <w:snapToGrid w:val="0"/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1.Финансирование школы осуществляется из муници</w:t>
            </w:r>
            <w:r w:rsidRPr="0033725B">
              <w:rPr>
                <w:sz w:val="22"/>
                <w:szCs w:val="22"/>
                <w:lang w:eastAsia="en-US"/>
              </w:rPr>
              <w:softHyphen/>
              <w:t>пального бюджета, что опре</w:t>
            </w:r>
            <w:r w:rsidRPr="0033725B">
              <w:rPr>
                <w:sz w:val="22"/>
                <w:szCs w:val="22"/>
                <w:lang w:eastAsia="en-US"/>
              </w:rPr>
              <w:softHyphen/>
              <w:t>деляет необходимость разви</w:t>
            </w:r>
            <w:r w:rsidRPr="0033725B">
              <w:rPr>
                <w:sz w:val="22"/>
                <w:szCs w:val="22"/>
                <w:lang w:eastAsia="en-US"/>
              </w:rPr>
              <w:softHyphen/>
              <w:t>тия эффективной деятельно</w:t>
            </w:r>
            <w:r w:rsidRPr="0033725B">
              <w:rPr>
                <w:sz w:val="22"/>
                <w:szCs w:val="22"/>
                <w:lang w:eastAsia="en-US"/>
              </w:rPr>
              <w:softHyphen/>
              <w:t>сти школы в соответствии с принципами бюджетирова</w:t>
            </w:r>
            <w:r w:rsidRPr="0033725B">
              <w:rPr>
                <w:sz w:val="22"/>
                <w:szCs w:val="22"/>
                <w:lang w:eastAsia="en-US"/>
              </w:rPr>
              <w:softHyphen/>
              <w:t>ния, ориентированного на результат.</w:t>
            </w:r>
          </w:p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2.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t>Школа осуществляет дея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softHyphen/>
              <w:t>тельность по привлечению дополнительных источников финансирования: получение финансовых средств  со сто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softHyphen/>
              <w:t>роны депутатского корпуса, учредителя.</w:t>
            </w:r>
          </w:p>
        </w:tc>
        <w:tc>
          <w:tcPr>
            <w:tcW w:w="4722" w:type="dxa"/>
            <w:shd w:val="clear" w:color="auto" w:fill="DBE5F1"/>
          </w:tcPr>
          <w:p w:rsidR="0027017F" w:rsidRPr="0033725B" w:rsidRDefault="0027017F" w:rsidP="0033725B">
            <w:pPr>
              <w:snapToGrid w:val="0"/>
              <w:spacing w:after="200" w:line="100" w:lineRule="atLeast"/>
              <w:ind w:left="18"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1.Жёсткое   регулирование экономической деятельности  школы ограничивает ее воз</w:t>
            </w:r>
            <w:r w:rsidRPr="0033725B">
              <w:rPr>
                <w:sz w:val="22"/>
                <w:szCs w:val="22"/>
                <w:lang w:eastAsia="en-US"/>
              </w:rPr>
              <w:softHyphen/>
              <w:t>можности при  недостаточ</w:t>
            </w:r>
            <w:r w:rsidRPr="0033725B">
              <w:rPr>
                <w:sz w:val="22"/>
                <w:szCs w:val="22"/>
                <w:lang w:eastAsia="en-US"/>
              </w:rPr>
              <w:softHyphen/>
              <w:t>ном финансировании со сто</w:t>
            </w:r>
            <w:r w:rsidRPr="0033725B">
              <w:rPr>
                <w:sz w:val="22"/>
                <w:szCs w:val="22"/>
                <w:lang w:eastAsia="en-US"/>
              </w:rPr>
              <w:softHyphen/>
              <w:t>роны муниципального бюд</w:t>
            </w:r>
            <w:r w:rsidRPr="0033725B">
              <w:rPr>
                <w:sz w:val="22"/>
                <w:szCs w:val="22"/>
                <w:lang w:eastAsia="en-US"/>
              </w:rPr>
              <w:softHyphen/>
              <w:t>жета.</w:t>
            </w:r>
          </w:p>
          <w:p w:rsidR="0027017F" w:rsidRPr="0033725B" w:rsidRDefault="0027017F" w:rsidP="0033725B">
            <w:pPr>
              <w:spacing w:after="200" w:line="100" w:lineRule="atLeast"/>
              <w:ind w:left="18"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2. Недостаточное понимание и принятие родителями ин</w:t>
            </w:r>
            <w:r w:rsidRPr="0033725B">
              <w:rPr>
                <w:sz w:val="22"/>
                <w:szCs w:val="22"/>
                <w:lang w:eastAsia="en-US"/>
              </w:rPr>
              <w:softHyphen/>
              <w:t>дивидуального обучения, предполагающего дополнительное финансирование.</w:t>
            </w:r>
          </w:p>
          <w:p w:rsidR="0027017F" w:rsidRPr="0033725B" w:rsidRDefault="0027017F" w:rsidP="0033725B">
            <w:pPr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27017F" w:rsidRPr="00E30C65">
        <w:trPr>
          <w:trHeight w:val="5278"/>
        </w:trPr>
        <w:tc>
          <w:tcPr>
            <w:tcW w:w="2097" w:type="dxa"/>
            <w:shd w:val="clear" w:color="auto" w:fill="FFFFFF"/>
          </w:tcPr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</w:p>
          <w:p w:rsidR="0027017F" w:rsidRPr="0033725B" w:rsidRDefault="0027017F" w:rsidP="0033725B">
            <w:pPr>
              <w:snapToGrid w:val="0"/>
              <w:spacing w:beforeAutospacing="1" w:afterAutospacing="1" w:line="100" w:lineRule="atLeast"/>
              <w:ind w:right="-10"/>
              <w:jc w:val="both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Социальные</w:t>
            </w:r>
          </w:p>
        </w:tc>
        <w:tc>
          <w:tcPr>
            <w:tcW w:w="3705" w:type="dxa"/>
            <w:shd w:val="clear" w:color="auto" w:fill="FDE9D9"/>
          </w:tcPr>
          <w:p w:rsidR="0027017F" w:rsidRPr="0033725B" w:rsidRDefault="0027017F" w:rsidP="0033725B">
            <w:pPr>
              <w:snapToGrid w:val="0"/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1.Демографическая ситуация в районе способствует увели</w:t>
            </w:r>
            <w:r w:rsidRPr="0033725B">
              <w:rPr>
                <w:sz w:val="22"/>
                <w:szCs w:val="22"/>
                <w:lang w:eastAsia="en-US"/>
              </w:rPr>
              <w:softHyphen/>
              <w:t>чению контингента учащих</w:t>
            </w:r>
            <w:r w:rsidRPr="0033725B">
              <w:rPr>
                <w:sz w:val="22"/>
                <w:szCs w:val="22"/>
                <w:lang w:eastAsia="en-US"/>
              </w:rPr>
              <w:softHyphen/>
              <w:t>ся. В школе обучается 506 школьников.</w:t>
            </w:r>
          </w:p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2.Конкурентноспособность школы определяют следующие позиции: наличие профильного обу</w:t>
            </w:r>
            <w:r w:rsidRPr="0033725B">
              <w:rPr>
                <w:sz w:val="22"/>
                <w:szCs w:val="22"/>
                <w:lang w:eastAsia="en-US"/>
              </w:rPr>
              <w:softHyphen/>
              <w:t>чения, системное внедрение в образовательный процесс информационно-коммуни</w:t>
            </w:r>
            <w:r w:rsidRPr="0033725B">
              <w:rPr>
                <w:sz w:val="22"/>
                <w:szCs w:val="22"/>
                <w:lang w:eastAsia="en-US"/>
              </w:rPr>
              <w:softHyphen/>
              <w:t>кационных технологий, инновационная деятельность.</w:t>
            </w:r>
          </w:p>
          <w:p w:rsidR="0027017F" w:rsidRPr="0033725B" w:rsidRDefault="0027017F" w:rsidP="0033725B">
            <w:pPr>
              <w:snapToGrid w:val="0"/>
              <w:spacing w:after="200" w:line="100" w:lineRule="atLeast"/>
              <w:ind w:right="-10"/>
              <w:jc w:val="both"/>
              <w:rPr>
                <w:color w:val="FF0000"/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 xml:space="preserve">3. 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t>Расположение школы в центре пгт.Верхнеднепровский,  близкое расположение с учреждениями дополнительного образования  стимулирует  активное сотрудничество школы с этими учреждениями.</w:t>
            </w:r>
          </w:p>
        </w:tc>
        <w:tc>
          <w:tcPr>
            <w:tcW w:w="4722" w:type="dxa"/>
            <w:shd w:val="clear" w:color="auto" w:fill="DBE5F1"/>
          </w:tcPr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 Ослабление  промышленных                      предприя</w:t>
            </w:r>
            <w:r w:rsidRPr="0033725B">
              <w:rPr>
                <w:sz w:val="22"/>
                <w:szCs w:val="22"/>
                <w:lang w:eastAsia="en-US"/>
              </w:rPr>
              <w:softHyphen/>
              <w:t>тий, формирующих инфра</w:t>
            </w:r>
            <w:r w:rsidRPr="0033725B">
              <w:rPr>
                <w:sz w:val="22"/>
                <w:szCs w:val="22"/>
                <w:lang w:eastAsia="en-US"/>
              </w:rPr>
              <w:softHyphen/>
              <w:t>структуру пгт.Верхнеднепровский, невысокий социальный статус большинства родителей обучающихся школы приводит к снижению уров</w:t>
            </w:r>
            <w:r w:rsidRPr="0033725B">
              <w:rPr>
                <w:sz w:val="22"/>
                <w:szCs w:val="22"/>
                <w:lang w:eastAsia="en-US"/>
              </w:rPr>
              <w:softHyphen/>
              <w:t>ня жизни и интеллектуаль</w:t>
            </w:r>
            <w:r w:rsidRPr="0033725B">
              <w:rPr>
                <w:sz w:val="22"/>
                <w:szCs w:val="22"/>
                <w:lang w:eastAsia="en-US"/>
              </w:rPr>
              <w:softHyphen/>
              <w:t xml:space="preserve">ных запросов населения. </w:t>
            </w:r>
          </w:p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2. Невысокая мотивированность обучающихся и их родителей  в учебной деятельности и ее результатах может за</w:t>
            </w:r>
            <w:r w:rsidRPr="0033725B">
              <w:rPr>
                <w:sz w:val="22"/>
                <w:szCs w:val="22"/>
                <w:lang w:eastAsia="en-US"/>
              </w:rPr>
              <w:softHyphen/>
              <w:t>труднять дальнейшее обуче</w:t>
            </w:r>
            <w:r w:rsidRPr="0033725B">
              <w:rPr>
                <w:sz w:val="22"/>
                <w:szCs w:val="22"/>
                <w:lang w:eastAsia="en-US"/>
              </w:rPr>
              <w:softHyphen/>
              <w:t xml:space="preserve">ние учащихся. </w:t>
            </w:r>
          </w:p>
          <w:p w:rsidR="0027017F" w:rsidRPr="0033725B" w:rsidRDefault="0027017F" w:rsidP="0033725B">
            <w:pPr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 xml:space="preserve">3. Уменьшение количества кружков, спортивных секций и их разнообразия снижает эффективность использования ресурсов и возможностей </w:t>
            </w:r>
            <w:r w:rsidRPr="0033725B">
              <w:rPr>
                <w:color w:val="000000"/>
                <w:sz w:val="22"/>
                <w:szCs w:val="22"/>
                <w:lang w:eastAsia="en-US"/>
              </w:rPr>
              <w:t xml:space="preserve">учреждениями дополнительного образования.  </w:t>
            </w:r>
          </w:p>
        </w:tc>
      </w:tr>
      <w:tr w:rsidR="0027017F" w:rsidRPr="00E30C65">
        <w:trPr>
          <w:trHeight w:val="1853"/>
        </w:trPr>
        <w:tc>
          <w:tcPr>
            <w:tcW w:w="2097" w:type="dxa"/>
            <w:shd w:val="clear" w:color="auto" w:fill="FFFFFF"/>
          </w:tcPr>
          <w:p w:rsidR="0027017F" w:rsidRPr="0033725B" w:rsidRDefault="0027017F" w:rsidP="007234C3">
            <w:pPr>
              <w:rPr>
                <w:b/>
                <w:bCs/>
                <w:sz w:val="22"/>
                <w:szCs w:val="22"/>
              </w:rPr>
            </w:pPr>
          </w:p>
          <w:p w:rsidR="0027017F" w:rsidRPr="0033725B" w:rsidRDefault="0027017F" w:rsidP="007234C3">
            <w:pPr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Технологические</w:t>
            </w:r>
          </w:p>
        </w:tc>
        <w:tc>
          <w:tcPr>
            <w:tcW w:w="3705" w:type="dxa"/>
            <w:shd w:val="clear" w:color="auto" w:fill="FDE9D9"/>
          </w:tcPr>
          <w:p w:rsidR="0027017F" w:rsidRPr="0033725B" w:rsidRDefault="0027017F" w:rsidP="0033725B">
            <w:pPr>
              <w:snapToGrid w:val="0"/>
              <w:spacing w:after="200" w:line="100" w:lineRule="atLeast"/>
              <w:ind w:right="-10"/>
              <w:jc w:val="both"/>
              <w:rPr>
                <w:sz w:val="22"/>
                <w:szCs w:val="22"/>
                <w:lang w:eastAsia="en-US"/>
              </w:rPr>
            </w:pPr>
            <w:r w:rsidRPr="0033725B">
              <w:rPr>
                <w:sz w:val="22"/>
                <w:szCs w:val="22"/>
                <w:lang w:eastAsia="en-US"/>
              </w:rPr>
              <w:t>1.Использование ииновационных технологий в образовательный процесс   приводит к изменению роли учителя, к необходимости качествен</w:t>
            </w:r>
            <w:r w:rsidRPr="0033725B">
              <w:rPr>
                <w:sz w:val="22"/>
                <w:szCs w:val="22"/>
                <w:lang w:eastAsia="en-US"/>
              </w:rPr>
              <w:softHyphen/>
              <w:t>но новой подготовки педаго</w:t>
            </w:r>
            <w:r w:rsidRPr="0033725B">
              <w:rPr>
                <w:sz w:val="22"/>
                <w:szCs w:val="22"/>
                <w:lang w:eastAsia="en-US"/>
              </w:rPr>
              <w:softHyphen/>
              <w:t>гических кадров.</w:t>
            </w:r>
          </w:p>
        </w:tc>
        <w:tc>
          <w:tcPr>
            <w:tcW w:w="4722" w:type="dxa"/>
            <w:shd w:val="clear" w:color="auto" w:fill="DBE5F1"/>
          </w:tcPr>
          <w:p w:rsidR="0027017F" w:rsidRPr="0033725B" w:rsidRDefault="0027017F" w:rsidP="0033725B">
            <w:pPr>
              <w:ind w:right="-11"/>
              <w:jc w:val="both"/>
              <w:rPr>
                <w:sz w:val="22"/>
                <w:szCs w:val="22"/>
              </w:rPr>
            </w:pPr>
            <w:r w:rsidRPr="0033725B">
              <w:rPr>
                <w:sz w:val="22"/>
                <w:szCs w:val="22"/>
              </w:rPr>
              <w:t>1. Ориентация обучающихся и педагогов на успешную сдачу ГИА может привести к недостаточному освоению и использованию других тех</w:t>
            </w:r>
            <w:r w:rsidRPr="0033725B">
              <w:rPr>
                <w:sz w:val="22"/>
                <w:szCs w:val="22"/>
              </w:rPr>
              <w:softHyphen/>
              <w:t xml:space="preserve">нологий и методик. </w:t>
            </w:r>
          </w:p>
          <w:p w:rsidR="0027017F" w:rsidRPr="0033725B" w:rsidRDefault="0027017F" w:rsidP="0033725B">
            <w:pPr>
              <w:ind w:right="-11"/>
              <w:jc w:val="both"/>
              <w:rPr>
                <w:sz w:val="22"/>
                <w:szCs w:val="22"/>
              </w:rPr>
            </w:pPr>
            <w:r w:rsidRPr="0033725B">
              <w:rPr>
                <w:sz w:val="22"/>
                <w:szCs w:val="22"/>
              </w:rPr>
              <w:t>2. Возникновение методических трудностей у учителей, внедряющих новые образовательные технологии в учебную практику.</w:t>
            </w:r>
          </w:p>
        </w:tc>
      </w:tr>
    </w:tbl>
    <w:p w:rsidR="0027017F" w:rsidRPr="00E30C65" w:rsidRDefault="0027017F" w:rsidP="007234C3">
      <w:pPr>
        <w:widowControl w:val="0"/>
        <w:tabs>
          <w:tab w:val="left" w:pos="567"/>
        </w:tabs>
        <w:suppressAutoHyphens/>
        <w:spacing w:line="100" w:lineRule="atLeast"/>
        <w:ind w:right="-10"/>
        <w:jc w:val="both"/>
        <w:rPr>
          <w:rFonts w:eastAsia="SimSun"/>
          <w:kern w:val="1"/>
          <w:lang w:eastAsia="hi-IN" w:bidi="hi-IN"/>
        </w:rPr>
      </w:pPr>
    </w:p>
    <w:p w:rsidR="0027017F" w:rsidRPr="00E30C65" w:rsidRDefault="0027017F" w:rsidP="007234C3">
      <w:pPr>
        <w:widowControl w:val="0"/>
        <w:tabs>
          <w:tab w:val="left" w:pos="567"/>
        </w:tabs>
        <w:suppressAutoHyphens/>
        <w:spacing w:line="26" w:lineRule="atLeast"/>
        <w:ind w:right="-11"/>
        <w:jc w:val="both"/>
        <w:rPr>
          <w:rFonts w:eastAsia="SimSun"/>
          <w:kern w:val="1"/>
          <w:lang w:eastAsia="hi-IN" w:bidi="hi-IN"/>
        </w:rPr>
      </w:pPr>
      <w:r w:rsidRPr="00E30C65">
        <w:rPr>
          <w:rFonts w:eastAsia="SimSun"/>
          <w:i/>
          <w:iCs/>
          <w:kern w:val="1"/>
          <w:sz w:val="28"/>
          <w:szCs w:val="28"/>
          <w:lang w:eastAsia="hi-IN" w:bidi="hi-IN"/>
        </w:rPr>
        <w:tab/>
      </w:r>
      <w:r w:rsidRPr="00E30C65">
        <w:rPr>
          <w:rFonts w:eastAsia="SimSun"/>
          <w:b/>
          <w:bCs/>
          <w:kern w:val="1"/>
          <w:lang w:eastAsia="hi-IN" w:bidi="hi-IN"/>
        </w:rPr>
        <w:t>Вывод:</w:t>
      </w:r>
      <w:r>
        <w:rPr>
          <w:rFonts w:eastAsia="SimSun"/>
          <w:kern w:val="1"/>
          <w:lang w:eastAsia="hi-IN" w:bidi="hi-IN"/>
        </w:rPr>
        <w:t xml:space="preserve"> </w:t>
      </w:r>
      <w:r w:rsidRPr="00E30C65">
        <w:rPr>
          <w:rFonts w:eastAsia="SimSun"/>
          <w:kern w:val="1"/>
          <w:lang w:eastAsia="hi-IN" w:bidi="hi-IN"/>
        </w:rPr>
        <w:t>анализ позволил определить основные идеи развития школы</w:t>
      </w:r>
      <w:r>
        <w:rPr>
          <w:rFonts w:eastAsia="SimSun"/>
          <w:kern w:val="1"/>
          <w:lang w:eastAsia="hi-IN" w:bidi="hi-IN"/>
        </w:rPr>
        <w:t xml:space="preserve"> на 5 лет</w:t>
      </w:r>
      <w:r w:rsidRPr="00E30C65">
        <w:rPr>
          <w:rFonts w:eastAsia="SimSun"/>
          <w:kern w:val="1"/>
          <w:lang w:eastAsia="hi-IN" w:bidi="hi-IN"/>
        </w:rPr>
        <w:t>. Результаты анализа способствуют созданию условий для оптимального сочетания индивидуальной творческой самореализации обучающихся с одновременным достижением ими новых образовательных стандартов на основе актуализации инновационного потенциала,  а также создают предпосылки для эффективного  управления системой образования школы на основе перехода к новому содержанию и новым принципам организационно-финансовой деятельности.</w:t>
      </w:r>
    </w:p>
    <w:p w:rsidR="0027017F" w:rsidRDefault="0027017F" w:rsidP="007234C3">
      <w:pPr>
        <w:spacing w:line="276" w:lineRule="auto"/>
        <w:ind w:firstLine="567"/>
        <w:jc w:val="both"/>
      </w:pPr>
      <w:r>
        <w:t>А</w:t>
      </w:r>
      <w:r w:rsidRPr="00E30C65">
        <w:t>нализ сильных и слабых сторон образовательной среды школы, возможностей и рисков, существующих во внутренней  среде образовательного учреждения</w:t>
      </w:r>
      <w:r>
        <w:t>:</w:t>
      </w:r>
    </w:p>
    <w:tbl>
      <w:tblPr>
        <w:tblpPr w:leftFromText="180" w:rightFromText="180" w:vertAnchor="text" w:horzAnchor="margin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5387"/>
      </w:tblGrid>
      <w:tr w:rsidR="0027017F" w:rsidRPr="00E30C65">
        <w:tc>
          <w:tcPr>
            <w:tcW w:w="5211" w:type="dxa"/>
            <w:shd w:val="clear" w:color="auto" w:fill="FDE9D9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color w:val="365F91"/>
                <w:sz w:val="22"/>
                <w:szCs w:val="22"/>
              </w:rPr>
              <w:tab/>
            </w:r>
            <w:r w:rsidRPr="0033725B">
              <w:rPr>
                <w:b/>
                <w:bCs/>
                <w:sz w:val="22"/>
                <w:szCs w:val="22"/>
              </w:rPr>
              <w:t>Сильные стороны</w:t>
            </w:r>
          </w:p>
        </w:tc>
        <w:tc>
          <w:tcPr>
            <w:tcW w:w="5387" w:type="dxa"/>
            <w:shd w:val="clear" w:color="auto" w:fill="EAF1DD"/>
          </w:tcPr>
          <w:p w:rsidR="0027017F" w:rsidRPr="0033725B" w:rsidRDefault="0027017F" w:rsidP="0033725B">
            <w:pPr>
              <w:jc w:val="center"/>
              <w:rPr>
                <w:b/>
                <w:bCs/>
                <w:sz w:val="22"/>
                <w:szCs w:val="22"/>
              </w:rPr>
            </w:pPr>
            <w:r w:rsidRPr="0033725B">
              <w:rPr>
                <w:b/>
                <w:bCs/>
                <w:sz w:val="22"/>
                <w:szCs w:val="22"/>
              </w:rPr>
              <w:t>Слабые стороны</w:t>
            </w:r>
          </w:p>
        </w:tc>
      </w:tr>
      <w:tr w:rsidR="0027017F" w:rsidRPr="00E30C65">
        <w:tc>
          <w:tcPr>
            <w:tcW w:w="5211" w:type="dxa"/>
            <w:shd w:val="clear" w:color="auto" w:fill="FFFFFF"/>
          </w:tcPr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rFonts w:eastAsia="SimSun"/>
                <w:b/>
                <w:bCs/>
              </w:rPr>
            </w:pPr>
            <w:r w:rsidRPr="0033725B">
              <w:rPr>
                <w:rFonts w:eastAsia="SimSun"/>
              </w:rPr>
              <w:t xml:space="preserve">обеспечение доступности и непрерывного характера  образования, предоставление вариативных образовательных услуг; 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позитивный имидж ОУ у родительской общественности и  социума;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школа имеет положительный опыт инновационной деятельности;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готовность большей части педагогов к инновационному режиму работы;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удовлетворение образовательного запроса обучающихся и их родителей (законных представителей) за счет расширения спектра предоставляемых образовательных услуг: предпрофильная подготовка, занятия по выбору,  профильное обучение, организация внеурочной деятельности в начальной школе, взаимодействие с организациями дополнительного образования;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положительный опыт работы  по подготовке выпускников к государственной итоговой аттестации;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успешное вовлечение обучающихся в интеллектуальные, творческие конкурсы и фестивали, спортивно-оздоровительные мероприятия;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наличие системы  внутришкольного  мониторинга качества образования;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создание единого  информационного образовательного пространства ОУ;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оснащенность образовательного процесса в соответствии с федеральными требованиями к образовательным учреждениям в части минимальной оснащенности учебного процесса и оборудования учебных помещений;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>соответствие материально-технической базы действующим санитарным и противопожарным нормам, нормам охраны труда работников и обучающихся;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</w:rPr>
            </w:pPr>
            <w:r w:rsidRPr="0033725B">
              <w:t xml:space="preserve">благоприятная степень удовлетворённости членов педагогического коллектива взаимоотношениями с коллегами и администрацией, организацией труда в школе; 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6"/>
              </w:numPr>
              <w:ind w:left="283"/>
              <w:jc w:val="both"/>
              <w:rPr>
                <w:b/>
                <w:bCs/>
                <w:color w:val="365F91"/>
                <w:sz w:val="22"/>
                <w:szCs w:val="22"/>
              </w:rPr>
            </w:pPr>
            <w:r w:rsidRPr="0033725B">
              <w:t>позитивный опыт взаимодействия с учреждениями дополнительного образования детей и организациями пгт.Верхнеднепровский.</w:t>
            </w:r>
          </w:p>
        </w:tc>
        <w:tc>
          <w:tcPr>
            <w:tcW w:w="5387" w:type="dxa"/>
            <w:shd w:val="clear" w:color="auto" w:fill="FFFFFF"/>
          </w:tcPr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tLeast"/>
              <w:ind w:left="283"/>
              <w:jc w:val="both"/>
            </w:pPr>
            <w:r w:rsidRPr="00A736B3">
              <w:t xml:space="preserve">преобладание традиционного подхода к организации образовательного процесса замедляет  переход на новые стандарты образования в урочной, внеурочной и внешкольной среде; 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  <w:rPr>
                <w:color w:val="FF0000"/>
                <w:lang w:eastAsia="en-US"/>
              </w:rPr>
            </w:pPr>
            <w:r w:rsidRPr="007B7C7A">
              <w:rPr>
                <w:lang w:eastAsia="en-US"/>
              </w:rPr>
              <w:t>сложности в работе с учащимися по подготовке школьников к предметным олимпиадам муниципального и регионального уровней</w:t>
            </w:r>
            <w:r>
              <w:rPr>
                <w:lang w:eastAsia="en-US"/>
              </w:rPr>
              <w:t>;</w:t>
            </w:r>
            <w:r w:rsidRPr="0033725B">
              <w:rPr>
                <w:color w:val="FF0000"/>
                <w:lang w:eastAsia="en-US"/>
              </w:rPr>
              <w:t xml:space="preserve"> 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A736B3">
              <w:t xml:space="preserve">не созданы </w:t>
            </w:r>
            <w:r w:rsidRPr="0033725B">
              <w:rPr>
                <w:u w:val="single"/>
              </w:rPr>
              <w:t>современные  условия</w:t>
            </w:r>
            <w:r w:rsidRPr="00A736B3">
              <w:t xml:space="preserve"> по использованию практико-ориентированных, в том числе проектных и исследовательских технологий в учебно-воспитательном процессе; 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A736B3">
              <w:rPr>
                <w:lang w:eastAsia="en-US"/>
              </w:rPr>
              <w:t xml:space="preserve">недостаточное оснащение школы современным компьютерным и другим цифровым оборудованием, современными комплексами для организации и проведения лабораторных и практических работ, что говорит о </w:t>
            </w:r>
            <w:r w:rsidRPr="00A736B3">
              <w:t xml:space="preserve"> неполном соответствии  материальной базы современным требованиям  ФГОС нового поколения.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33725B">
              <w:t xml:space="preserve">недостаточная мотивация учащихся к учебной деятельности в основной и старшей школе; 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33725B">
              <w:t>малый процент привлечения в школу молодых специалистов (за последние 2 года – 3 человека);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33725B">
              <w:t>нет четкой системы работы по отслеживанию состояния здоровья обучающихся;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</w:pPr>
            <w:r w:rsidRPr="00A736B3">
              <w:t xml:space="preserve">нет мотивации учителей - предметников к расширению форм оценивания учащихся; 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283"/>
              <w:jc w:val="both"/>
            </w:pPr>
            <w:r w:rsidRPr="00A736B3">
              <w:t xml:space="preserve">не достаточно активное сотрудничество с родителями; 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7"/>
              </w:numPr>
              <w:ind w:left="283"/>
              <w:rPr>
                <w:lang w:eastAsia="en-US"/>
              </w:rPr>
            </w:pPr>
            <w:r w:rsidRPr="00A736B3">
              <w:rPr>
                <w:lang w:eastAsia="en-US"/>
              </w:rPr>
              <w:t>нестабильность финансового обеспечения.</w:t>
            </w:r>
          </w:p>
          <w:p w:rsidR="0027017F" w:rsidRPr="0033725B" w:rsidRDefault="0027017F" w:rsidP="0033725B">
            <w:pPr>
              <w:tabs>
                <w:tab w:val="left" w:pos="1125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27017F" w:rsidRPr="00E30C65">
        <w:trPr>
          <w:trHeight w:val="426"/>
        </w:trPr>
        <w:tc>
          <w:tcPr>
            <w:tcW w:w="5211" w:type="dxa"/>
            <w:shd w:val="clear" w:color="auto" w:fill="FDE9D9"/>
          </w:tcPr>
          <w:p w:rsidR="0027017F" w:rsidRPr="0033725B" w:rsidRDefault="0027017F" w:rsidP="0033725B">
            <w:pPr>
              <w:spacing w:line="360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Возможности</w:t>
            </w:r>
          </w:p>
        </w:tc>
        <w:tc>
          <w:tcPr>
            <w:tcW w:w="5387" w:type="dxa"/>
            <w:shd w:val="clear" w:color="auto" w:fill="EAF1DD"/>
          </w:tcPr>
          <w:p w:rsidR="0027017F" w:rsidRPr="0033725B" w:rsidRDefault="0027017F" w:rsidP="0033725B">
            <w:pPr>
              <w:spacing w:after="200" w:line="360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33725B">
              <w:rPr>
                <w:b/>
                <w:bCs/>
                <w:sz w:val="22"/>
                <w:szCs w:val="22"/>
                <w:lang w:eastAsia="en-US"/>
              </w:rPr>
              <w:t>Риски</w:t>
            </w:r>
          </w:p>
        </w:tc>
      </w:tr>
      <w:tr w:rsidR="0027017F" w:rsidRPr="00E30C65">
        <w:tc>
          <w:tcPr>
            <w:tcW w:w="5211" w:type="dxa"/>
            <w:shd w:val="clear" w:color="auto" w:fill="FFFFFF"/>
          </w:tcPr>
          <w:p w:rsidR="0027017F" w:rsidRPr="0033725B" w:rsidRDefault="0027017F" w:rsidP="0033725B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napToGrid w:val="0"/>
              <w:spacing w:line="26" w:lineRule="atLeast"/>
              <w:ind w:left="283"/>
              <w:jc w:val="both"/>
              <w:rPr>
                <w:rFonts w:eastAsia="SimSun"/>
                <w:b/>
                <w:bCs/>
                <w:spacing w:val="-6"/>
                <w:kern w:val="1"/>
                <w:lang w:eastAsia="hi-IN" w:bidi="hi-IN"/>
              </w:rPr>
            </w:pPr>
            <w:r w:rsidRPr="0033725B">
              <w:rPr>
                <w:rFonts w:eastAsia="SimSun"/>
                <w:spacing w:val="-6"/>
                <w:kern w:val="1"/>
                <w:lang w:eastAsia="hi-IN" w:bidi="hi-IN"/>
              </w:rPr>
              <w:t>разработанная программа развития учитывает приоритетные основные направления развития системы образования РФ;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обновление содержания образования в соответствии с  ФГОС при поддержке методической  службы Комитета по образованию;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создание системы работы  по выявлению, развитию и поддержке одаренных детей;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расширение образовательной среды ОУ за счет применения ресурсов сети Интернет;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>привлечение родительской общественности и социальных партнеров к организации и реализации образовательного процесса;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lang w:eastAsia="en-US"/>
              </w:rPr>
            </w:pPr>
            <w:r w:rsidRPr="0033725B">
              <w:rPr>
                <w:lang w:eastAsia="en-US"/>
              </w:rPr>
              <w:t xml:space="preserve">расширение  сетевого взаимодействия с образовательными учреждениями Дорогобужского района и Смоленской области, </w:t>
            </w:r>
            <w:r w:rsidRPr="0033725B">
              <w:rPr>
                <w:sz w:val="22"/>
                <w:szCs w:val="22"/>
                <w:lang w:eastAsia="en-US"/>
              </w:rPr>
              <w:t>которые будут   обеспечивать возможность освоения обучающимся образовательной программы с использованием ресурсов нескольких организаций, осуществляющих образовательную деятельность.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8"/>
              </w:numPr>
              <w:spacing w:line="26" w:lineRule="atLeast"/>
              <w:ind w:left="283"/>
              <w:jc w:val="both"/>
              <w:rPr>
                <w:b/>
                <w:bCs/>
                <w:color w:val="365F91"/>
                <w:sz w:val="22"/>
                <w:szCs w:val="22"/>
                <w:lang w:eastAsia="en-US"/>
              </w:rPr>
            </w:pPr>
            <w:r w:rsidRPr="0033725B">
              <w:rPr>
                <w:lang w:eastAsia="en-US"/>
              </w:rPr>
              <w:t>активизация профориентационной  работы с выпускниками школы по вопросу  овладения педагогическими специальностями и привлечения их к работе в школе.</w:t>
            </w:r>
          </w:p>
        </w:tc>
        <w:tc>
          <w:tcPr>
            <w:tcW w:w="5387" w:type="dxa"/>
            <w:shd w:val="clear" w:color="auto" w:fill="FFFFFF"/>
          </w:tcPr>
          <w:p w:rsidR="0027017F" w:rsidRPr="00EB78DA" w:rsidRDefault="0027017F" w:rsidP="0033725B">
            <w:pPr>
              <w:pStyle w:val="ListParagraph"/>
              <w:numPr>
                <w:ilvl w:val="0"/>
                <w:numId w:val="29"/>
              </w:numPr>
              <w:ind w:left="283"/>
              <w:jc w:val="both"/>
              <w:rPr>
                <w:lang w:eastAsia="en-US"/>
              </w:rPr>
            </w:pPr>
            <w:r w:rsidRPr="00A736B3">
              <w:rPr>
                <w:lang w:eastAsia="en-US"/>
              </w:rPr>
              <w:t xml:space="preserve">возможно временное снижение уровня образования в результате  изменения приоритетов деятельности: реализация  ФГОС нового поколения, </w:t>
            </w:r>
            <w:r w:rsidRPr="00EB78DA">
              <w:rPr>
                <w:lang w:eastAsia="en-US"/>
              </w:rPr>
              <w:t xml:space="preserve">широкое  </w:t>
            </w:r>
            <w:r w:rsidRPr="0033725B">
              <w:rPr>
                <w:sz w:val="22"/>
                <w:szCs w:val="22"/>
                <w:lang w:eastAsia="en-US"/>
              </w:rPr>
              <w:t>внедрение ЕГЭ и ОГЭ, применение  новой системы повышения квалификации и аттестации педагогических кадров;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9"/>
              </w:numPr>
              <w:ind w:left="283"/>
              <w:jc w:val="both"/>
              <w:rPr>
                <w:spacing w:val="-6"/>
                <w:lang w:eastAsia="en-US"/>
              </w:rPr>
            </w:pPr>
            <w:r w:rsidRPr="0033725B">
              <w:rPr>
                <w:spacing w:val="-6"/>
                <w:lang w:eastAsia="en-US"/>
              </w:rPr>
              <w:t>меняющиеся условия реализации образовательной деятельности  и повышенные требования к процессу образования могут привести к  конфликту между педагогами и администрацией  школы;</w:t>
            </w:r>
          </w:p>
          <w:p w:rsidR="0027017F" w:rsidRPr="0033725B" w:rsidRDefault="0027017F" w:rsidP="0033725B">
            <w:pPr>
              <w:pStyle w:val="ListParagraph"/>
              <w:numPr>
                <w:ilvl w:val="0"/>
                <w:numId w:val="29"/>
              </w:numPr>
              <w:ind w:left="283"/>
              <w:jc w:val="both"/>
              <w:rPr>
                <w:spacing w:val="-6"/>
                <w:lang w:eastAsia="en-US"/>
              </w:rPr>
            </w:pPr>
            <w:r w:rsidRPr="0033725B">
              <w:rPr>
                <w:spacing w:val="-6"/>
                <w:lang w:eastAsia="en-US"/>
              </w:rPr>
              <w:t>введение инноваций в образовательный процесс принимается не всеми учителями. Это может привести к формализации или половинчатости в реализации  инноваций;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9"/>
              </w:numPr>
              <w:ind w:left="283"/>
              <w:jc w:val="both"/>
              <w:rPr>
                <w:lang w:eastAsia="en-US"/>
              </w:rPr>
            </w:pPr>
            <w:r w:rsidRPr="00A736B3">
              <w:rPr>
                <w:lang w:eastAsia="en-US"/>
              </w:rPr>
              <w:t>мотивация к инновационной деятельности может быть существенно снижена при отсутствии стимулирующих выплат и морального стимулирования;</w:t>
            </w:r>
          </w:p>
          <w:p w:rsidR="0027017F" w:rsidRPr="00A736B3" w:rsidRDefault="0027017F" w:rsidP="0033725B">
            <w:pPr>
              <w:pStyle w:val="ListParagraph"/>
              <w:numPr>
                <w:ilvl w:val="0"/>
                <w:numId w:val="29"/>
              </w:numPr>
              <w:ind w:left="283"/>
              <w:jc w:val="both"/>
              <w:rPr>
                <w:lang w:eastAsia="en-US"/>
              </w:rPr>
            </w:pPr>
            <w:r w:rsidRPr="00A736B3">
              <w:t xml:space="preserve">возможно </w:t>
            </w:r>
            <w:r w:rsidRPr="00A736B3">
              <w:rPr>
                <w:lang w:eastAsia="en-US"/>
              </w:rPr>
              <w:t>ухудшение кадрового состава педагогов, вследствие «старения» и «профессионального выгорания»</w:t>
            </w:r>
            <w:r>
              <w:rPr>
                <w:lang w:eastAsia="en-US"/>
              </w:rPr>
              <w:t>.</w:t>
            </w:r>
            <w:r w:rsidRPr="00A736B3">
              <w:rPr>
                <w:lang w:eastAsia="en-US"/>
              </w:rPr>
              <w:t xml:space="preserve"> </w:t>
            </w:r>
          </w:p>
          <w:p w:rsidR="0027017F" w:rsidRPr="00A736B3" w:rsidRDefault="0027017F" w:rsidP="0033725B">
            <w:pPr>
              <w:jc w:val="both"/>
              <w:rPr>
                <w:lang w:eastAsia="en-US"/>
              </w:rPr>
            </w:pPr>
          </w:p>
        </w:tc>
      </w:tr>
    </w:tbl>
    <w:p w:rsidR="0027017F" w:rsidRPr="00E30C65" w:rsidRDefault="0027017F" w:rsidP="007234C3">
      <w:pPr>
        <w:tabs>
          <w:tab w:val="left" w:pos="1125"/>
        </w:tabs>
        <w:spacing w:line="360" w:lineRule="auto"/>
        <w:ind w:left="-567" w:firstLine="1275"/>
        <w:jc w:val="both"/>
      </w:pPr>
      <w:r w:rsidRPr="00E30C65">
        <w:tab/>
      </w:r>
    </w:p>
    <w:p w:rsidR="0027017F" w:rsidRPr="007A23C7" w:rsidRDefault="0027017F" w:rsidP="007234C3">
      <w:pPr>
        <w:widowControl w:val="0"/>
        <w:tabs>
          <w:tab w:val="left" w:pos="284"/>
        </w:tabs>
        <w:suppressAutoHyphens/>
        <w:jc w:val="both"/>
        <w:rPr>
          <w:rFonts w:eastAsia="SimSun"/>
          <w:spacing w:val="-6"/>
          <w:kern w:val="1"/>
          <w:lang w:eastAsia="hi-IN" w:bidi="hi-IN"/>
        </w:rPr>
      </w:pPr>
      <w:r w:rsidRPr="007B7C7A">
        <w:rPr>
          <w:rFonts w:eastAsia="SimSun"/>
          <w:b/>
          <w:bCs/>
          <w:spacing w:val="-6"/>
          <w:kern w:val="1"/>
          <w:lang w:eastAsia="hi-IN" w:bidi="hi-IN"/>
        </w:rPr>
        <w:t>Вывод:</w:t>
      </w:r>
      <w:r w:rsidRPr="007B7C7A">
        <w:rPr>
          <w:rFonts w:eastAsia="SimSun"/>
          <w:spacing w:val="-6"/>
          <w:kern w:val="1"/>
          <w:lang w:eastAsia="hi-IN" w:bidi="hi-IN"/>
        </w:rPr>
        <w:t xml:space="preserve"> </w:t>
      </w:r>
      <w:r w:rsidRPr="007A23C7">
        <w:rPr>
          <w:rFonts w:eastAsia="SimSun"/>
          <w:spacing w:val="-6"/>
          <w:kern w:val="1"/>
          <w:lang w:eastAsia="hi-IN" w:bidi="hi-IN"/>
        </w:rPr>
        <w:t>анализ позволил определить приоритетную стратегию развития школы на 5 лет: необходимость создания современной образовательной среды школы, направленной на эффективное использование внутреннего потенциала школы, управление существующими ресурсами для достижения нового качества образовательной среды учреждения.</w:t>
      </w:r>
    </w:p>
    <w:p w:rsidR="0027017F" w:rsidRPr="007A23C7" w:rsidRDefault="0027017F" w:rsidP="007234C3">
      <w:pPr>
        <w:tabs>
          <w:tab w:val="left" w:pos="284"/>
        </w:tabs>
        <w:ind w:firstLine="567"/>
        <w:jc w:val="both"/>
      </w:pPr>
      <w:r w:rsidRPr="007A23C7">
        <w:tab/>
        <w:t xml:space="preserve">Анализ состояния материальной и технической базы школы и все вышеизложенное позволяет сделать вывод о том, что школа имеет хорошие предпосылки создания социально-культурных и педагогических условий для развития и самореализации учащихся на качественно новом уровне. Также одной из главных задач перед школой стоит сохранение здоровья детей.   Учитывая все большую  востребованность  применения и использования ИКТ как в учебном процессе, так и в работе администрации,  одной из основных задач развития  школы становится - участие педагогов школы в развитии системы дистанционного обучения. Реализация Программы развития «Школа для всех и для каждого» позволит повысить качество и доступность образования, изменить воспитательную среду, создать условия для поддержки и развития творческих способностей, как школьников, так и учителей. </w:t>
      </w:r>
    </w:p>
    <w:p w:rsidR="0027017F" w:rsidRPr="00132E88" w:rsidRDefault="0027017F" w:rsidP="007234C3">
      <w:pPr>
        <w:tabs>
          <w:tab w:val="left" w:pos="284"/>
        </w:tabs>
        <w:ind w:firstLine="567"/>
        <w:jc w:val="both"/>
      </w:pPr>
      <w:r w:rsidRPr="007A23C7">
        <w:t>Проблемно-ориентированный анализ деятельности школы в рамках реализации Программы развития на период 2011-2015</w:t>
      </w:r>
      <w:r w:rsidRPr="00132E88">
        <w:t xml:space="preserve"> гг. выявил ряд проблем, способствовал выявлению потенциала нашего образовательного учреждения по выполнению современного  социального  заказа и позволил сформулировать следующие направления </w:t>
      </w:r>
      <w:r>
        <w:t xml:space="preserve">в </w:t>
      </w:r>
      <w:r w:rsidRPr="00132E88">
        <w:t>реализ</w:t>
      </w:r>
      <w:r>
        <w:t>ации</w:t>
      </w:r>
      <w:r w:rsidRPr="00132E88">
        <w:t xml:space="preserve"> стратегическ</w:t>
      </w:r>
      <w:r>
        <w:t>ой цели</w:t>
      </w:r>
      <w:r w:rsidRPr="00132E88">
        <w:t xml:space="preserve">  Программы развития МБОУ </w:t>
      </w:r>
      <w:r>
        <w:t xml:space="preserve">Верхнеднепровская </w:t>
      </w:r>
      <w:r w:rsidRPr="00132E88">
        <w:t xml:space="preserve">СОШ № </w:t>
      </w:r>
      <w:r>
        <w:t>2</w:t>
      </w:r>
      <w:r w:rsidRPr="00132E88">
        <w:t xml:space="preserve"> на 201</w:t>
      </w:r>
      <w:r>
        <w:t>6</w:t>
      </w:r>
      <w:r w:rsidRPr="00132E88">
        <w:t>-202</w:t>
      </w:r>
      <w:r>
        <w:t>0 годы:</w:t>
      </w:r>
    </w:p>
    <w:p w:rsidR="0027017F" w:rsidRPr="00132E88" w:rsidRDefault="0027017F" w:rsidP="007234C3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b/>
          <w:bCs/>
          <w:i/>
          <w:iCs/>
        </w:rPr>
      </w:pPr>
      <w:r w:rsidRPr="00132E88">
        <w:rPr>
          <w:b/>
          <w:bCs/>
          <w:i/>
          <w:iCs/>
        </w:rPr>
        <w:t>Приведение нормативно-правовой базы школы в соответствие с требованиями ФЗ №273-ФЗ «Об образовании в Российской Федерации»  и ФГОС;</w:t>
      </w:r>
    </w:p>
    <w:p w:rsidR="0027017F" w:rsidRPr="00132E88" w:rsidRDefault="0027017F" w:rsidP="007234C3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b/>
          <w:bCs/>
          <w:i/>
          <w:iCs/>
        </w:rPr>
      </w:pPr>
      <w:r w:rsidRPr="00132E88">
        <w:rPr>
          <w:b/>
          <w:bCs/>
          <w:i/>
          <w:iCs/>
        </w:rPr>
        <w:t>Совершенствование  системы профессионального роста педагогических работников в рамках ФГОС;</w:t>
      </w:r>
    </w:p>
    <w:p w:rsidR="0027017F" w:rsidRPr="00132E88" w:rsidRDefault="0027017F" w:rsidP="007234C3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b/>
          <w:bCs/>
          <w:i/>
          <w:iCs/>
        </w:rPr>
      </w:pPr>
      <w:r w:rsidRPr="00132E88">
        <w:rPr>
          <w:b/>
          <w:bCs/>
          <w:i/>
          <w:iCs/>
        </w:rPr>
        <w:t>Дальнейшее развитие содержания образовательного процесса и его организации;</w:t>
      </w:r>
    </w:p>
    <w:p w:rsidR="0027017F" w:rsidRPr="00132E88" w:rsidRDefault="0027017F" w:rsidP="007234C3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b/>
          <w:bCs/>
          <w:i/>
          <w:iCs/>
        </w:rPr>
      </w:pPr>
      <w:r w:rsidRPr="00132E88">
        <w:rPr>
          <w:b/>
          <w:bCs/>
          <w:i/>
          <w:iCs/>
        </w:rPr>
        <w:t>Обновление инфраструктуры школы;</w:t>
      </w:r>
    </w:p>
    <w:p w:rsidR="0027017F" w:rsidRPr="00132E88" w:rsidRDefault="0027017F" w:rsidP="007234C3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b/>
          <w:bCs/>
          <w:i/>
          <w:iCs/>
        </w:rPr>
      </w:pPr>
      <w:r w:rsidRPr="00132E88">
        <w:rPr>
          <w:b/>
          <w:bCs/>
          <w:i/>
          <w:iCs/>
        </w:rPr>
        <w:t>Формирование более активного  взаимодействия школы с внешней средой.</w:t>
      </w:r>
    </w:p>
    <w:p w:rsidR="0027017F" w:rsidRDefault="0027017F" w:rsidP="007234C3">
      <w:pPr>
        <w:tabs>
          <w:tab w:val="left" w:pos="284"/>
        </w:tabs>
        <w:spacing w:line="276" w:lineRule="auto"/>
        <w:ind w:firstLine="567"/>
        <w:jc w:val="both"/>
        <w:rPr>
          <w:lang w:eastAsia="en-US"/>
        </w:rPr>
      </w:pPr>
      <w:r w:rsidRPr="00132E88">
        <w:rPr>
          <w:sz w:val="22"/>
          <w:szCs w:val="22"/>
          <w:lang w:eastAsia="en-US"/>
        </w:rPr>
        <w:tab/>
      </w:r>
      <w:r w:rsidRPr="00132E88">
        <w:rPr>
          <w:lang w:eastAsia="en-US"/>
        </w:rPr>
        <w:t xml:space="preserve">Результаты проблемно-ориентированного анализа деятельности и основные направления совершенствования образовательного пространства МБОУ Верхнеднепровская СОШ №2  свидетельствуют о необходимости создания такой концепции развития школы, которая будет способствовать комплексному и целенаправленному решению выявленных проблем. </w:t>
      </w:r>
    </w:p>
    <w:p w:rsidR="0027017F" w:rsidRDefault="0027017F" w:rsidP="007234C3">
      <w:pPr>
        <w:spacing w:line="312" w:lineRule="auto"/>
        <w:rPr>
          <w:b/>
          <w:bCs/>
          <w:color w:val="2019A7"/>
        </w:rPr>
      </w:pPr>
    </w:p>
    <w:p w:rsidR="0027017F" w:rsidRPr="0001547D" w:rsidRDefault="0027017F" w:rsidP="007234C3">
      <w:pPr>
        <w:spacing w:after="200" w:line="276" w:lineRule="auto"/>
        <w:jc w:val="center"/>
        <w:rPr>
          <w:b/>
          <w:bCs/>
          <w:color w:val="002060"/>
        </w:rPr>
      </w:pPr>
      <w:r w:rsidRPr="0001547D">
        <w:rPr>
          <w:b/>
          <w:bCs/>
          <w:color w:val="002060"/>
        </w:rPr>
        <w:t>Раздел 3. КОНЦЕПЦИЯ РАЗВИТИЯ ОБРАЗОВАТЕЛЬНОГО УЧРЕЖДЕНИЯ</w:t>
      </w:r>
    </w:p>
    <w:p w:rsidR="0027017F" w:rsidRPr="00EC12F0" w:rsidRDefault="0027017F" w:rsidP="007234C3">
      <w:pPr>
        <w:ind w:firstLine="567"/>
        <w:jc w:val="both"/>
      </w:pPr>
      <w:r w:rsidRPr="00EC12F0">
        <w:t xml:space="preserve">Концепция отражает новый этап в развитии школы. Традиционная школа должна становится образовательным учреждением нового типа – вариативная, открытая, устраняющая  и «одинаковость»  образования, и то же время, обеспечивающая освоение обучающимися общекультурного образовательного ядра, организующая обучение  с учетом задатков, склонностей, способностей и интересов детей, достигнутого ими уровня развития и  обученности.  Школа ориентируется, с одной стороны, на учебные возможности обучающихся, их жизненные планы и родительские ожидания, а с другой стороны – на требования федеральных образовательных стандартов. </w:t>
      </w:r>
    </w:p>
    <w:p w:rsidR="0027017F" w:rsidRPr="00EC12F0" w:rsidRDefault="0027017F" w:rsidP="007234C3">
      <w:pPr>
        <w:ind w:firstLine="567"/>
        <w:jc w:val="both"/>
      </w:pPr>
      <w:r w:rsidRPr="00EC12F0">
        <w:t>Сегодня существует острая потребность в таких образовательных учреждениях, которые способны бережно хранить  нравственные ценности, выращивать в своих воспитанниках высокие духовные потребности. Вместе с тем общество нуждается в школе, которая может подготовить российского делового человека-умельца, отличающегося творчеством и предприимчивостью, который обладает крепкой духовной и физической  силой, ответственностью за себя, за страну.</w:t>
      </w:r>
    </w:p>
    <w:p w:rsidR="0027017F" w:rsidRDefault="0027017F" w:rsidP="007234C3">
      <w:pPr>
        <w:ind w:firstLine="567"/>
        <w:jc w:val="both"/>
        <w:rPr>
          <w:b/>
          <w:bCs/>
          <w:color w:val="252728"/>
        </w:rPr>
      </w:pPr>
    </w:p>
    <w:p w:rsidR="0027017F" w:rsidRPr="00DA2427" w:rsidRDefault="0027017F" w:rsidP="007234C3">
      <w:pPr>
        <w:ind w:firstLine="567"/>
        <w:jc w:val="both"/>
        <w:rPr>
          <w:b/>
          <w:bCs/>
          <w:i/>
          <w:iCs/>
          <w:color w:val="252728"/>
        </w:rPr>
      </w:pPr>
      <w:r w:rsidRPr="003D7B20">
        <w:rPr>
          <w:b/>
          <w:bCs/>
          <w:color w:val="002060"/>
        </w:rPr>
        <w:t>Миссия школы:</w:t>
      </w:r>
      <w:r>
        <w:rPr>
          <w:color w:val="252728"/>
        </w:rPr>
        <w:t xml:space="preserve"> </w:t>
      </w:r>
      <w:r w:rsidRPr="00DA2427">
        <w:rPr>
          <w:b/>
          <w:bCs/>
          <w:i/>
          <w:iCs/>
          <w:color w:val="252728"/>
        </w:rPr>
        <w:t>создание условий для получения школьниками доступного и качественного образования, позволяющего успешно жить в быстро меняющемся мире, посредством  индивидуализации образовательного процесса и внедрение новых образовательных технологий.</w:t>
      </w:r>
    </w:p>
    <w:p w:rsidR="0027017F" w:rsidRDefault="0027017F" w:rsidP="007234C3">
      <w:pPr>
        <w:ind w:firstLine="567"/>
        <w:jc w:val="both"/>
      </w:pPr>
    </w:p>
    <w:p w:rsidR="0027017F" w:rsidRPr="003D7B20" w:rsidRDefault="0027017F" w:rsidP="007234C3">
      <w:pPr>
        <w:ind w:firstLine="567"/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>Модель выпускника МБОУ Верхнеднепровская СОШ №2</w:t>
      </w:r>
    </w:p>
    <w:p w:rsidR="0027017F" w:rsidRDefault="0027017F" w:rsidP="007234C3">
      <w:pPr>
        <w:ind w:firstLine="567"/>
        <w:jc w:val="center"/>
        <w:rPr>
          <w:b/>
          <w:bCs/>
        </w:rPr>
      </w:pPr>
    </w:p>
    <w:p w:rsidR="0027017F" w:rsidRPr="00EC12F0" w:rsidRDefault="0027017F" w:rsidP="007234C3">
      <w:pPr>
        <w:ind w:firstLine="567"/>
        <w:jc w:val="both"/>
      </w:pPr>
      <w:r w:rsidRPr="00EC12F0">
        <w:t xml:space="preserve">Выпускник школы представляется конкурентно способным человеком, который может адаптироваться к быстро меняющимся условиям в окружающей его среде. При этом для него значимы </w:t>
      </w:r>
      <w:r w:rsidRPr="00EC12F0">
        <w:rPr>
          <w:b/>
          <w:bCs/>
        </w:rPr>
        <w:t>общечеловеческие ценности</w:t>
      </w:r>
      <w:r w:rsidRPr="00EC12F0">
        <w:t>, такие как доброта, гуманизм, справедливость, сострадание по отношению к ближним. Присущий выпускнику школы </w:t>
      </w:r>
      <w:r w:rsidRPr="00EC12F0">
        <w:rPr>
          <w:b/>
          <w:bCs/>
        </w:rPr>
        <w:t>социальный оптимизм,</w:t>
      </w:r>
      <w:r w:rsidRPr="00EC12F0">
        <w:t> базируется на универсальной школьной подготовке, хорошо развитых коммуникативных качествах и стремлении к непрерывному самосовершенствованию. Представления о выпускнике определяют необходимость такого построения образовательного процесса, при котором учащиеся чувствуют себя уверенными в собственных силах и ориентируются на различные достижения. При этом знания, умения и навыки учеников сопоставляются как с уровнем обязательных требований, так и с уровнем их предыдущих учебных результатов.</w:t>
      </w:r>
    </w:p>
    <w:p w:rsidR="0027017F" w:rsidRPr="00EC12F0" w:rsidRDefault="0027017F" w:rsidP="007234C3">
      <w:pPr>
        <w:ind w:firstLine="567"/>
        <w:jc w:val="both"/>
      </w:pPr>
      <w:r w:rsidRPr="00EC12F0">
        <w:t>Основу модели выпускника составляют:</w:t>
      </w:r>
    </w:p>
    <w:p w:rsidR="0027017F" w:rsidRPr="00EC12F0" w:rsidRDefault="0027017F" w:rsidP="007234C3">
      <w:pPr>
        <w:ind w:firstLine="567"/>
        <w:jc w:val="both"/>
      </w:pPr>
      <w:r w:rsidRPr="00EC12F0">
        <w:rPr>
          <w:b/>
          <w:bCs/>
        </w:rPr>
        <w:t>гражданские качества</w:t>
      </w:r>
      <w:r w:rsidRPr="00EC12F0">
        <w:t xml:space="preserve"> – знание своих прав и обязанностей; долг и ответственность перед семьей и школой; любовь к родному краю, Родине; активная гражданская позиция;</w:t>
      </w:r>
    </w:p>
    <w:p w:rsidR="0027017F" w:rsidRPr="00EC12F0" w:rsidRDefault="0027017F" w:rsidP="007234C3">
      <w:pPr>
        <w:ind w:firstLine="567"/>
        <w:jc w:val="both"/>
      </w:pPr>
      <w:r w:rsidRPr="00EC12F0">
        <w:rPr>
          <w:b/>
          <w:bCs/>
        </w:rPr>
        <w:t>нравственные качества</w:t>
      </w:r>
      <w:r w:rsidRPr="00EC12F0">
        <w:t xml:space="preserve"> - воспитание национального самосознания; гуманизм; толерантность, самоуважение, уважение к старшим, порядочность, способность к самосовершенствованию;</w:t>
      </w:r>
    </w:p>
    <w:p w:rsidR="0027017F" w:rsidRPr="00EC12F0" w:rsidRDefault="0027017F" w:rsidP="007234C3">
      <w:pPr>
        <w:ind w:firstLine="567"/>
        <w:jc w:val="both"/>
      </w:pPr>
      <w:r w:rsidRPr="00EC12F0">
        <w:rPr>
          <w:b/>
          <w:bCs/>
        </w:rPr>
        <w:t>интеллектуальные качества</w:t>
      </w:r>
      <w:r w:rsidRPr="00EC12F0">
        <w:t xml:space="preserve"> - эрудированность; умение применять знания в жизни, владение новыми информационными технологиями, творческий подход к делу, самокритичность, критичность мышления, любознательность, способность к самообразованию;</w:t>
      </w:r>
    </w:p>
    <w:p w:rsidR="0027017F" w:rsidRPr="00EC12F0" w:rsidRDefault="0027017F" w:rsidP="007234C3">
      <w:pPr>
        <w:ind w:firstLine="567"/>
        <w:jc w:val="both"/>
        <w:rPr>
          <w:b/>
          <w:bCs/>
        </w:rPr>
      </w:pPr>
      <w:r w:rsidRPr="00EC12F0">
        <w:rPr>
          <w:b/>
          <w:bCs/>
        </w:rPr>
        <w:t>общая культура</w:t>
      </w:r>
      <w:r w:rsidRPr="00EC12F0">
        <w:t xml:space="preserve"> - владение нормами морали и культурного поведения, знание общечеловеческих ценностей, культура общения, культура умственного труда, формирование ответственности за свое здоровье,  привычки и потребности к занятию спортом и ведению ЗОЖ,  сознание общественного долга.</w:t>
      </w:r>
    </w:p>
    <w:p w:rsidR="0027017F" w:rsidRPr="00EC12F0" w:rsidRDefault="0027017F" w:rsidP="007234C3">
      <w:pPr>
        <w:ind w:firstLine="567"/>
        <w:jc w:val="both"/>
      </w:pPr>
    </w:p>
    <w:p w:rsidR="0027017F" w:rsidRPr="00FE3455" w:rsidRDefault="0027017F" w:rsidP="007234C3">
      <w:pPr>
        <w:ind w:firstLine="567"/>
        <w:jc w:val="both"/>
        <w:rPr>
          <w:b/>
          <w:bCs/>
        </w:rPr>
      </w:pPr>
      <w:r>
        <w:t xml:space="preserve">Концепция Программы развития МБОУ Верхнеднепровская СОШ №2 отражает основные направления государственной политики РФ в области образования, реализует и развивает основные принципы  образовательной политики России, Смоленской области, образовательного учреждения: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научности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целостности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саморазвития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преемственности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вариативности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демократичности  </w:t>
      </w:r>
    </w:p>
    <w:p w:rsidR="0027017F" w:rsidRDefault="0027017F" w:rsidP="007234C3">
      <w:pPr>
        <w:pStyle w:val="ListParagraph"/>
        <w:numPr>
          <w:ilvl w:val="0"/>
          <w:numId w:val="11"/>
        </w:numPr>
        <w:jc w:val="both"/>
      </w:pPr>
      <w:r>
        <w:t xml:space="preserve">Принцип открытости и общедоступности  </w:t>
      </w:r>
    </w:p>
    <w:p w:rsidR="0027017F" w:rsidRPr="00507197" w:rsidRDefault="0027017F" w:rsidP="007234C3">
      <w:pPr>
        <w:ind w:firstLine="567"/>
        <w:jc w:val="both"/>
      </w:pPr>
      <w:r>
        <w:t>Программа развития МБОУ Верхнеднепровская СОШ №2  на 2016-2020 годы определяет методологические подходы к развитию образовательного учреждения как «Ш</w:t>
      </w:r>
      <w:r w:rsidRPr="0091300B">
        <w:t xml:space="preserve">колы </w:t>
      </w:r>
      <w:r>
        <w:t>для всех и для каждого»</w:t>
      </w:r>
    </w:p>
    <w:p w:rsidR="0027017F" w:rsidRPr="00507197" w:rsidRDefault="0027017F" w:rsidP="007234C3">
      <w:pPr>
        <w:pStyle w:val="ListParagraph"/>
        <w:numPr>
          <w:ilvl w:val="0"/>
          <w:numId w:val="12"/>
        </w:numPr>
        <w:jc w:val="both"/>
      </w:pPr>
      <w:r w:rsidRPr="00507197">
        <w:t xml:space="preserve">программно-целевой подход  к  управлению качеством  образования, обеспечение его динамичности и конкурентоспособности,  </w:t>
      </w:r>
    </w:p>
    <w:p w:rsidR="0027017F" w:rsidRPr="00507197" w:rsidRDefault="0027017F" w:rsidP="007234C3">
      <w:pPr>
        <w:pStyle w:val="ListParagraph"/>
        <w:numPr>
          <w:ilvl w:val="0"/>
          <w:numId w:val="12"/>
        </w:numPr>
        <w:jc w:val="both"/>
      </w:pPr>
      <w:r w:rsidRPr="00507197">
        <w:t xml:space="preserve">воспитательный подход к формированию личностных качеств культурной социально-активной личности молодого россиянина, </w:t>
      </w:r>
    </w:p>
    <w:p w:rsidR="0027017F" w:rsidRPr="00507197" w:rsidRDefault="0027017F" w:rsidP="007234C3">
      <w:pPr>
        <w:pStyle w:val="ListParagraph"/>
        <w:numPr>
          <w:ilvl w:val="0"/>
          <w:numId w:val="12"/>
        </w:numPr>
        <w:jc w:val="both"/>
      </w:pPr>
      <w:r w:rsidRPr="00507197">
        <w:t xml:space="preserve">компетентностный подход в профессиональной подготовке педагога. </w:t>
      </w:r>
    </w:p>
    <w:p w:rsidR="0027017F" w:rsidRPr="00507197" w:rsidRDefault="0027017F" w:rsidP="007234C3">
      <w:pPr>
        <w:ind w:firstLine="567"/>
        <w:jc w:val="both"/>
      </w:pPr>
      <w:r w:rsidRPr="00507197">
        <w:t>Все принципы и методологические подходы к развитию образовательного учреждения содержательно определены в целевых проектах, разработанных и внедряемых в МБОУ Верхнеднепровская  СОШ № 2.</w:t>
      </w:r>
    </w:p>
    <w:p w:rsidR="0027017F" w:rsidRPr="00F0666E" w:rsidRDefault="0027017F" w:rsidP="007234C3">
      <w:pPr>
        <w:spacing w:line="312" w:lineRule="auto"/>
        <w:ind w:firstLine="567"/>
        <w:jc w:val="center"/>
        <w:rPr>
          <w:b/>
          <w:bCs/>
          <w:color w:val="FF0000"/>
        </w:rPr>
      </w:pPr>
    </w:p>
    <w:p w:rsidR="0027017F" w:rsidRPr="003D7B20" w:rsidRDefault="0027017F" w:rsidP="007234C3">
      <w:pPr>
        <w:spacing w:line="312" w:lineRule="auto"/>
        <w:ind w:firstLine="567"/>
        <w:jc w:val="center"/>
        <w:rPr>
          <w:b/>
          <w:bCs/>
          <w:color w:val="002060"/>
        </w:rPr>
      </w:pPr>
      <w:r w:rsidRPr="003D7B20">
        <w:rPr>
          <w:b/>
          <w:bCs/>
          <w:color w:val="002060"/>
        </w:rPr>
        <w:t xml:space="preserve">Раздел </w:t>
      </w:r>
      <w:r>
        <w:rPr>
          <w:b/>
          <w:bCs/>
          <w:color w:val="002060"/>
        </w:rPr>
        <w:t>4</w:t>
      </w:r>
      <w:r w:rsidRPr="003D7B20">
        <w:rPr>
          <w:b/>
          <w:bCs/>
          <w:color w:val="002060"/>
        </w:rPr>
        <w:t xml:space="preserve">. СТРАТЕГИЯ РАЗВИТИЯ ШКОЛЫ </w:t>
      </w:r>
    </w:p>
    <w:p w:rsidR="0027017F" w:rsidRPr="0001547D" w:rsidRDefault="0027017F" w:rsidP="007234C3">
      <w:pPr>
        <w:ind w:firstLine="567"/>
        <w:jc w:val="both"/>
      </w:pPr>
      <w:r w:rsidRPr="0001547D">
        <w:t>Реализация цели Программы развития МБОУ Верхнеднепровская СОШ № 2 это многогранная кропотливая работа педагогического коллектива по: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созданию структуры управления образовательным учреждением нового  содержания, способной обеспечить достижение миссии школы;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апробации, освоению и внедрению в образовательный процесс стандартов нового поколения;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внедрению системы мониторинга качества образования;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сохранению и совершенствованию единой комфортной психолого-педагогической среды для формирования духовно и физически здоровой личности педагогов, учеников и родителей;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развитию блока дополнительного образования (востребованность, привлекательность, преемственность и интеграция с базовым образованием);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повышению профессиональной компетентности педагогов с целью повышения учебной мотивации школьников;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созданию банка образовательных технологий, методик, методов, приемов обучения, способствующих сохранению здоровья, повышению мотивации и развитию личности; </w:t>
      </w:r>
    </w:p>
    <w:p w:rsidR="0027017F" w:rsidRPr="0001547D" w:rsidRDefault="0027017F" w:rsidP="007234C3">
      <w:pPr>
        <w:pStyle w:val="ListParagraph"/>
        <w:numPr>
          <w:ilvl w:val="0"/>
          <w:numId w:val="43"/>
        </w:numPr>
        <w:ind w:left="426"/>
        <w:jc w:val="both"/>
      </w:pPr>
      <w:r w:rsidRPr="0001547D">
        <w:t xml:space="preserve">совершенствованию информационно-ресурсного обеспечения образовательного процесса; совершенствованию материально-технической базы образовательного учреждения.  </w:t>
      </w:r>
    </w:p>
    <w:p w:rsidR="0027017F" w:rsidRPr="0066572D" w:rsidRDefault="0027017F" w:rsidP="007234C3">
      <w:pPr>
        <w:ind w:firstLine="567"/>
        <w:jc w:val="both"/>
        <w:rPr>
          <w:i/>
          <w:iCs/>
        </w:rPr>
      </w:pPr>
      <w:r w:rsidRPr="0066572D">
        <w:t xml:space="preserve">Учитывая направления и сферы взаимодействия школы и социума, повышение роли  ответственности школы в деле гражданского воспитания детей, родителей, всего населения микрорайона, педагогическим коллективом выбрана </w:t>
      </w:r>
      <w:r w:rsidRPr="0066572D">
        <w:rPr>
          <w:b/>
          <w:bCs/>
          <w:i/>
          <w:iCs/>
        </w:rPr>
        <w:t>проектная модель современной школы эффективного  образования «Школа для всех и для каждого»</w:t>
      </w:r>
      <w:r>
        <w:rPr>
          <w:b/>
          <w:bCs/>
          <w:i/>
          <w:iCs/>
        </w:rPr>
        <w:t xml:space="preserve">, </w:t>
      </w:r>
      <w:r w:rsidRPr="0066572D">
        <w:t>которая</w:t>
      </w:r>
      <w:r w:rsidRPr="0066572D">
        <w:rPr>
          <w:b/>
          <w:bCs/>
          <w:i/>
          <w:iCs/>
        </w:rPr>
        <w:t xml:space="preserve"> </w:t>
      </w:r>
      <w:r w:rsidRPr="0066572D">
        <w:t xml:space="preserve">позволит педагогическому коллективу МБОУ </w:t>
      </w:r>
      <w:r>
        <w:t>Верхнеднепровская</w:t>
      </w:r>
      <w:r w:rsidRPr="0066572D">
        <w:t xml:space="preserve"> СОШ №</w:t>
      </w:r>
      <w:r>
        <w:t>2</w:t>
      </w:r>
      <w:r w:rsidRPr="0066572D">
        <w:t xml:space="preserve">: </w:t>
      </w:r>
    </w:p>
    <w:p w:rsidR="0027017F" w:rsidRPr="0066572D" w:rsidRDefault="0027017F" w:rsidP="007234C3">
      <w:pPr>
        <w:jc w:val="both"/>
      </w:pPr>
      <w:r>
        <w:t xml:space="preserve">- </w:t>
      </w:r>
      <w:r w:rsidRPr="0066572D">
        <w:t xml:space="preserve">обеспечить выпускников  необходимым уровнем образования, </w:t>
      </w:r>
    </w:p>
    <w:p w:rsidR="0027017F" w:rsidRPr="0066572D" w:rsidRDefault="0027017F" w:rsidP="007234C3">
      <w:pPr>
        <w:jc w:val="both"/>
      </w:pPr>
      <w:r>
        <w:t xml:space="preserve">- </w:t>
      </w:r>
      <w:r w:rsidRPr="0066572D">
        <w:t>предоставить спектр вариативных образовательных услуг для развития творческих способностей,  для удовлетворения познавательных потребностей;</w:t>
      </w:r>
    </w:p>
    <w:p w:rsidR="0027017F" w:rsidRPr="0066572D" w:rsidRDefault="0027017F" w:rsidP="007234C3">
      <w:pPr>
        <w:jc w:val="both"/>
      </w:pPr>
      <w:r>
        <w:t xml:space="preserve">- </w:t>
      </w:r>
      <w:r w:rsidRPr="0066572D">
        <w:t xml:space="preserve">сформировать навыки гражданской активности и самореализации;  </w:t>
      </w:r>
    </w:p>
    <w:p w:rsidR="0027017F" w:rsidRPr="0066572D" w:rsidRDefault="0027017F" w:rsidP="007234C3">
      <w:pPr>
        <w:jc w:val="both"/>
      </w:pPr>
      <w:r>
        <w:t xml:space="preserve">- </w:t>
      </w:r>
      <w:r w:rsidRPr="0066572D">
        <w:t xml:space="preserve">привить обучающимся чувство ответственности через объединение учащихся, родителей, педагогов, представителей власти,  и других членов сообщества.   </w:t>
      </w:r>
    </w:p>
    <w:p w:rsidR="0027017F" w:rsidRPr="0066572D" w:rsidRDefault="0027017F" w:rsidP="007234C3">
      <w:pPr>
        <w:spacing w:line="312" w:lineRule="auto"/>
        <w:ind w:firstLine="567"/>
        <w:jc w:val="center"/>
        <w:rPr>
          <w:b/>
          <w:bCs/>
        </w:rPr>
      </w:pPr>
      <w:r w:rsidRPr="0066572D">
        <w:rPr>
          <w:b/>
          <w:bCs/>
        </w:rPr>
        <w:t>Планирование п</w:t>
      </w:r>
      <w:r>
        <w:rPr>
          <w:b/>
          <w:bCs/>
        </w:rPr>
        <w:t>еревода школы в новое состояние</w:t>
      </w:r>
    </w:p>
    <w:p w:rsidR="0027017F" w:rsidRPr="0066572D" w:rsidRDefault="0027017F" w:rsidP="007234C3">
      <w:pPr>
        <w:ind w:firstLine="567"/>
        <w:jc w:val="both"/>
      </w:pPr>
      <w:r w:rsidRPr="0066572D">
        <w:t xml:space="preserve">Педагогическим коллективом изучены государственные и субъектные компоненты социального заказа на образовательные услуги: </w:t>
      </w:r>
    </w:p>
    <w:p w:rsidR="0027017F" w:rsidRPr="0066572D" w:rsidRDefault="0027017F" w:rsidP="007234C3">
      <w:pPr>
        <w:pStyle w:val="ListParagraph"/>
        <w:numPr>
          <w:ilvl w:val="0"/>
          <w:numId w:val="44"/>
        </w:numPr>
        <w:jc w:val="both"/>
      </w:pPr>
      <w:r w:rsidRPr="0066572D">
        <w:rPr>
          <w:b/>
          <w:bCs/>
        </w:rPr>
        <w:t>Государственный заказ (в соответствии с Госстандартом) с учетом направлений, исходящих из Национальной образовательной инициативы «Наша новая школа»: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переход на новые образовательные стандарты;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развитие системы поддержки талантливых детей;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совершенствование учительского корпуса;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изменение школьной инфраструктуры;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сохранение и укрепление здоровья школьников; </w:t>
      </w:r>
    </w:p>
    <w:p w:rsidR="0027017F" w:rsidRPr="0066572D" w:rsidRDefault="0027017F" w:rsidP="007234C3">
      <w:pPr>
        <w:pStyle w:val="ListParagraph"/>
        <w:jc w:val="both"/>
      </w:pPr>
      <w:r w:rsidRPr="0066572D">
        <w:t>- расширение образовательного пространства школы.</w:t>
      </w:r>
    </w:p>
    <w:p w:rsidR="0027017F" w:rsidRPr="0066572D" w:rsidRDefault="0027017F" w:rsidP="007234C3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66572D">
        <w:rPr>
          <w:b/>
          <w:bCs/>
        </w:rPr>
        <w:t xml:space="preserve">Потребности учащихся: </w:t>
      </w:r>
    </w:p>
    <w:p w:rsidR="0027017F" w:rsidRPr="0066572D" w:rsidRDefault="0027017F" w:rsidP="007234C3">
      <w:pPr>
        <w:pStyle w:val="ListParagraph"/>
        <w:ind w:left="709"/>
        <w:jc w:val="both"/>
      </w:pPr>
      <w:r w:rsidRPr="0066572D">
        <w:t>- повысить свой образовательный уровень;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учиться в современной, хорошо оборудованной школе;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заниматься спортом и участвовать во всевозможных интересных школьных и внешкольных мероприятиях с участием учителей, детей и их родителей;  </w:t>
      </w:r>
    </w:p>
    <w:p w:rsidR="0027017F" w:rsidRPr="0066572D" w:rsidRDefault="0027017F" w:rsidP="007234C3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66572D">
        <w:rPr>
          <w:b/>
          <w:bCs/>
        </w:rPr>
        <w:t xml:space="preserve">Ожидания родителей: </w:t>
      </w:r>
    </w:p>
    <w:p w:rsidR="0027017F" w:rsidRPr="0066572D" w:rsidRDefault="0027017F" w:rsidP="007234C3">
      <w:pPr>
        <w:pStyle w:val="ListParagraph"/>
        <w:ind w:left="709"/>
        <w:jc w:val="both"/>
      </w:pPr>
      <w:r w:rsidRPr="0066572D">
        <w:t>- повышение качества обучения школьников;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воспитание духовно-нравственных качеств личности ребенка, самостоятельности, активности, трудолюбия, дисциплинированности; </w:t>
      </w:r>
    </w:p>
    <w:p w:rsidR="0027017F" w:rsidRPr="0066572D" w:rsidRDefault="0027017F" w:rsidP="007234C3">
      <w:pPr>
        <w:pStyle w:val="ListParagraph"/>
        <w:jc w:val="both"/>
      </w:pPr>
      <w:r w:rsidRPr="0066572D">
        <w:t xml:space="preserve">- предупреждение школьно-зависимых заболеваний и учебных перегрузок. </w:t>
      </w:r>
    </w:p>
    <w:p w:rsidR="0027017F" w:rsidRPr="0066572D" w:rsidRDefault="0027017F" w:rsidP="007234C3">
      <w:pPr>
        <w:pStyle w:val="ListParagraph"/>
        <w:numPr>
          <w:ilvl w:val="0"/>
          <w:numId w:val="17"/>
        </w:numPr>
        <w:jc w:val="both"/>
        <w:rPr>
          <w:b/>
          <w:bCs/>
        </w:rPr>
      </w:pPr>
      <w:r w:rsidRPr="0066572D">
        <w:rPr>
          <w:b/>
          <w:bCs/>
        </w:rPr>
        <w:t xml:space="preserve">Профессионально-педагогические потребности учителей: </w:t>
      </w:r>
    </w:p>
    <w:p w:rsidR="0027017F" w:rsidRPr="0066572D" w:rsidRDefault="0027017F" w:rsidP="007234C3">
      <w:pPr>
        <w:pStyle w:val="ListParagraph"/>
        <w:ind w:left="709"/>
        <w:jc w:val="both"/>
      </w:pPr>
      <w:r w:rsidRPr="0066572D">
        <w:t xml:space="preserve">- повышение профессиональной компетентности в вопросах освоения ФГОС. </w:t>
      </w:r>
    </w:p>
    <w:p w:rsidR="0027017F" w:rsidRPr="00FE3455" w:rsidRDefault="0027017F" w:rsidP="007234C3">
      <w:pPr>
        <w:ind w:firstLine="349"/>
        <w:jc w:val="both"/>
      </w:pPr>
      <w:r w:rsidRPr="00FE3455">
        <w:t>Стратегия развития школы определена в проектах, тактика развития представлена в конкретных мероприятиях</w:t>
      </w:r>
      <w:r>
        <w:t>.</w:t>
      </w:r>
    </w:p>
    <w:p w:rsidR="0027017F" w:rsidRPr="00F0666E" w:rsidRDefault="0027017F" w:rsidP="007234C3">
      <w:pPr>
        <w:pStyle w:val="ListParagraph"/>
        <w:spacing w:line="312" w:lineRule="auto"/>
        <w:jc w:val="both"/>
        <w:rPr>
          <w:color w:val="FF0000"/>
        </w:rPr>
      </w:pPr>
    </w:p>
    <w:p w:rsidR="0027017F" w:rsidRPr="00B7477D" w:rsidRDefault="0027017F" w:rsidP="007234C3">
      <w:pPr>
        <w:spacing w:line="312" w:lineRule="auto"/>
        <w:ind w:firstLine="567"/>
        <w:jc w:val="center"/>
        <w:rPr>
          <w:b/>
          <w:bCs/>
          <w:color w:val="002060"/>
        </w:rPr>
      </w:pPr>
      <w:r w:rsidRPr="00B7477D">
        <w:rPr>
          <w:b/>
          <w:bCs/>
          <w:color w:val="002060"/>
        </w:rPr>
        <w:t>Раздел 5. ПРОЕКТЫ,  СПОСОБСТВУЮЩИЕ РЕАЛИЗАЦИИ ПРОГРАММЫ РАЗВИТИЯ ШКОЛЫ</w:t>
      </w:r>
    </w:p>
    <w:p w:rsidR="0027017F" w:rsidRDefault="0027017F" w:rsidP="007234C3">
      <w:pPr>
        <w:spacing w:line="312" w:lineRule="auto"/>
        <w:ind w:firstLine="567"/>
        <w:jc w:val="both"/>
      </w:pPr>
      <w:r>
        <w:rPr>
          <w:b/>
          <w:bCs/>
          <w:i/>
          <w:iCs/>
        </w:rPr>
        <w:t>Функциональные проекты</w:t>
      </w:r>
      <w:r>
        <w:t xml:space="preserve"> составлены с учетом выявленных в процессе анализа работы школы  проблем в период реализации предыдущей Программы развития, с учетом потенциальных возможностей,  образовательных ожиданий  и запросов педагогического коллектива школы и социума.  Функциональные проекты основаны на интеграции и расширении вариативности базового и дополнительного образования, поэтому призваны  комплексно решать проблемы обучения, воспитания, развития школьников, а также проблемы выбора дальнейших жизненных перспектив. </w:t>
      </w:r>
    </w:p>
    <w:p w:rsidR="0027017F" w:rsidRDefault="0027017F" w:rsidP="007234C3">
      <w:pPr>
        <w:pStyle w:val="ListParagraph"/>
        <w:spacing w:line="276" w:lineRule="auto"/>
        <w:jc w:val="center"/>
        <w:rPr>
          <w:b/>
          <w:bCs/>
          <w:color w:val="002060"/>
          <w:sz w:val="28"/>
          <w:szCs w:val="28"/>
        </w:rPr>
      </w:pPr>
    </w:p>
    <w:p w:rsidR="0027017F" w:rsidRPr="00DB7355" w:rsidRDefault="0027017F" w:rsidP="007234C3">
      <w:pPr>
        <w:pStyle w:val="ListParagraph"/>
        <w:spacing w:line="276" w:lineRule="auto"/>
        <w:jc w:val="center"/>
        <w:rPr>
          <w:color w:val="002060"/>
          <w:sz w:val="28"/>
          <w:szCs w:val="28"/>
        </w:rPr>
      </w:pPr>
      <w:r w:rsidRPr="00DB7355">
        <w:rPr>
          <w:b/>
          <w:bCs/>
          <w:color w:val="002060"/>
          <w:sz w:val="28"/>
          <w:szCs w:val="28"/>
        </w:rPr>
        <w:t>ПРОЕКТ «Обновление содержания и технологий образования»</w:t>
      </w:r>
    </w:p>
    <w:p w:rsidR="0027017F" w:rsidRDefault="0027017F" w:rsidP="007234C3">
      <w:pPr>
        <w:pStyle w:val="ListParagraph"/>
        <w:spacing w:line="276" w:lineRule="auto"/>
        <w:jc w:val="both"/>
        <w:rPr>
          <w:b/>
          <w:bCs/>
          <w:color w:val="252728"/>
        </w:rPr>
      </w:pPr>
    </w:p>
    <w:p w:rsidR="0027017F" w:rsidRPr="00EC12F0" w:rsidRDefault="0027017F" w:rsidP="007234C3">
      <w:pPr>
        <w:spacing w:line="276" w:lineRule="auto"/>
        <w:ind w:firstLine="255"/>
        <w:jc w:val="both"/>
      </w:pPr>
      <w:r w:rsidRPr="00EC12F0">
        <w:rPr>
          <w:b/>
          <w:bCs/>
          <w:color w:val="002060"/>
        </w:rPr>
        <w:t>Цель проекта:</w:t>
      </w:r>
      <w:r w:rsidRPr="00EC12F0">
        <w:t> обновление образовательных стандартов, изменение содержания и технологий обучения.</w:t>
      </w:r>
    </w:p>
    <w:p w:rsidR="0027017F" w:rsidRPr="00EC12F0" w:rsidRDefault="0027017F" w:rsidP="007234C3">
      <w:pPr>
        <w:spacing w:before="45"/>
        <w:ind w:left="255"/>
        <w:rPr>
          <w:b/>
          <w:bCs/>
          <w:color w:val="002060"/>
        </w:rPr>
      </w:pPr>
      <w:r w:rsidRPr="00EC12F0">
        <w:rPr>
          <w:b/>
          <w:bCs/>
          <w:color w:val="002060"/>
        </w:rPr>
        <w:t xml:space="preserve">Задачи проекта: 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разработка содержания образовательных областей, предметов, знаний в контексте реализации основных принципов развивающего обучения;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разработка учебно-методических комплексов с учетом индивидуальных особенностей школьников всех ступеней обучения;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формирование системы мониторинга образовательного процесса и жизнедеятельности школы;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развитие навыков сотрудничества, проектной и творческой деятельности;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оптимизация учебной нагрузки путем сокращения нынешнего содержания образования на одну пятую за счет устранения избыточной учебной информации;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формирование целостной системы знаний по образовательным областям, усиление метапредметных связей между образовательными областями;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усиление практической направленности образования;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  <w:jc w:val="both"/>
      </w:pPr>
      <w:r w:rsidRPr="00EC12F0">
        <w:t>осуществление профильного обучения, в том числе и путем организации занятий по индивидуальным учебным планам;</w:t>
      </w:r>
    </w:p>
    <w:p w:rsidR="0027017F" w:rsidRPr="00EC12F0" w:rsidRDefault="0027017F" w:rsidP="007234C3">
      <w:pPr>
        <w:numPr>
          <w:ilvl w:val="0"/>
          <w:numId w:val="30"/>
        </w:numPr>
        <w:spacing w:before="45"/>
        <w:ind w:left="255"/>
      </w:pPr>
      <w:r w:rsidRPr="00EC12F0">
        <w:t>обновление системы оценки на всех ступенях образования.</w:t>
      </w:r>
    </w:p>
    <w:p w:rsidR="0027017F" w:rsidRPr="00EC12F0" w:rsidRDefault="0027017F" w:rsidP="007234C3">
      <w:pPr>
        <w:spacing w:before="45"/>
        <w:ind w:left="255"/>
        <w:jc w:val="center"/>
        <w:rPr>
          <w:b/>
          <w:bCs/>
          <w:color w:val="002060"/>
        </w:rPr>
      </w:pPr>
      <w:r w:rsidRPr="00EC12F0">
        <w:rPr>
          <w:b/>
          <w:bCs/>
          <w:color w:val="002060"/>
        </w:rPr>
        <w:t>Мероприятий по реализации проекта:</w:t>
      </w:r>
    </w:p>
    <w:tbl>
      <w:tblPr>
        <w:tblW w:w="10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10"/>
        <w:gridCol w:w="4325"/>
        <w:gridCol w:w="1810"/>
        <w:gridCol w:w="1450"/>
        <w:gridCol w:w="2555"/>
      </w:tblGrid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  <w:jc w:val="center"/>
            </w:pPr>
            <w:r w:rsidRPr="000338A3">
              <w:rPr>
                <w:b/>
                <w:bCs/>
              </w:rPr>
              <w:t>№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  <w:jc w:val="center"/>
            </w:pPr>
            <w:r w:rsidRPr="000338A3">
              <w:rPr>
                <w:b/>
                <w:bCs/>
              </w:rPr>
              <w:t>Мероприятия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  <w:jc w:val="center"/>
            </w:pPr>
            <w:r>
              <w:rPr>
                <w:b/>
                <w:bCs/>
              </w:rPr>
              <w:t>О</w:t>
            </w:r>
            <w:r w:rsidRPr="000338A3">
              <w:rPr>
                <w:b/>
                <w:bCs/>
              </w:rPr>
              <w:t>тветственный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  <w:jc w:val="center"/>
            </w:pPr>
            <w:r w:rsidRPr="000338A3">
              <w:rPr>
                <w:b/>
                <w:bCs/>
              </w:rPr>
              <w:t>Сроки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spacing w:before="15" w:after="15"/>
              <w:jc w:val="center"/>
            </w:pPr>
            <w:r w:rsidRPr="00D629CD">
              <w:rPr>
                <w:b/>
                <w:bCs/>
              </w:rPr>
              <w:t>Результат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</w:pPr>
            <w:r w:rsidRPr="000338A3">
              <w:t>1.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</w:pPr>
            <w:r w:rsidRPr="000338A3">
              <w:t>Анализ накопленного педагогического опыта в контексте заявленных преобразований и организация необходимой опытно-экспериментальной работы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jc w:val="center"/>
            </w:pPr>
            <w:r w:rsidRPr="000338A3">
              <w:t>Руководители</w:t>
            </w:r>
          </w:p>
          <w:p w:rsidR="0027017F" w:rsidRPr="000338A3" w:rsidRDefault="0027017F" w:rsidP="007234C3">
            <w:pPr>
              <w:spacing w:before="15" w:after="15"/>
              <w:jc w:val="center"/>
            </w:pPr>
            <w:r>
              <w:t xml:space="preserve">школьных </w:t>
            </w:r>
            <w:r w:rsidRPr="000338A3">
              <w:t>МО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  <w:jc w:val="center"/>
            </w:pPr>
            <w:r w:rsidRPr="000338A3">
              <w:t>Постоянно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spacing w:before="15" w:after="15"/>
            </w:pPr>
            <w:r w:rsidRPr="00D629CD">
              <w:rPr>
                <w:sz w:val="22"/>
                <w:szCs w:val="22"/>
              </w:rPr>
              <w:t>Проведение защит представленного опыта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spacing w:before="15" w:after="15"/>
            </w:pPr>
            <w:r>
              <w:t>2.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AE4B94" w:rsidRDefault="0027017F" w:rsidP="007234C3">
            <w:pPr>
              <w:jc w:val="both"/>
            </w:pPr>
            <w:r w:rsidRPr="00AE4B94">
              <w:t xml:space="preserve">Разработка и внедрение системы работы по  управлению качеством  образования в ОУ. 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 xml:space="preserve">Повышение качества образования. 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3.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AE4B94" w:rsidRDefault="0027017F" w:rsidP="007234C3">
            <w:pPr>
              <w:jc w:val="both"/>
            </w:pPr>
            <w:r w:rsidRPr="00AE4B94">
              <w:t xml:space="preserve">Реализация  программ работы с разными категориями обучающихся (с одаренными, с повышенной мотивацией, с проблемами в обучении, с проблемами здоровья и др.) 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Учителя-предметники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>Увеличение количества  учащихся с высокой  мотивацией.</w:t>
            </w:r>
          </w:p>
          <w:p w:rsidR="0027017F" w:rsidRPr="00D629CD" w:rsidRDefault="0027017F" w:rsidP="007234C3">
            <w:pPr>
              <w:jc w:val="both"/>
              <w:rPr>
                <w:color w:val="FF0000"/>
              </w:rPr>
            </w:pPr>
            <w:r w:rsidRPr="00D629CD">
              <w:rPr>
                <w:sz w:val="22"/>
                <w:szCs w:val="22"/>
              </w:rPr>
              <w:t>Повышение уровня развития познавательной, мотивационной, коммуникативной и социальной сфер личности школьника (параметров жизнеспособности личности ученика) на каждом возрастном этапе с соблюдением преемственности.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4.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AE4B94" w:rsidRDefault="0027017F" w:rsidP="007234C3">
            <w:pPr>
              <w:jc w:val="both"/>
            </w:pPr>
            <w:r w:rsidRPr="00AE4B94">
              <w:t xml:space="preserve">Обновление системы оценивания образовательных результатов на основе независимой  оценки деятельности учащихся и педагогов. 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Заместители директора по УВР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2017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  <w:rPr>
                <w:color w:val="FF0000"/>
              </w:rPr>
            </w:pPr>
            <w:r w:rsidRPr="00D629CD">
              <w:rPr>
                <w:sz w:val="22"/>
                <w:szCs w:val="22"/>
              </w:rPr>
              <w:t>Изменения и дополнения в ПОЛОЖЕНИЕ о системе оценивания образовательных результатов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5.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AE4B94" w:rsidRDefault="0027017F" w:rsidP="007234C3">
            <w:pPr>
              <w:jc w:val="both"/>
            </w:pPr>
            <w:r w:rsidRPr="00AE4B94">
              <w:t>Формирование системы</w:t>
            </w:r>
            <w:r>
              <w:t xml:space="preserve"> </w:t>
            </w:r>
            <w:r w:rsidRPr="00AE4B94">
              <w:t xml:space="preserve">работы  по  подготовке обучающихся к ЕГЭ и ОГЭ. 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Заместители директора по УВР 2016-2020Учителя-предметники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 xml:space="preserve">Стабильно высокие результаты ЕГЭ, ОГЭ.   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6.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Изучение учебной нагрузки учащихся  с целью ее оптимизации и подготовки рекомендаций по преодолению учебных перегрузок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Заместители директора по УВР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 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Методические рекомендации по преодолению учебных перегрузок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7.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Проведение постоянно действующих семинаров для учителей по учебно-методическому сопровождению проектной деятельности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Заместители директора по УВР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Постоянно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Повышение проектной культуры учителей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8.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Обобщение опыта использования в преподавании различных предметов материалов из Интернет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Заместители директора по УВР</w:t>
            </w:r>
          </w:p>
          <w:p w:rsidR="0027017F" w:rsidRDefault="0027017F" w:rsidP="007234C3">
            <w:pPr>
              <w:spacing w:before="15" w:after="15"/>
              <w:jc w:val="center"/>
            </w:pPr>
            <w:r w:rsidRPr="000338A3">
              <w:t>Руководители</w:t>
            </w:r>
          </w:p>
          <w:p w:rsidR="0027017F" w:rsidRPr="000338A3" w:rsidRDefault="0027017F" w:rsidP="007234C3">
            <w:pPr>
              <w:jc w:val="center"/>
            </w:pPr>
            <w:r>
              <w:t xml:space="preserve">школьных </w:t>
            </w:r>
            <w:r w:rsidRPr="000338A3">
              <w:t>МО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Постоянно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Повышение профессиональной компетентности учителей, повышение мотивации учебной деятельности учащихся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9.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Изучение проблемы мотивации учебной деятельности учащихся школы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Заместители директора по УВР</w:t>
            </w:r>
            <w:r w:rsidRPr="000338A3">
              <w:t>, классные руководители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2016-2017гг.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Разработка соответствующих методических рекомендаций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10.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Введение курсов, поддерживающих проектную и исследовательскую деятельность учащихся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Заместители директора по УВР</w:t>
            </w:r>
          </w:p>
          <w:p w:rsidR="0027017F" w:rsidRPr="000338A3" w:rsidRDefault="0027017F" w:rsidP="007234C3">
            <w:pPr>
              <w:jc w:val="center"/>
            </w:pP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2016-2017гг.</w:t>
            </w:r>
          </w:p>
          <w:p w:rsidR="0027017F" w:rsidRPr="000338A3" w:rsidRDefault="0027017F" w:rsidP="007234C3">
            <w:pPr>
              <w:spacing w:before="180" w:after="180"/>
              <w:jc w:val="center"/>
            </w:pP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Развитие у школьников исследовательской компетентности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11.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Разработка системы индикаторов уровня обученности по различным предметам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Заместители директора по УВР</w:t>
            </w:r>
          </w:p>
          <w:p w:rsidR="0027017F" w:rsidRPr="000338A3" w:rsidRDefault="0027017F" w:rsidP="007234C3">
            <w:pPr>
              <w:jc w:val="center"/>
            </w:pP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2016-2017гг.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Формирование системы мониторинга образовательного процесса.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12.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Оснащение библиотеки школы современной художественной и методической литературой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Директор школы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Постоянно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Наличие современных источников учебной информации на бумажных носителях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13.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Обеспечение учебных кабинетов современными средствами обучения (компьютерные проекторы, интерактивные доски, музыкальные центры, копиры и т.п.)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 xml:space="preserve">Директор школы, </w:t>
            </w:r>
            <w:r>
              <w:t>заместитель директора по АХР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Постоянно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Наличие современных ТСО, повышение мотивации учебной деятельности школьников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14.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Оснащение учебных лабораторий по физике, химии и биологии, а также мастерских, спортивного зала современным оборудованием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 xml:space="preserve">Директор школы, </w:t>
            </w:r>
            <w:r>
              <w:t>заместитель директора по АХР,</w:t>
            </w:r>
            <w:r w:rsidRPr="000338A3">
              <w:t xml:space="preserve"> учителя-предметники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</w:t>
            </w:r>
            <w:r>
              <w:t>20</w:t>
            </w:r>
            <w:r w:rsidRPr="000338A3">
              <w:t>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Наличие современных средств обучения, повышение мотивации учебной деятельности школьников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15.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Формирование индивидуальных образовательных маршрутов участников образовательных отношений на всех уровнях общего образования, в том числе, обеспечение доступности профильного образования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Заместитель директора по УВР</w:t>
            </w:r>
          </w:p>
          <w:p w:rsidR="0027017F" w:rsidRPr="000338A3" w:rsidRDefault="0027017F" w:rsidP="007234C3">
            <w:pPr>
              <w:jc w:val="center"/>
            </w:pP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</w:t>
            </w:r>
            <w:r>
              <w:t>6</w:t>
            </w:r>
            <w:r w:rsidRPr="000338A3">
              <w:t>- 2020гг.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Индивидуальные образовательные маршруты участников образовательных отношений. Профильное образование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16.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Организация внеурочной деятельности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 w:rsidRPr="000338A3">
              <w:t>Директор школы</w:t>
            </w:r>
            <w:r>
              <w:t>, заместитель директора по ВР</w:t>
            </w:r>
          </w:p>
          <w:p w:rsidR="0027017F" w:rsidRPr="000338A3" w:rsidRDefault="0027017F" w:rsidP="007234C3">
            <w:pPr>
              <w:jc w:val="center"/>
            </w:pP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2016-2020гг.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>Расширение спектра образовательных услуг школы.</w:t>
            </w:r>
          </w:p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 xml:space="preserve">Увеличение процента учащихся, участвующих во внеурочной деятельности по предметам (мероприятия, конкурсы, олимпиады и др.), а также результативностиэтого  участия.  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>
              <w:t>17.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r w:rsidRPr="000338A3">
              <w:t>Внедрение ФГОС нового поколения:</w:t>
            </w:r>
          </w:p>
          <w:p w:rsidR="0027017F" w:rsidRPr="000338A3" w:rsidRDefault="0027017F" w:rsidP="007234C3">
            <w:r w:rsidRPr="000338A3">
              <w:t>·        курсовая подготовка педагогов ;</w:t>
            </w:r>
          </w:p>
          <w:p w:rsidR="0027017F" w:rsidRPr="000338A3" w:rsidRDefault="0027017F" w:rsidP="007234C3">
            <w:r w:rsidRPr="000338A3">
              <w:t>·        внедрение психолого-педагогических диагностик, обеспечивающих реализацию новых стандартов;</w:t>
            </w:r>
          </w:p>
          <w:p w:rsidR="0027017F" w:rsidRPr="000338A3" w:rsidRDefault="0027017F" w:rsidP="007234C3">
            <w:r w:rsidRPr="000338A3">
              <w:t>·        экспериментальное использование спектра личностно ориентированных методик обучения;</w:t>
            </w:r>
          </w:p>
          <w:p w:rsidR="0027017F" w:rsidRPr="000338A3" w:rsidRDefault="0027017F" w:rsidP="007234C3">
            <w:r w:rsidRPr="000338A3">
              <w:t>·        проведение семинаров и заседаний МО учителей начальной школы по обсуждению опыта внедрения ФГОС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Директор школы, заместител</w:t>
            </w:r>
            <w:r>
              <w:t>и</w:t>
            </w:r>
            <w:r w:rsidRPr="000338A3">
              <w:t xml:space="preserve"> по УВР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 w:rsidRPr="000338A3">
              <w:t>2016-2017гг.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 xml:space="preserve">100% школьников ОУ, обучающихся по ФГОС. </w:t>
            </w:r>
          </w:p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 xml:space="preserve">65% обучающихся, которым обеспечена возможность пользоваться учебным оборудованием для практических работ в соответствии с ФГОС. </w:t>
            </w:r>
          </w:p>
          <w:p w:rsidR="0027017F" w:rsidRPr="00D629CD" w:rsidRDefault="0027017F" w:rsidP="007234C3">
            <w:pPr>
              <w:jc w:val="both"/>
              <w:rPr>
                <w:color w:val="FF0000"/>
              </w:rPr>
            </w:pPr>
            <w:r w:rsidRPr="00D629CD">
              <w:rPr>
                <w:sz w:val="22"/>
                <w:szCs w:val="22"/>
              </w:rPr>
              <w:t>100% педагогических и управленческих кадров, прошедших повышение квалификации для работы по ФГОС.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>
              <w:t>18.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 w:rsidRPr="00F77917">
              <w:t>Обучение  детей с ограниченными возможностями</w:t>
            </w:r>
            <w:r>
              <w:t>:</w:t>
            </w:r>
          </w:p>
          <w:p w:rsidR="0027017F" w:rsidRPr="00531688" w:rsidRDefault="0027017F" w:rsidP="007234C3">
            <w:pPr>
              <w:jc w:val="both"/>
            </w:pPr>
            <w:r>
              <w:t xml:space="preserve">- </w:t>
            </w:r>
            <w:r w:rsidRPr="00531688">
              <w:t xml:space="preserve">создание условий для обучения детей с ограниченными возможностями здоровья; </w:t>
            </w:r>
          </w:p>
          <w:p w:rsidR="0027017F" w:rsidRPr="00531688" w:rsidRDefault="0027017F" w:rsidP="007234C3">
            <w:pPr>
              <w:jc w:val="both"/>
            </w:pPr>
            <w:r w:rsidRPr="00531688">
              <w:t>- разработка программ, адаптированных в соответствии с психофизическим состоянием обучающихся;</w:t>
            </w:r>
          </w:p>
          <w:p w:rsidR="0027017F" w:rsidRPr="00531688" w:rsidRDefault="0027017F" w:rsidP="007234C3">
            <w:pPr>
              <w:jc w:val="both"/>
              <w:rPr>
                <w:color w:val="FF0000"/>
              </w:rPr>
            </w:pPr>
            <w:r w:rsidRPr="00531688">
              <w:t>- создание условий для реализации инклюзивного образования</w:t>
            </w:r>
            <w:r>
              <w:t>.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 xml:space="preserve">Администрация 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0338A3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jc w:val="both"/>
            </w:pPr>
            <w:r w:rsidRPr="00D629CD">
              <w:rPr>
                <w:sz w:val="22"/>
                <w:szCs w:val="22"/>
              </w:rPr>
              <w:t>Разработка АООП в соответствии с психофизическим состоянием обучающихся.</w:t>
            </w:r>
          </w:p>
          <w:p w:rsidR="0027017F" w:rsidRPr="00D629CD" w:rsidRDefault="0027017F" w:rsidP="007234C3">
            <w:r w:rsidRPr="00D629CD">
              <w:rPr>
                <w:sz w:val="22"/>
                <w:szCs w:val="22"/>
              </w:rPr>
              <w:t>Организация безбарьерного пространства для детей с проблемами в здоровье.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>
              <w:t>19.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>
              <w:t>Работа школы для будущих первоклассников «Подготовишка»</w:t>
            </w:r>
          </w:p>
          <w:p w:rsidR="0027017F" w:rsidRDefault="0027017F" w:rsidP="007234C3">
            <w:r>
              <w:t>С</w:t>
            </w:r>
            <w:r w:rsidRPr="00065259">
              <w:t>оздание равных стартовых условий для поступления  детей в школу, позволяющих им успешно адапти</w:t>
            </w:r>
            <w:r>
              <w:t>роваться к новым условиям жизни</w:t>
            </w:r>
          </w:p>
          <w:p w:rsidR="0027017F" w:rsidRPr="00F77917" w:rsidRDefault="0027017F" w:rsidP="007234C3"/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Заместитель директора по УВР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pPr>
              <w:rPr>
                <w:u w:val="single"/>
              </w:rPr>
            </w:pPr>
            <w:r w:rsidRPr="00D629CD">
              <w:rPr>
                <w:sz w:val="22"/>
                <w:szCs w:val="22"/>
              </w:rPr>
              <w:t>Освоение дошкольниками роли ученика: знакомство со школой, учителем, будущими одноклассниками. Усвоение школьных  правил.</w:t>
            </w:r>
          </w:p>
        </w:tc>
      </w:tr>
      <w:tr w:rsidR="0027017F" w:rsidRPr="000338A3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>
              <w:t>20.</w:t>
            </w:r>
          </w:p>
        </w:tc>
        <w:tc>
          <w:tcPr>
            <w:tcW w:w="43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r w:rsidRPr="00F42DE9">
              <w:t>Предпрофильная подготовка и профильное обучение</w:t>
            </w:r>
            <w:r>
              <w:t>.</w:t>
            </w:r>
          </w:p>
          <w:p w:rsidR="0027017F" w:rsidRPr="00F42DE9" w:rsidRDefault="0027017F" w:rsidP="007234C3">
            <w:r w:rsidRPr="00F42DE9">
              <w:t>Создание условий для осознанного выбора девятиклассниками профиля дальнейшего обучения, их первичного профессионального самоопределения</w:t>
            </w:r>
            <w:r>
              <w:t>.</w:t>
            </w:r>
          </w:p>
        </w:tc>
        <w:tc>
          <w:tcPr>
            <w:tcW w:w="18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Заместитель директора по ВР</w:t>
            </w:r>
          </w:p>
          <w:p w:rsidR="0027017F" w:rsidRDefault="0027017F" w:rsidP="007234C3">
            <w:pPr>
              <w:jc w:val="center"/>
            </w:pPr>
            <w:r>
              <w:t>Педагог-психолог</w:t>
            </w:r>
          </w:p>
        </w:tc>
        <w:tc>
          <w:tcPr>
            <w:tcW w:w="145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55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629CD" w:rsidRDefault="0027017F" w:rsidP="007234C3">
            <w:r w:rsidRPr="00D629CD">
              <w:rPr>
                <w:sz w:val="22"/>
                <w:szCs w:val="22"/>
              </w:rPr>
              <w:t xml:space="preserve">Осознанность выбора профиля обучения выпускниками основной школы. </w:t>
            </w:r>
          </w:p>
        </w:tc>
      </w:tr>
    </w:tbl>
    <w:p w:rsidR="0027017F" w:rsidRPr="00340F0F" w:rsidRDefault="0027017F" w:rsidP="007234C3">
      <w:pPr>
        <w:jc w:val="both"/>
        <w:rPr>
          <w:color w:val="002060"/>
        </w:rPr>
      </w:pPr>
      <w:r w:rsidRPr="00340F0F">
        <w:rPr>
          <w:b/>
          <w:bCs/>
          <w:color w:val="002060"/>
        </w:rPr>
        <w:t>Прогнозируемые результаты реализации проекта:</w:t>
      </w:r>
    </w:p>
    <w:p w:rsidR="0027017F" w:rsidRPr="00C91336" w:rsidRDefault="0027017F" w:rsidP="007234C3">
      <w:pPr>
        <w:numPr>
          <w:ilvl w:val="0"/>
          <w:numId w:val="31"/>
        </w:numPr>
        <w:ind w:left="255"/>
        <w:jc w:val="both"/>
      </w:pPr>
      <w:r w:rsidRPr="00C91336">
        <w:t>расширению спектра образовательных услуг, предоставляемых населению;</w:t>
      </w:r>
    </w:p>
    <w:p w:rsidR="0027017F" w:rsidRPr="00C91336" w:rsidRDefault="0027017F" w:rsidP="007234C3">
      <w:pPr>
        <w:numPr>
          <w:ilvl w:val="0"/>
          <w:numId w:val="31"/>
        </w:numPr>
        <w:ind w:left="255"/>
        <w:jc w:val="both"/>
      </w:pPr>
      <w:r w:rsidRPr="00C91336">
        <w:t>индивидуализация образовательных услуг;</w:t>
      </w:r>
    </w:p>
    <w:p w:rsidR="0027017F" w:rsidRPr="00C91336" w:rsidRDefault="0027017F" w:rsidP="007234C3">
      <w:pPr>
        <w:numPr>
          <w:ilvl w:val="0"/>
          <w:numId w:val="31"/>
        </w:numPr>
        <w:ind w:left="255"/>
        <w:jc w:val="both"/>
      </w:pPr>
      <w:r w:rsidRPr="00C91336">
        <w:t>внедрению и реализации личностно ориентированного подхода к образовательной деятельности путем использования педагогами активных методик и современных образовательных технологий;</w:t>
      </w:r>
    </w:p>
    <w:p w:rsidR="0027017F" w:rsidRPr="00C91336" w:rsidRDefault="0027017F" w:rsidP="007234C3">
      <w:pPr>
        <w:numPr>
          <w:ilvl w:val="0"/>
          <w:numId w:val="31"/>
        </w:numPr>
        <w:spacing w:before="45"/>
        <w:ind w:left="255"/>
        <w:jc w:val="both"/>
      </w:pPr>
      <w:r w:rsidRPr="00C91336">
        <w:t>наличие системы мониторинга и оценки образовательных достижений обучающихся.</w:t>
      </w:r>
    </w:p>
    <w:p w:rsidR="0027017F" w:rsidRDefault="0027017F" w:rsidP="007234C3">
      <w:pPr>
        <w:jc w:val="center"/>
        <w:rPr>
          <w:b/>
          <w:bCs/>
          <w:color w:val="002060"/>
          <w:sz w:val="28"/>
          <w:szCs w:val="28"/>
        </w:rPr>
      </w:pPr>
    </w:p>
    <w:p w:rsidR="0027017F" w:rsidRPr="00372DEF" w:rsidRDefault="0027017F" w:rsidP="007234C3">
      <w:pPr>
        <w:jc w:val="center"/>
        <w:rPr>
          <w:color w:val="002060"/>
          <w:sz w:val="28"/>
          <w:szCs w:val="28"/>
        </w:rPr>
      </w:pPr>
      <w:r w:rsidRPr="00372DEF">
        <w:rPr>
          <w:b/>
          <w:bCs/>
          <w:color w:val="002060"/>
          <w:sz w:val="28"/>
          <w:szCs w:val="28"/>
        </w:rPr>
        <w:t>ПРОЕКТ</w:t>
      </w:r>
      <w:r w:rsidRPr="00372DEF">
        <w:rPr>
          <w:color w:val="002060"/>
          <w:sz w:val="28"/>
          <w:szCs w:val="28"/>
        </w:rPr>
        <w:t> </w:t>
      </w:r>
      <w:r w:rsidRPr="00372DEF">
        <w:rPr>
          <w:b/>
          <w:bCs/>
          <w:color w:val="002060"/>
          <w:sz w:val="28"/>
          <w:szCs w:val="28"/>
        </w:rPr>
        <w:t>«Информатизация»</w:t>
      </w:r>
    </w:p>
    <w:p w:rsidR="0027017F" w:rsidRDefault="0027017F" w:rsidP="007234C3">
      <w:pPr>
        <w:jc w:val="both"/>
        <w:rPr>
          <w:b/>
          <w:bCs/>
          <w:color w:val="252728"/>
        </w:rPr>
      </w:pPr>
    </w:p>
    <w:p w:rsidR="0027017F" w:rsidRPr="005326C7" w:rsidRDefault="0027017F" w:rsidP="007234C3">
      <w:pPr>
        <w:spacing w:line="312" w:lineRule="auto"/>
        <w:ind w:firstLine="567"/>
        <w:jc w:val="both"/>
      </w:pPr>
      <w:r w:rsidRPr="005326C7">
        <w:t xml:space="preserve">В период реализации предыдущей Программы развития школы    решена одна из основных задач модернизации российского образования -  создание информационного пространства школы, что позволило в значительной степени удовлетворить образовательные ожидания учащихся и их родителей в самореализации личности  школьника в современном информационном обществе. </w:t>
      </w:r>
    </w:p>
    <w:p w:rsidR="0027017F" w:rsidRPr="005326C7" w:rsidRDefault="0027017F" w:rsidP="007234C3">
      <w:pPr>
        <w:ind w:firstLine="567"/>
        <w:jc w:val="both"/>
      </w:pPr>
      <w:r w:rsidRPr="005326C7">
        <w:t xml:space="preserve">Новая Программа развития школы не только развивает достижения работы педагогического коллектива в направлении развития информатизации, но  </w:t>
      </w:r>
      <w:r w:rsidRPr="005326C7">
        <w:rPr>
          <w:u w:val="single"/>
        </w:rPr>
        <w:t>переориентирует цели школьного образования в соответствии с требованиями ФГОС нового поколения.</w:t>
      </w:r>
      <w:r w:rsidRPr="005326C7">
        <w:t xml:space="preserve">  </w:t>
      </w:r>
    </w:p>
    <w:p w:rsidR="0027017F" w:rsidRDefault="0027017F" w:rsidP="007234C3">
      <w:pPr>
        <w:jc w:val="both"/>
        <w:rPr>
          <w:b/>
          <w:bCs/>
          <w:color w:val="002060"/>
        </w:rPr>
      </w:pPr>
    </w:p>
    <w:p w:rsidR="0027017F" w:rsidRPr="00EC12F0" w:rsidRDefault="0027017F" w:rsidP="007234C3">
      <w:pPr>
        <w:jc w:val="both"/>
      </w:pPr>
      <w:r w:rsidRPr="005326C7">
        <w:rPr>
          <w:b/>
          <w:bCs/>
          <w:color w:val="002060"/>
        </w:rPr>
        <w:t>Цели проекта:</w:t>
      </w:r>
      <w:r>
        <w:rPr>
          <w:color w:val="252728"/>
        </w:rPr>
        <w:t xml:space="preserve"> </w:t>
      </w:r>
      <w:r w:rsidRPr="00EC12F0">
        <w:t>повышение эффективности образовательного процесса и работы педагогического коллектива посредством внедрения в практику новых информаци</w:t>
      </w:r>
      <w:r>
        <w:t>онных технологий.</w:t>
      </w:r>
    </w:p>
    <w:p w:rsidR="0027017F" w:rsidRPr="005326C7" w:rsidRDefault="0027017F" w:rsidP="007234C3">
      <w:pPr>
        <w:jc w:val="both"/>
        <w:rPr>
          <w:color w:val="002060"/>
        </w:rPr>
      </w:pPr>
      <w:r w:rsidRPr="005326C7">
        <w:rPr>
          <w:b/>
          <w:bCs/>
          <w:color w:val="002060"/>
        </w:rPr>
        <w:t>Задачи проекта:</w:t>
      </w:r>
    </w:p>
    <w:p w:rsidR="0027017F" w:rsidRPr="00EC12F0" w:rsidRDefault="0027017F" w:rsidP="007234C3">
      <w:pPr>
        <w:jc w:val="both"/>
      </w:pPr>
      <w:r w:rsidRPr="00EC12F0">
        <w:t>- улучшение качества обучения на основе использования новых информационных технологий;</w:t>
      </w:r>
    </w:p>
    <w:p w:rsidR="0027017F" w:rsidRPr="00EC12F0" w:rsidRDefault="0027017F" w:rsidP="007234C3">
      <w:pPr>
        <w:jc w:val="both"/>
      </w:pPr>
      <w:r w:rsidRPr="00EC12F0">
        <w:t>- вовлечение школы в единое информационное пространство;</w:t>
      </w:r>
    </w:p>
    <w:p w:rsidR="0027017F" w:rsidRPr="00EC12F0" w:rsidRDefault="0027017F" w:rsidP="007234C3">
      <w:pPr>
        <w:jc w:val="both"/>
      </w:pPr>
      <w:r w:rsidRPr="00EC12F0">
        <w:t>- развитие творческого, самостоятельного мышления школьников, формирование у них умения и навыков самостоятельного поиска, анализа и оценки информации;</w:t>
      </w:r>
    </w:p>
    <w:p w:rsidR="0027017F" w:rsidRPr="00EC12F0" w:rsidRDefault="0027017F" w:rsidP="007234C3">
      <w:pPr>
        <w:jc w:val="both"/>
      </w:pPr>
      <w:r w:rsidRPr="00EC12F0">
        <w:t>- развитие материально-технической базы школы в области информатизации;</w:t>
      </w:r>
    </w:p>
    <w:p w:rsidR="0027017F" w:rsidRPr="00EC12F0" w:rsidRDefault="0027017F" w:rsidP="007234C3">
      <w:pPr>
        <w:jc w:val="both"/>
      </w:pPr>
      <w:r w:rsidRPr="00EC12F0">
        <w:t>- развитие информационных ресурсов образовательного учреждения, включая сайт ОУ;</w:t>
      </w:r>
    </w:p>
    <w:p w:rsidR="0027017F" w:rsidRPr="00EC12F0" w:rsidRDefault="0027017F" w:rsidP="007234C3">
      <w:pPr>
        <w:jc w:val="both"/>
      </w:pPr>
      <w:r w:rsidRPr="00EC12F0">
        <w:t>- дальнейшее внедрение в управленческую деятельность администрации образовательного учреждения современных информационных технологий;</w:t>
      </w:r>
    </w:p>
    <w:p w:rsidR="0027017F" w:rsidRPr="00EC12F0" w:rsidRDefault="0027017F" w:rsidP="007234C3">
      <w:pPr>
        <w:jc w:val="both"/>
      </w:pPr>
      <w:r w:rsidRPr="00EC12F0">
        <w:t>- повышение информационной культуры педагогических и управленческих кадров;</w:t>
      </w:r>
    </w:p>
    <w:p w:rsidR="0027017F" w:rsidRPr="00EC12F0" w:rsidRDefault="0027017F" w:rsidP="007234C3">
      <w:pPr>
        <w:jc w:val="both"/>
      </w:pPr>
      <w:r w:rsidRPr="00EC12F0">
        <w:t>- организация доступа педагогов и школьников к информационным ресурсам Интернета.</w:t>
      </w:r>
    </w:p>
    <w:p w:rsidR="0027017F" w:rsidRDefault="0027017F" w:rsidP="007234C3">
      <w:pPr>
        <w:jc w:val="center"/>
        <w:rPr>
          <w:b/>
          <w:bCs/>
          <w:color w:val="252728"/>
        </w:rPr>
      </w:pPr>
    </w:p>
    <w:p w:rsidR="0027017F" w:rsidRPr="00EC12F0" w:rsidRDefault="0027017F" w:rsidP="007234C3">
      <w:pPr>
        <w:jc w:val="center"/>
        <w:rPr>
          <w:color w:val="002060"/>
        </w:rPr>
      </w:pPr>
      <w:r w:rsidRPr="00EC12F0">
        <w:rPr>
          <w:b/>
          <w:bCs/>
          <w:color w:val="002060"/>
        </w:rPr>
        <w:t>План мероприятий по реализации проекта:</w:t>
      </w:r>
    </w:p>
    <w:tbl>
      <w:tblPr>
        <w:tblW w:w="105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53"/>
        <w:gridCol w:w="4524"/>
        <w:gridCol w:w="1984"/>
        <w:gridCol w:w="1276"/>
        <w:gridCol w:w="2268"/>
      </w:tblGrid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rPr>
                <w:b/>
                <w:bCs/>
              </w:rPr>
              <w:t>№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rPr>
                <w:b/>
                <w:bCs/>
              </w:rPr>
              <w:t>Мероприятия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rPr>
                <w:b/>
                <w:bCs/>
              </w:rPr>
              <w:t>Ответственные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rPr>
                <w:b/>
                <w:bCs/>
              </w:rPr>
              <w:t>Сроки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  <w:rPr>
                <w:b/>
                <w:bCs/>
              </w:rPr>
            </w:pPr>
            <w:r w:rsidRPr="00D629CD">
              <w:rPr>
                <w:b/>
                <w:bCs/>
              </w:rPr>
              <w:t>Ожидаемые результаты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 xml:space="preserve">Сбор информации об уровне владения ИК компетентностью старшеклассниками, педагогами-предметниками. </w:t>
            </w:r>
          </w:p>
          <w:p w:rsidR="0027017F" w:rsidRPr="006A102E" w:rsidRDefault="0027017F" w:rsidP="007234C3">
            <w:pPr>
              <w:jc w:val="both"/>
            </w:pPr>
            <w:r w:rsidRPr="00B14E85">
              <w:t>Анализ состояния материально-технической базы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Заместители</w:t>
            </w:r>
            <w:r w:rsidRPr="006A102E">
              <w:t xml:space="preserve"> директора по УВР</w:t>
            </w:r>
            <w:r>
              <w:t xml:space="preserve"> и ИМР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2016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Анализ информации и разработка плана мероприятий по реализации проекта. Анализ эффективности использования ИКТ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2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Компьютерный мониторинг качества образования</w:t>
            </w:r>
          </w:p>
          <w:p w:rsidR="0027017F" w:rsidRPr="00B14E85" w:rsidRDefault="0027017F" w:rsidP="007234C3">
            <w:pPr>
              <w:jc w:val="both"/>
            </w:pP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Заместители</w:t>
            </w:r>
            <w:r w:rsidRPr="006A102E">
              <w:t xml:space="preserve"> директора по УВР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 xml:space="preserve">Ежегодно, </w:t>
            </w:r>
          </w:p>
          <w:p w:rsidR="0027017F" w:rsidRPr="006A102E" w:rsidRDefault="0027017F" w:rsidP="007234C3">
            <w:pPr>
              <w:jc w:val="center"/>
            </w:pPr>
            <w:r>
              <w:t>1</w:t>
            </w:r>
            <w:r w:rsidRPr="006A102E">
              <w:t xml:space="preserve"> раз в четверть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Внедрение в управленческую деятельность современных информационных технологий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3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rPr>
                <w:spacing w:val="-1"/>
              </w:rPr>
              <w:t>Использование новых информацион</w:t>
            </w:r>
            <w:r w:rsidRPr="00B14E85">
              <w:rPr>
                <w:spacing w:val="-1"/>
              </w:rPr>
              <w:softHyphen/>
            </w:r>
            <w:r w:rsidRPr="00B14E85">
              <w:t xml:space="preserve">ных и коммуникационных технологий </w:t>
            </w:r>
            <w:r w:rsidRPr="00B14E85">
              <w:rPr>
                <w:w w:val="98"/>
              </w:rPr>
              <w:t>в учебном процессе</w:t>
            </w:r>
          </w:p>
          <w:p w:rsidR="0027017F" w:rsidRPr="006A102E" w:rsidRDefault="0027017F" w:rsidP="007234C3">
            <w:pPr>
              <w:jc w:val="both"/>
            </w:pP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Администрация, классные руководители, учителя-предметники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Ведение электронных журналов и дневников.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Работа по электронным учебникам, применение Интернет-ресурсов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4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Использование компьютеров и ресурсов Интернета для пр</w:t>
            </w:r>
            <w:r>
              <w:t xml:space="preserve">оведения интегрированных уроков, </w:t>
            </w:r>
            <w:r w:rsidRPr="006A102E">
              <w:t>факультативных занятий, кружковой работы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 xml:space="preserve">Заместитель директора </w:t>
            </w:r>
            <w:r w:rsidRPr="006A102E">
              <w:t>по УВР</w:t>
            </w:r>
            <w:r>
              <w:t>, учителя-предметники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50% уроков, проводимых с использованием компьютерных технологий.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Реализация рабочих программ, положительная мотивация учащихся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к обучению. Повышение познавательного интереса и качества знаний учащихся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5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Компьютерное тестирование учащихся по подготовке к</w:t>
            </w:r>
            <w:r>
              <w:t xml:space="preserve"> ОГЭ и </w:t>
            </w:r>
            <w:r w:rsidRPr="006A102E">
              <w:t xml:space="preserve"> ЕГЭ по русскому языку и математике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 xml:space="preserve">Заместитель директора </w:t>
            </w:r>
            <w:r w:rsidRPr="006A102E">
              <w:t>по УВР</w:t>
            </w:r>
            <w:r>
              <w:t>, учителя-предметники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мотивация учащихся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 xml:space="preserve">к обучению. 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6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Обмен опытом создания и использования мультимедийной продукции в образовательном процессе</w:t>
            </w:r>
            <w:r>
              <w:t xml:space="preserve">. </w:t>
            </w:r>
          </w:p>
          <w:p w:rsidR="0027017F" w:rsidRPr="006A102E" w:rsidRDefault="0027017F" w:rsidP="007234C3">
            <w:pPr>
              <w:jc w:val="both"/>
            </w:pPr>
            <w:r w:rsidRPr="00B14E85">
              <w:t>Проведение мастер-классов, семинаров, конференций по использованию ИКТ в образовательной деятельности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Заместитель</w:t>
            </w:r>
            <w:r w:rsidRPr="006A102E">
              <w:t xml:space="preserve"> директора по УВР</w:t>
            </w:r>
            <w:r>
              <w:t>, учителя-предметники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Выставка методических разработок.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Создание информационного банка «Из опыта работы с новыми информационными технологиями»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7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B14E85">
              <w:t>Участие педагогов и школьников в конкурсах разного уровня с использованием ИКТ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Учителя-предметники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30% учащихся и педагогов участвуют в конкурсах с использованием ИКТ,  в интернет-конкурсах.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8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Обмен опытом работы по информатизации учебного процесса на заседаниях МО</w:t>
            </w:r>
            <w:r>
              <w:t xml:space="preserve"> учителей-предметников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Заместитель</w:t>
            </w:r>
            <w:r w:rsidRPr="006A102E">
              <w:t xml:space="preserve"> директора по </w:t>
            </w:r>
            <w:r>
              <w:t>ИМ</w:t>
            </w:r>
            <w:r w:rsidRPr="006A102E">
              <w:t>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Повышение профессионального уровня в использовании ИКТ Применение в образовательном процессе Интернет-ресурсов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9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Обновление базы данных о педагогических кадрах</w:t>
            </w:r>
            <w:r>
              <w:t>.</w:t>
            </w:r>
          </w:p>
          <w:p w:rsidR="0027017F" w:rsidRPr="006A102E" w:rsidRDefault="0027017F" w:rsidP="007234C3">
            <w:pPr>
              <w:jc w:val="both"/>
            </w:pPr>
            <w:r>
              <w:t>О</w:t>
            </w:r>
            <w:r w:rsidRPr="006A102E">
              <w:t>бновление базы данных о выпускниках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Заместитель</w:t>
            </w:r>
            <w:r w:rsidRPr="006A102E">
              <w:t xml:space="preserve"> директора по </w:t>
            </w:r>
            <w:r>
              <w:t>ИМ</w:t>
            </w:r>
            <w:r w:rsidRPr="006A102E">
              <w:t>Р</w:t>
            </w:r>
            <w:r>
              <w:t>, Заместитель</w:t>
            </w:r>
            <w:r w:rsidRPr="006A102E">
              <w:t xml:space="preserve"> директора по УВР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Ежегодно, с</w:t>
            </w:r>
            <w:r w:rsidRPr="006A102E">
              <w:t>ентябрь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База данных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10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Пополнение банка данных образовательных услуг компьютерной сети Интернет</w:t>
            </w:r>
            <w:r>
              <w:t>.</w:t>
            </w:r>
          </w:p>
          <w:p w:rsidR="0027017F" w:rsidRPr="006A102E" w:rsidRDefault="0027017F" w:rsidP="007234C3">
            <w:pPr>
              <w:jc w:val="both"/>
            </w:pPr>
            <w:r w:rsidRPr="006A102E">
              <w:t>Пополнение программного информационного ресурса школы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Директор Секретарь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Результативность работы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11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Использование в работе школы электронной почты</w:t>
            </w:r>
            <w:r>
              <w:t>.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Pr="006A102E" w:rsidRDefault="0027017F" w:rsidP="007234C3">
            <w:pPr>
              <w:jc w:val="center"/>
            </w:pPr>
            <w:r w:rsidRPr="006A102E">
              <w:t xml:space="preserve">Секретарь 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Результативность работы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12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 xml:space="preserve">Пополнение школьной медиатеки </w:t>
            </w:r>
            <w:r w:rsidRPr="00B14E85">
              <w:t>по различным направлениям работы школы</w:t>
            </w:r>
            <w:r w:rsidRPr="006A102E">
              <w:t>, Интернет-ресурсов школьной библиотеки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Pr="006A102E" w:rsidRDefault="0027017F" w:rsidP="007234C3">
            <w:pPr>
              <w:jc w:val="center"/>
            </w:pPr>
            <w:r w:rsidRPr="006A102E">
              <w:t>Библиотекарь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Наличие медиатеки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13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Поддержка сайта школы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Администратор по созданию сайта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Постоянно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Регулярно обновляющийся сайт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14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Организация доступа учителей и учащихся к глобальным информационным ресурсам через создание локальной сети школы, обеспечение выхода в Интернет с рабочих мест учащихся и учителей в предметных кабинетах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 xml:space="preserve">Директор </w:t>
            </w:r>
          </w:p>
          <w:p w:rsidR="0027017F" w:rsidRPr="006A102E" w:rsidRDefault="0027017F" w:rsidP="007234C3">
            <w:pPr>
              <w:jc w:val="center"/>
            </w:pPr>
            <w:r>
              <w:t>Заместитель директора по АХР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Создание локальной сети школы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15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9644AC">
              <w:t xml:space="preserve">Развитие системы внутришкольного дополнительного образования  по направлениям, связанным с информационными технологиями.  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Заместитель директора по ВР</w:t>
            </w:r>
          </w:p>
          <w:p w:rsidR="0027017F" w:rsidRDefault="0027017F" w:rsidP="007234C3">
            <w:pPr>
              <w:jc w:val="center"/>
            </w:pPr>
            <w:r>
              <w:t>Учитель информатики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10% посещают кружки и факультативы, связанным с информационными технологиями.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 xml:space="preserve"> 30% учащихся участвуют в интернет-конкурсах .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16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Создание материально-технической базы для успешной реализации проекта «Информатизация» (оборудование кабинетов, приобретение оргтехники, учебников, научно-популярной литературы и т.д.)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 xml:space="preserve">Директор </w:t>
            </w:r>
          </w:p>
          <w:p w:rsidR="0027017F" w:rsidRPr="006A102E" w:rsidRDefault="0027017F" w:rsidP="007234C3">
            <w:pPr>
              <w:jc w:val="center"/>
            </w:pPr>
            <w:r>
              <w:t>Заместитель директора по АХР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2016-2020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Оборудование кабинетов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русского языка, математики, иностранного языка, географии</w:t>
            </w:r>
          </w:p>
        </w:tc>
      </w:tr>
      <w:tr w:rsidR="0027017F" w:rsidRPr="006A102E">
        <w:tc>
          <w:tcPr>
            <w:tcW w:w="4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17</w:t>
            </w:r>
          </w:p>
        </w:tc>
        <w:tc>
          <w:tcPr>
            <w:tcW w:w="452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B14E85">
              <w:t>Разработка системы стимулирования участников образовательного процесса по использованию ИКТ в учебно–воспитательной деятельности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Директор</w:t>
            </w:r>
          </w:p>
          <w:p w:rsidR="0027017F" w:rsidRPr="006A102E" w:rsidRDefault="0027017F" w:rsidP="007234C3">
            <w:pPr>
              <w:jc w:val="center"/>
            </w:pPr>
            <w:r>
              <w:t>Профком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2016-2017</w:t>
            </w:r>
          </w:p>
        </w:tc>
        <w:tc>
          <w:tcPr>
            <w:tcW w:w="2268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Изменения в положении о стимулировании педагогических работников</w:t>
            </w:r>
          </w:p>
        </w:tc>
      </w:tr>
    </w:tbl>
    <w:p w:rsidR="0027017F" w:rsidRPr="00F0666E" w:rsidRDefault="0027017F" w:rsidP="007234C3">
      <w:pPr>
        <w:jc w:val="both"/>
        <w:rPr>
          <w:color w:val="FF0000"/>
        </w:rPr>
      </w:pPr>
      <w:r w:rsidRPr="006A102E">
        <w:rPr>
          <w:color w:val="252728"/>
        </w:rPr>
        <w:t> </w:t>
      </w:r>
      <w:r w:rsidRPr="00F0666E">
        <w:rPr>
          <w:color w:val="FF0000"/>
        </w:rPr>
        <w:t xml:space="preserve"> </w:t>
      </w:r>
    </w:p>
    <w:p w:rsidR="0027017F" w:rsidRPr="00340F0F" w:rsidRDefault="0027017F" w:rsidP="007234C3">
      <w:pPr>
        <w:jc w:val="both"/>
        <w:rPr>
          <w:color w:val="002060"/>
        </w:rPr>
      </w:pPr>
      <w:r w:rsidRPr="00340F0F">
        <w:rPr>
          <w:b/>
          <w:bCs/>
          <w:color w:val="002060"/>
        </w:rPr>
        <w:t>Прогнозируемые результаты реализации проекта:</w:t>
      </w:r>
    </w:p>
    <w:p w:rsidR="0027017F" w:rsidRDefault="0027017F" w:rsidP="007234C3">
      <w:pPr>
        <w:jc w:val="both"/>
        <w:rPr>
          <w:b/>
          <w:bCs/>
          <w:color w:val="252728"/>
        </w:rPr>
      </w:pPr>
      <w:r>
        <w:t xml:space="preserve">1. </w:t>
      </w:r>
      <w:r w:rsidRPr="006A102E">
        <w:t>Создание единого информационного пространства</w:t>
      </w:r>
      <w:r w:rsidRPr="00175BEF">
        <w:rPr>
          <w:b/>
          <w:bCs/>
          <w:color w:val="252728"/>
        </w:rPr>
        <w:t> 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повышение эффективности образовательного процесса;</w:t>
      </w:r>
    </w:p>
    <w:p w:rsidR="0027017F" w:rsidRDefault="0027017F" w:rsidP="007234C3">
      <w:pPr>
        <w:jc w:val="both"/>
      </w:pPr>
      <w:r>
        <w:t xml:space="preserve">- </w:t>
      </w:r>
      <w:r w:rsidRPr="006A102E">
        <w:t>автоматизация организационно-распорядительной деятельности школы.</w:t>
      </w:r>
    </w:p>
    <w:p w:rsidR="0027017F" w:rsidRDefault="0027017F" w:rsidP="007234C3">
      <w:pPr>
        <w:jc w:val="both"/>
      </w:pPr>
      <w:r>
        <w:t xml:space="preserve">2. </w:t>
      </w:r>
      <w:r w:rsidRPr="006A102E">
        <w:t>Повышение уровня информационной культуры как составляющей профессионального мастерства учителя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 создание условий для творческого роста всех участников образовательного процесса с помощью использования информационных технологий;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повышение качества образования;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 повышение квалификационных категорий учителей;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 распространение и обобщение опыта учителей через участие в научно-методических и научно-практических семинарах, конференциях, публикациях, в том числе в интернет-фор</w:t>
      </w:r>
      <w:r>
        <w:t>у</w:t>
      </w:r>
      <w:r w:rsidRPr="006A102E">
        <w:t>мах;</w:t>
      </w:r>
    </w:p>
    <w:p w:rsidR="0027017F" w:rsidRPr="006A102E" w:rsidRDefault="0027017F" w:rsidP="007234C3">
      <w:pPr>
        <w:jc w:val="both"/>
      </w:pPr>
      <w:r>
        <w:t xml:space="preserve">- </w:t>
      </w:r>
      <w:r w:rsidRPr="006A102E">
        <w:t>создание оптимальных условий для взаимодействия семьи и школы через единое информационное пространство образовательного учреждения;</w:t>
      </w:r>
    </w:p>
    <w:p w:rsidR="0027017F" w:rsidRDefault="0027017F" w:rsidP="007234C3">
      <w:pPr>
        <w:jc w:val="both"/>
      </w:pPr>
      <w:r>
        <w:t xml:space="preserve">- </w:t>
      </w:r>
      <w:r w:rsidRPr="006A102E">
        <w:t>эффективность использования сайта</w:t>
      </w:r>
      <w:r>
        <w:t>.</w:t>
      </w:r>
    </w:p>
    <w:p w:rsidR="0027017F" w:rsidRDefault="0027017F" w:rsidP="007234C3">
      <w:pPr>
        <w:jc w:val="both"/>
      </w:pPr>
      <w:r>
        <w:t xml:space="preserve">3. </w:t>
      </w:r>
      <w:r w:rsidRPr="006A102E">
        <w:t>Повышение информационной культуры обучающихся</w:t>
      </w:r>
    </w:p>
    <w:p w:rsidR="0027017F" w:rsidRDefault="0027017F" w:rsidP="007234C3">
      <w:pPr>
        <w:jc w:val="both"/>
      </w:pPr>
      <w:r>
        <w:t>-</w:t>
      </w:r>
      <w:r w:rsidRPr="006A102E">
        <w:t> использование компьютерной технологии в самостоятельной работе;</w:t>
      </w:r>
    </w:p>
    <w:p w:rsidR="0027017F" w:rsidRPr="00175BEF" w:rsidRDefault="0027017F" w:rsidP="007234C3">
      <w:pPr>
        <w:jc w:val="both"/>
      </w:pPr>
      <w:r>
        <w:t xml:space="preserve">- </w:t>
      </w:r>
      <w:r w:rsidRPr="006A102E">
        <w:t> участие в конкурсах, олимпиадах, конференциях с использованием Интернет-технологий и Интернет-ресурсов.</w:t>
      </w:r>
    </w:p>
    <w:p w:rsidR="0027017F" w:rsidRPr="006A102E" w:rsidRDefault="0027017F" w:rsidP="007234C3">
      <w:pPr>
        <w:jc w:val="both"/>
        <w:rPr>
          <w:color w:val="252728"/>
        </w:rPr>
      </w:pPr>
      <w:r w:rsidRPr="006A102E">
        <w:rPr>
          <w:color w:val="252728"/>
        </w:rPr>
        <w:t> </w:t>
      </w:r>
    </w:p>
    <w:p w:rsidR="0027017F" w:rsidRPr="00DB7355" w:rsidRDefault="0027017F" w:rsidP="007234C3">
      <w:pPr>
        <w:jc w:val="center"/>
        <w:rPr>
          <w:b/>
          <w:bCs/>
          <w:color w:val="002060"/>
          <w:sz w:val="28"/>
          <w:szCs w:val="28"/>
        </w:rPr>
      </w:pPr>
      <w:r w:rsidRPr="00DB7355">
        <w:rPr>
          <w:b/>
          <w:bCs/>
          <w:color w:val="002060"/>
          <w:sz w:val="28"/>
          <w:szCs w:val="28"/>
        </w:rPr>
        <w:t>ПРОЕКТ  «Безопасность и здоровье»</w:t>
      </w:r>
    </w:p>
    <w:p w:rsidR="0027017F" w:rsidRPr="00AA59D5" w:rsidRDefault="0027017F" w:rsidP="007234C3">
      <w:pPr>
        <w:pStyle w:val="20"/>
        <w:shd w:val="clear" w:color="auto" w:fill="auto"/>
        <w:spacing w:before="0" w:after="215" w:line="317" w:lineRule="exact"/>
        <w:ind w:right="160" w:firstLine="0"/>
        <w:rPr>
          <w:sz w:val="24"/>
          <w:szCs w:val="24"/>
        </w:rPr>
      </w:pPr>
      <w:r w:rsidRPr="00DB7355">
        <w:rPr>
          <w:b/>
          <w:bCs/>
          <w:color w:val="002060"/>
        </w:rPr>
        <w:t>Цель проекта:</w:t>
      </w:r>
      <w:r w:rsidRPr="006A102E">
        <w:rPr>
          <w:b/>
          <w:bCs/>
          <w:color w:val="252728"/>
        </w:rPr>
        <w:t> </w:t>
      </w:r>
      <w:r w:rsidRPr="00252F3E">
        <w:rPr>
          <w:sz w:val="24"/>
          <w:szCs w:val="24"/>
        </w:rPr>
        <w:t>создание эффективной модели сохранения и развития здоровья ребенка в условиях школы; сохранение, укрепление психологического и физического здоровья педагогов в ходе реализации образовательного процесса.</w:t>
      </w:r>
    </w:p>
    <w:p w:rsidR="0027017F" w:rsidRPr="00DB7355" w:rsidRDefault="0027017F" w:rsidP="007234C3">
      <w:pPr>
        <w:jc w:val="both"/>
        <w:rPr>
          <w:color w:val="002060"/>
        </w:rPr>
      </w:pPr>
      <w:r w:rsidRPr="00DB7355">
        <w:rPr>
          <w:b/>
          <w:bCs/>
          <w:color w:val="002060"/>
        </w:rPr>
        <w:t>Задачи проекта:</w:t>
      </w:r>
    </w:p>
    <w:p w:rsidR="0027017F" w:rsidRPr="00EC12F0" w:rsidRDefault="0027017F" w:rsidP="007234C3">
      <w:pPr>
        <w:jc w:val="both"/>
      </w:pPr>
      <w:r w:rsidRPr="00EC12F0">
        <w:t>- пропаганда  здорового образа жизни;</w:t>
      </w:r>
    </w:p>
    <w:p w:rsidR="0027017F" w:rsidRPr="00EC12F0" w:rsidRDefault="0027017F" w:rsidP="007234C3">
      <w:pPr>
        <w:jc w:val="both"/>
      </w:pPr>
      <w:r w:rsidRPr="00EC12F0">
        <w:t>- разработка системы мер, уменьшающих риск возникновения заболеваний и повреждений;</w:t>
      </w:r>
    </w:p>
    <w:p w:rsidR="0027017F" w:rsidRPr="00EC12F0" w:rsidRDefault="0027017F" w:rsidP="007234C3">
      <w:pPr>
        <w:jc w:val="both"/>
      </w:pPr>
      <w:r w:rsidRPr="00EC12F0">
        <w:t>- привитие обучающимся знаний, умений и навыков, необходимых для принятия разумных решений по сохранению личного здоровья, а также сохранению и улучшению безоп</w:t>
      </w:r>
      <w:r>
        <w:t>асной и здоровой среды обитания.</w:t>
      </w:r>
    </w:p>
    <w:p w:rsidR="0027017F" w:rsidRPr="00EC12F0" w:rsidRDefault="0027017F" w:rsidP="007234C3">
      <w:pPr>
        <w:jc w:val="center"/>
        <w:rPr>
          <w:b/>
          <w:bCs/>
          <w:color w:val="002060"/>
        </w:rPr>
      </w:pPr>
      <w:r w:rsidRPr="00EC12F0">
        <w:rPr>
          <w:b/>
          <w:bCs/>
          <w:color w:val="002060"/>
        </w:rPr>
        <w:t>План мероприятий по реализации проекта:</w:t>
      </w:r>
    </w:p>
    <w:tbl>
      <w:tblPr>
        <w:tblW w:w="1078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41"/>
        <w:gridCol w:w="4336"/>
        <w:gridCol w:w="1984"/>
        <w:gridCol w:w="1276"/>
        <w:gridCol w:w="2551"/>
      </w:tblGrid>
      <w:tr w:rsidR="0027017F" w:rsidRPr="00DE6964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E6964" w:rsidRDefault="0027017F" w:rsidP="007234C3">
            <w:pPr>
              <w:jc w:val="center"/>
              <w:rPr>
                <w:b/>
                <w:bCs/>
              </w:rPr>
            </w:pPr>
            <w:r w:rsidRPr="00DE6964">
              <w:rPr>
                <w:b/>
                <w:bCs/>
              </w:rPr>
              <w:t>№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E6964" w:rsidRDefault="0027017F" w:rsidP="007234C3">
            <w:pPr>
              <w:jc w:val="center"/>
              <w:rPr>
                <w:b/>
                <w:bCs/>
              </w:rPr>
            </w:pPr>
            <w:r w:rsidRPr="00DE6964">
              <w:rPr>
                <w:b/>
                <w:bCs/>
              </w:rPr>
              <w:t>Мероприятия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DE6964" w:rsidRDefault="0027017F" w:rsidP="007234C3">
            <w:pPr>
              <w:jc w:val="center"/>
              <w:rPr>
                <w:b/>
                <w:bCs/>
              </w:rPr>
            </w:pPr>
            <w:r w:rsidRPr="00DE6964">
              <w:rPr>
                <w:b/>
                <w:bCs/>
              </w:rPr>
              <w:t>Ответственный</w:t>
            </w:r>
          </w:p>
        </w:tc>
        <w:tc>
          <w:tcPr>
            <w:tcW w:w="1276" w:type="dxa"/>
          </w:tcPr>
          <w:p w:rsidR="0027017F" w:rsidRPr="00DE6964" w:rsidRDefault="0027017F" w:rsidP="007234C3">
            <w:pPr>
              <w:jc w:val="center"/>
              <w:rPr>
                <w:b/>
                <w:bCs/>
              </w:rPr>
            </w:pPr>
            <w:r w:rsidRPr="00DE6964">
              <w:rPr>
                <w:b/>
                <w:bCs/>
              </w:rPr>
              <w:t>Сроки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  <w:rPr>
                <w:b/>
                <w:bCs/>
              </w:rPr>
            </w:pPr>
            <w:r w:rsidRPr="00D629CD">
              <w:rPr>
                <w:b/>
                <w:bCs/>
              </w:rPr>
              <w:t>Ожидаемые результаты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Совершенствование нормативно-правовой базы по созданию здоровьесберегающей среды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center"/>
            </w:pPr>
            <w:r>
              <w:t xml:space="preserve">Директор 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>
              <w:t>Ежегодно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Локальные акты,  договоры с медучреждениями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2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Обеспечение выполнения законодательства по охране здоровья школьников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Pr="00B14E85" w:rsidRDefault="0027017F" w:rsidP="007234C3">
            <w:pPr>
              <w:jc w:val="center"/>
            </w:pPr>
            <w:r>
              <w:t>Медицинский работник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Постоянно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Результаты инспектирования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3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Обновление банка данных о заболеваемости учеников. Анализ заболеваемости и их динамика.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Медицинский работник</w:t>
            </w:r>
          </w:p>
          <w:p w:rsidR="0027017F" w:rsidRPr="006A102E" w:rsidRDefault="0027017F" w:rsidP="007234C3">
            <w:pPr>
              <w:jc w:val="center"/>
            </w:pPr>
            <w:r w:rsidRPr="006A102E">
              <w:t>Социальный педагог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 w:rsidRPr="006A102E">
              <w:t>1 раз в год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Создание банка данных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4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Подготовка и переподготовка педагогических и административных кадров по проблемам охраны здоровья</w:t>
            </w:r>
            <w:r>
              <w:t xml:space="preserve">, </w:t>
            </w:r>
            <w:r w:rsidRPr="007D27AD">
              <w:t>инклюзивного образования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Pr="00B14E85" w:rsidRDefault="0027017F" w:rsidP="007234C3">
            <w:pPr>
              <w:jc w:val="both"/>
            </w:pP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201</w:t>
            </w:r>
            <w:r>
              <w:t>6</w:t>
            </w:r>
            <w:r w:rsidRPr="00B14E85">
              <w:t>-20</w:t>
            </w:r>
            <w:r>
              <w:t>20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Овладение здоровьесберегающими технологиями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5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Диспансеризация учащихся школы</w:t>
            </w:r>
          </w:p>
          <w:p w:rsidR="0027017F" w:rsidRPr="006A102E" w:rsidRDefault="0027017F" w:rsidP="007234C3">
            <w:pPr>
              <w:jc w:val="both"/>
            </w:pPr>
            <w:r w:rsidRPr="006A102E">
              <w:t>Контроль состояния здоровья школьников по итогам диспансеризации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Директор</w:t>
            </w:r>
            <w:r>
              <w:t xml:space="preserve"> Медицинский работник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 xml:space="preserve">Ежегодно 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Показатели здоровья школьников.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Сокращение случаев заболеваемости среди учащихся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6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Обеспечение своевременного проведения профилактических прививок учащимися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Медицинский работник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>Ежегодно, п</w:t>
            </w:r>
            <w:r w:rsidRPr="006A102E">
              <w:t>о графику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Сокращение случаев заболеваемости среди учащихся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7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6A102E">
              <w:t>Проведение медицинского осмотра педагогов школы</w:t>
            </w:r>
            <w:r>
              <w:t>.</w:t>
            </w:r>
          </w:p>
          <w:p w:rsidR="0027017F" w:rsidRPr="006A102E" w:rsidRDefault="0027017F" w:rsidP="007234C3">
            <w:pPr>
              <w:jc w:val="both"/>
            </w:pPr>
            <w:r w:rsidRPr="00B14E85">
              <w:t>Организация оздоровительной работы с педагогами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 w:rsidRPr="006A102E">
              <w:t>Администрация школы</w:t>
            </w:r>
            <w:r>
              <w:t xml:space="preserve">, </w:t>
            </w:r>
          </w:p>
          <w:p w:rsidR="0027017F" w:rsidRPr="006A102E" w:rsidRDefault="0027017F" w:rsidP="007234C3">
            <w:pPr>
              <w:jc w:val="center"/>
            </w:pPr>
            <w:r>
              <w:t xml:space="preserve">профком </w:t>
            </w:r>
          </w:p>
        </w:tc>
        <w:tc>
          <w:tcPr>
            <w:tcW w:w="1276" w:type="dxa"/>
          </w:tcPr>
          <w:p w:rsidR="0027017F" w:rsidRDefault="0027017F" w:rsidP="007234C3">
            <w:pPr>
              <w:jc w:val="center"/>
            </w:pPr>
            <w:r>
              <w:t xml:space="preserve">Ежегодно, </w:t>
            </w:r>
          </w:p>
          <w:p w:rsidR="0027017F" w:rsidRPr="006A102E" w:rsidRDefault="0027017F" w:rsidP="007234C3">
            <w:pPr>
              <w:jc w:val="center"/>
            </w:pPr>
            <w:r>
              <w:t>м</w:t>
            </w:r>
            <w:r w:rsidRPr="006A102E">
              <w:t>ай, июнь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Сокращение случаев заболеваемости педагогов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8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B14E85">
              <w:t>Организация деятельности педагогического коллектива, направленной на совершенствование учебно-воспитательного процесса</w:t>
            </w:r>
            <w:r>
              <w:t>.</w:t>
            </w:r>
          </w:p>
          <w:p w:rsidR="0027017F" w:rsidRPr="00B14E85" w:rsidRDefault="0027017F" w:rsidP="007234C3">
            <w:pPr>
              <w:jc w:val="both"/>
            </w:pPr>
            <w:r w:rsidRPr="006A102E">
              <w:t>Обеспечение соблюдения санитарно-гигиенических требований на уроках, проведение профилактики у учащихся близорукости и сколиоза, соблюдение режима проветривания классных комнат на переменах</w:t>
            </w:r>
            <w:r>
              <w:t>, п</w:t>
            </w:r>
            <w:r w:rsidRPr="006A102E">
              <w:t>роведение динамических пауз в начальной школе</w:t>
            </w:r>
            <w:r>
              <w:t>, физкультминуток на уроках, п</w:t>
            </w:r>
            <w:r w:rsidRPr="006A102E">
              <w:t>роведение подвижных школьных перемен</w:t>
            </w:r>
            <w:r>
              <w:t>.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center"/>
            </w:pPr>
            <w:r w:rsidRPr="006A102E">
              <w:t>Зам</w:t>
            </w:r>
            <w:r>
              <w:t xml:space="preserve">еститель </w:t>
            </w:r>
            <w:r w:rsidRPr="006A102E">
              <w:t>директора по УВР, учителя-предметники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Постоянно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Использование здоровьесберегающих технологий в учебно-воспитательной деятельности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9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Осуществление работы по здоровьесбережению детей через различные формы организации физического воспитания</w:t>
            </w:r>
            <w:r>
              <w:t>: дни здоровья, спортивные соревнования и т.д.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center"/>
            </w:pPr>
            <w:r>
              <w:t xml:space="preserve">Заместитель директора по </w:t>
            </w:r>
            <w:r w:rsidRPr="006A102E">
              <w:t>ВР,</w:t>
            </w:r>
            <w:r>
              <w:t xml:space="preserve"> учителя физической культуры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Постоянно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 учащихся, снижение заболеваемости.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100% детей, охваченных физкультурно-оздоровительной работой.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10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Организация летней оздоровительной площадки при школе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Зам</w:t>
            </w:r>
            <w:r>
              <w:t>еститель</w:t>
            </w:r>
            <w:r w:rsidRPr="006A102E">
              <w:t xml:space="preserve"> директора п</w:t>
            </w:r>
            <w:r>
              <w:t xml:space="preserve">о </w:t>
            </w:r>
            <w:r w:rsidRPr="006A102E">
              <w:t>ВР, начальник лагеря</w:t>
            </w:r>
          </w:p>
        </w:tc>
        <w:tc>
          <w:tcPr>
            <w:tcW w:w="1276" w:type="dxa"/>
          </w:tcPr>
          <w:p w:rsidR="0027017F" w:rsidRDefault="0027017F" w:rsidP="007234C3">
            <w:pPr>
              <w:jc w:val="center"/>
            </w:pPr>
            <w:r>
              <w:t xml:space="preserve">Ежегодно, </w:t>
            </w:r>
          </w:p>
          <w:p w:rsidR="0027017F" w:rsidRPr="006A102E" w:rsidRDefault="0027017F" w:rsidP="007234C3">
            <w:pPr>
              <w:jc w:val="center"/>
            </w:pPr>
            <w:r>
              <w:t>и</w:t>
            </w:r>
            <w:r w:rsidRPr="006A102E">
              <w:t>юнь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 учащихся, снижение заболеваемости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11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Организации работы по пропаганде здорового образа жизни среди учащихся (лекции, вечера, беседы)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 xml:space="preserve">Заместитель директора по </w:t>
            </w:r>
            <w:r w:rsidRPr="006A102E">
              <w:t>ВР, классные руководители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>2016-2020 п</w:t>
            </w:r>
            <w:r w:rsidRPr="006A102E">
              <w:t>о отдельному плану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Ориентирование школьников на здоровый образ жизни.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12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 xml:space="preserve">Проведение </w:t>
            </w:r>
            <w:r w:rsidRPr="006A102E">
              <w:t>бесед о вреде курения, употребления спиртосодержащей продукции, наркотических и психотропных веществ (5-11-е кл.)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 xml:space="preserve">Заместитель директора по </w:t>
            </w:r>
            <w:r w:rsidRPr="006A102E">
              <w:t xml:space="preserve">ВР, </w:t>
            </w:r>
            <w:r>
              <w:t xml:space="preserve">социальный педагог, </w:t>
            </w:r>
            <w:r w:rsidRPr="006A102E">
              <w:t>классные руководители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>2016-2020 п</w:t>
            </w:r>
            <w:r w:rsidRPr="006A102E">
              <w:t>о отдельному плану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Ориентирование школьников на здоровый образ жизни.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Уменьшение  случаев курения, употребления спиртосодержащей продукции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13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Усиление адресности психолого-медико-социальной помощи учащимся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>
              <w:t>Педагог-психолог</w:t>
            </w:r>
          </w:p>
          <w:p w:rsidR="0027017F" w:rsidRPr="00B14E85" w:rsidRDefault="0027017F" w:rsidP="007234C3">
            <w:pPr>
              <w:jc w:val="center"/>
            </w:pPr>
            <w:r>
              <w:t>Социальный педагог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Постоянно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Результативная психолого-медико-социальная помощь учащимся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14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Проведение мероприятий по профилактики детского травматизма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Default="0027017F" w:rsidP="007234C3">
            <w:pPr>
              <w:jc w:val="center"/>
            </w:pPr>
            <w:r>
              <w:t>Классные руководители</w:t>
            </w:r>
          </w:p>
          <w:p w:rsidR="0027017F" w:rsidRPr="00B14E85" w:rsidRDefault="0027017F" w:rsidP="007234C3">
            <w:pPr>
              <w:jc w:val="center"/>
            </w:pPr>
            <w:r>
              <w:t>Учителя-предметники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Постоянно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Отсутствие случаев детского травматизма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15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Организация проведения лечебных и оздоровительных процедур (витаминизация готовых блюд, прохождение медицинского обследования учащимися, стоматологическая помощь, лечебная физкультура)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Медицинский работник</w:t>
            </w:r>
          </w:p>
          <w:p w:rsidR="0027017F" w:rsidRPr="00B14E85" w:rsidRDefault="0027017F" w:rsidP="007234C3">
            <w:pPr>
              <w:jc w:val="center"/>
            </w:pPr>
            <w:r>
              <w:t>Работники столовой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201</w:t>
            </w:r>
            <w:r>
              <w:t>6</w:t>
            </w:r>
            <w:r w:rsidRPr="00B14E85">
              <w:t>-20</w:t>
            </w:r>
            <w:r>
              <w:t>20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 учащихся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16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Обучение школьников эффективным поведенческим стратегиям: умению разрешать жизненные проблемы, эффективно общаться, владеть своими эмоциями и т.п.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>
              <w:t>П</w:t>
            </w:r>
            <w:r w:rsidRPr="006A102E">
              <w:t>едагог-психолог</w:t>
            </w:r>
          </w:p>
        </w:tc>
        <w:tc>
          <w:tcPr>
            <w:tcW w:w="1276" w:type="dxa"/>
          </w:tcPr>
          <w:p w:rsidR="0027017F" w:rsidRDefault="0027017F" w:rsidP="007234C3">
            <w:pPr>
              <w:jc w:val="center"/>
            </w:pPr>
            <w:r w:rsidRPr="00B14E85">
              <w:t>201</w:t>
            </w:r>
            <w:r>
              <w:t>6</w:t>
            </w:r>
            <w:r w:rsidRPr="00B14E85">
              <w:t>-20</w:t>
            </w:r>
            <w:r>
              <w:t>20</w:t>
            </w:r>
          </w:p>
          <w:p w:rsidR="0027017F" w:rsidRPr="006A102E" w:rsidRDefault="0027017F" w:rsidP="007234C3">
            <w:pPr>
              <w:jc w:val="center"/>
            </w:pPr>
            <w:r>
              <w:t>п</w:t>
            </w:r>
            <w:r w:rsidRPr="006A102E">
              <w:t>о плану педагога-психолога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 учащихся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17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Организация работы по изучению правил дорожного движения</w:t>
            </w:r>
            <w:r>
              <w:t>, п</w:t>
            </w:r>
            <w:r w:rsidRPr="006A102E">
              <w:t>роведение классных часов и бесед, включающих инструктажи по правилам дорожного движения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Классные руководители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>Ежегодно, п</w:t>
            </w:r>
            <w:r w:rsidRPr="006A102E">
              <w:t>о отдельному плану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 xml:space="preserve">Отсутствие нарушений  ПДД среди учащихся, отсутствие случаев детского травматизма 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18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Проведение месячников:</w:t>
            </w:r>
          </w:p>
          <w:p w:rsidR="0027017F" w:rsidRDefault="0027017F" w:rsidP="007234C3">
            <w:pPr>
              <w:jc w:val="both"/>
            </w:pPr>
            <w:r w:rsidRPr="006A102E">
              <w:t>·        пожарной безопасности</w:t>
            </w:r>
          </w:p>
          <w:p w:rsidR="0027017F" w:rsidRDefault="0027017F" w:rsidP="007234C3">
            <w:pPr>
              <w:jc w:val="both"/>
            </w:pPr>
            <w:r w:rsidRPr="006A102E">
              <w:t>·        гражданской обороны</w:t>
            </w:r>
          </w:p>
          <w:p w:rsidR="0027017F" w:rsidRDefault="0027017F" w:rsidP="007234C3">
            <w:pPr>
              <w:jc w:val="both"/>
            </w:pPr>
            <w:r w:rsidRPr="006A102E">
              <w:t>·       охраны труд</w:t>
            </w:r>
            <w:r>
              <w:t>а</w:t>
            </w:r>
          </w:p>
          <w:p w:rsidR="0027017F" w:rsidRPr="006A102E" w:rsidRDefault="0027017F" w:rsidP="007234C3">
            <w:pPr>
              <w:jc w:val="both"/>
            </w:pPr>
            <w:r w:rsidRPr="006A102E">
              <w:t>·       </w:t>
            </w:r>
            <w:r>
              <w:t xml:space="preserve"> «Внимание дети!»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Директор, заместители директора, начальник штаба ГО школы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 xml:space="preserve">Ежегодно 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Повышение уровня знаний у учащихся по данному направлению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19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 w:rsidRPr="006A102E">
              <w:t>Регулярное проведение учебных тренировок на случай ЧС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center"/>
            </w:pPr>
            <w:r w:rsidRPr="006A102E">
              <w:t>Директор, начальник штаба ГО школы</w:t>
            </w:r>
          </w:p>
        </w:tc>
        <w:tc>
          <w:tcPr>
            <w:tcW w:w="1276" w:type="dxa"/>
          </w:tcPr>
          <w:p w:rsidR="0027017F" w:rsidRPr="006A102E" w:rsidRDefault="0027017F" w:rsidP="007234C3">
            <w:pPr>
              <w:jc w:val="center"/>
            </w:pPr>
            <w:r>
              <w:t>Ежегодно, п</w:t>
            </w:r>
            <w:r w:rsidRPr="006A102E">
              <w:t>о графику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Повышение уровня знаний и умений учащихся на случай  ЧС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20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</w:pPr>
            <w:r w:rsidRPr="00B14E85">
              <w:t>Объединение усилий общественности, медицинских учреждений, родителей по созданию условий сохранения здоровья учащихся</w:t>
            </w:r>
          </w:p>
          <w:p w:rsidR="0027017F" w:rsidRPr="00B14E85" w:rsidRDefault="0027017F" w:rsidP="007234C3">
            <w:pPr>
              <w:jc w:val="both"/>
            </w:pPr>
            <w:r w:rsidRPr="006A102E">
              <w:t>Проведение консультаций для родителей по проблеме сбережения здоровья детей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</w:pPr>
            <w:r>
              <w:t>Администрация</w:t>
            </w:r>
          </w:p>
          <w:p w:rsidR="0027017F" w:rsidRPr="00B14E85" w:rsidRDefault="0027017F" w:rsidP="007234C3">
            <w:pPr>
              <w:jc w:val="center"/>
            </w:pPr>
            <w:r>
              <w:t>Медицинский работник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>
              <w:t>2016</w:t>
            </w:r>
            <w:r w:rsidRPr="00B14E85">
              <w:t>-20</w:t>
            </w:r>
            <w:r>
              <w:t>20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Положительная динамика в сохранении и укреплении здоровья учащихся</w:t>
            </w:r>
          </w:p>
        </w:tc>
      </w:tr>
      <w:tr w:rsidR="0027017F" w:rsidRPr="006A102E">
        <w:tc>
          <w:tcPr>
            <w:tcW w:w="64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6A102E" w:rsidRDefault="0027017F" w:rsidP="007234C3">
            <w:pPr>
              <w:jc w:val="both"/>
            </w:pPr>
            <w:r>
              <w:t>21</w:t>
            </w:r>
          </w:p>
        </w:tc>
        <w:tc>
          <w:tcPr>
            <w:tcW w:w="433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both"/>
            </w:pPr>
            <w:r w:rsidRPr="00B14E85">
              <w:t>Укрепление материально-технической базы, направленное на создание безопасных и комфортных условий обучения и работы в школе</w:t>
            </w:r>
          </w:p>
        </w:tc>
        <w:tc>
          <w:tcPr>
            <w:tcW w:w="1984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B14E85" w:rsidRDefault="0027017F" w:rsidP="007234C3">
            <w:pPr>
              <w:jc w:val="center"/>
            </w:pPr>
            <w:r>
              <w:t>Администрация</w:t>
            </w:r>
          </w:p>
        </w:tc>
        <w:tc>
          <w:tcPr>
            <w:tcW w:w="1276" w:type="dxa"/>
          </w:tcPr>
          <w:p w:rsidR="0027017F" w:rsidRPr="00B14E85" w:rsidRDefault="0027017F" w:rsidP="007234C3">
            <w:pPr>
              <w:jc w:val="center"/>
            </w:pPr>
            <w:r w:rsidRPr="00B14E85">
              <w:t>201</w:t>
            </w:r>
            <w:r>
              <w:t>6</w:t>
            </w:r>
            <w:r w:rsidRPr="00B14E85">
              <w:t>-20</w:t>
            </w:r>
            <w:r>
              <w:t>20</w:t>
            </w:r>
          </w:p>
        </w:tc>
        <w:tc>
          <w:tcPr>
            <w:tcW w:w="2551" w:type="dxa"/>
          </w:tcPr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 xml:space="preserve">Оценка здоровьесберегающего пространства школы участниками образовательного процесса. </w:t>
            </w:r>
          </w:p>
          <w:p w:rsidR="0027017F" w:rsidRPr="00D629CD" w:rsidRDefault="0027017F" w:rsidP="007234C3">
            <w:pPr>
              <w:jc w:val="center"/>
            </w:pPr>
            <w:r w:rsidRPr="00D629CD">
              <w:rPr>
                <w:sz w:val="22"/>
                <w:szCs w:val="22"/>
              </w:rPr>
              <w:t>Приобретение нового спортивного оборудования и инвентаря, приобретение 3-5 комплектов ростовой мебели</w:t>
            </w:r>
          </w:p>
        </w:tc>
      </w:tr>
    </w:tbl>
    <w:p w:rsidR="0027017F" w:rsidRPr="003E6F09" w:rsidRDefault="0027017F" w:rsidP="007234C3">
      <w:pPr>
        <w:jc w:val="both"/>
        <w:rPr>
          <w:color w:val="002060"/>
        </w:rPr>
      </w:pPr>
      <w:r w:rsidRPr="003E6F09">
        <w:rPr>
          <w:b/>
          <w:bCs/>
          <w:color w:val="002060"/>
        </w:rPr>
        <w:t>Прогнозируемые результаты реализации проекта: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 xml:space="preserve">снижение заболеваемости обучающихся и педагогов; 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>снижение количества обучающихся, имеющих вредные для здоровья привычки;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>улучшение условий обучения, питания;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>повышение эффективности использования ресурсов образовательных учреждений для здоровьесбережения  школьников;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>рост удовлетворенности участников образовательного процесса санитарным состоянием, комфортностью обучения и работы в школе;</w:t>
      </w:r>
    </w:p>
    <w:p w:rsidR="0027017F" w:rsidRPr="00EC12F0" w:rsidRDefault="0027017F" w:rsidP="007234C3">
      <w:pPr>
        <w:numPr>
          <w:ilvl w:val="0"/>
          <w:numId w:val="32"/>
        </w:numPr>
        <w:ind w:left="0"/>
        <w:jc w:val="both"/>
      </w:pPr>
      <w:r w:rsidRPr="00EC12F0">
        <w:t>повышение уровня безопасности жизни и здоровья детей и сотрудников школы.</w:t>
      </w:r>
    </w:p>
    <w:p w:rsidR="0027017F" w:rsidRPr="00EC12F0" w:rsidRDefault="0027017F" w:rsidP="007234C3">
      <w:pPr>
        <w:jc w:val="both"/>
        <w:rPr>
          <w:b/>
          <w:bCs/>
        </w:rPr>
      </w:pPr>
    </w:p>
    <w:p w:rsidR="0027017F" w:rsidRDefault="0027017F" w:rsidP="007234C3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ПРОЕКТ «Надежды нашей школы»</w:t>
      </w:r>
    </w:p>
    <w:p w:rsidR="0027017F" w:rsidRDefault="0027017F" w:rsidP="007234C3">
      <w:pPr>
        <w:pStyle w:val="ListParagraph"/>
        <w:spacing w:line="312" w:lineRule="auto"/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>(сопровождение одаренных детей и работа с детьми повышенной мотивации)</w:t>
      </w:r>
    </w:p>
    <w:p w:rsidR="0027017F" w:rsidRPr="00EC12F0" w:rsidRDefault="0027017F" w:rsidP="007234C3">
      <w:pPr>
        <w:spacing w:before="180" w:after="180"/>
        <w:jc w:val="both"/>
      </w:pPr>
      <w:r>
        <w:rPr>
          <w:b/>
          <w:bCs/>
          <w:color w:val="002060"/>
        </w:rPr>
        <w:t>Цель проекта:</w:t>
      </w:r>
      <w:r>
        <w:rPr>
          <w:color w:val="252728"/>
        </w:rPr>
        <w:t> </w:t>
      </w:r>
      <w:r w:rsidRPr="00EC12F0">
        <w:t>Создать систему работы по развитию интеллектуального потенциала, творческих способностей и личностных качеств одарённых детей, достичь высокого уровня знаний, умений, навыков, навыков самообразования и воспитания.</w:t>
      </w:r>
    </w:p>
    <w:p w:rsidR="0027017F" w:rsidRDefault="0027017F" w:rsidP="007234C3">
      <w:pPr>
        <w:spacing w:before="180" w:after="180"/>
        <w:jc w:val="both"/>
        <w:rPr>
          <w:color w:val="002060"/>
        </w:rPr>
      </w:pPr>
      <w:r>
        <w:rPr>
          <w:b/>
          <w:bCs/>
          <w:color w:val="002060"/>
        </w:rPr>
        <w:t>Задачи проекта: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  <w:jc w:val="both"/>
      </w:pPr>
      <w:r w:rsidRPr="00EC12F0">
        <w:t>Изучить и адаптировать методику по выявлению одарённых детей в школе.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  <w:jc w:val="both"/>
      </w:pPr>
      <w:r w:rsidRPr="00EC12F0">
        <w:t>Повысить педагогическую культуру родителей в вопросах воспитания одарённого ребёнка.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  <w:jc w:val="both"/>
      </w:pPr>
      <w:r w:rsidRPr="00EC12F0">
        <w:t>Создать условия для самореализации одарённых детей.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</w:pPr>
      <w:r w:rsidRPr="00EC12F0">
        <w:t>Разработать индивидуальные планы развития одарённых учащихся.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</w:pPr>
      <w:r w:rsidRPr="00EC12F0">
        <w:t>Создать максимально благоприятные условия для интеллектуального, морального и физического развития детей.</w:t>
      </w:r>
    </w:p>
    <w:p w:rsidR="0027017F" w:rsidRPr="00EC12F0" w:rsidRDefault="0027017F" w:rsidP="007234C3">
      <w:pPr>
        <w:numPr>
          <w:ilvl w:val="0"/>
          <w:numId w:val="33"/>
        </w:numPr>
        <w:spacing w:before="45"/>
        <w:ind w:left="255"/>
      </w:pPr>
      <w:r w:rsidRPr="00EC12F0">
        <w:t>Разработать и внедрять прогрессивные технологии в работе с одарёнными учащимися.</w:t>
      </w:r>
    </w:p>
    <w:p w:rsidR="0027017F" w:rsidRPr="00EC12F0" w:rsidRDefault="0027017F" w:rsidP="007234C3">
      <w:pPr>
        <w:spacing w:before="180"/>
        <w:jc w:val="center"/>
        <w:rPr>
          <w:b/>
          <w:bCs/>
          <w:color w:val="002060"/>
        </w:rPr>
      </w:pPr>
      <w:r w:rsidRPr="00EC12F0">
        <w:rPr>
          <w:b/>
          <w:bCs/>
          <w:color w:val="002060"/>
        </w:rPr>
        <w:t>План мероприятий по реализации проекта:</w:t>
      </w:r>
    </w:p>
    <w:tbl>
      <w:tblPr>
        <w:tblW w:w="10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"/>
        <w:gridCol w:w="4184"/>
        <w:gridCol w:w="1986"/>
        <w:gridCol w:w="1559"/>
        <w:gridCol w:w="2411"/>
      </w:tblGrid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Мероприятия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Ответственный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Сроки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spacing w:before="15" w:after="15"/>
              <w:jc w:val="center"/>
              <w:rPr>
                <w:b/>
                <w:bCs/>
                <w:lang w:eastAsia="en-US"/>
              </w:rPr>
            </w:pPr>
            <w:r w:rsidRPr="00D629CD">
              <w:rPr>
                <w:b/>
                <w:bCs/>
                <w:lang w:eastAsia="en-US"/>
              </w:rPr>
              <w:t>Ожидаемые результаты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spacing w:before="15" w:after="15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numPr>
                <w:ilvl w:val="0"/>
                <w:numId w:val="34"/>
              </w:numPr>
              <w:ind w:left="0"/>
              <w:rPr>
                <w:lang w:eastAsia="en-US"/>
              </w:rPr>
            </w:pPr>
            <w:r>
              <w:rPr>
                <w:lang w:eastAsia="en-US"/>
              </w:rPr>
              <w:t>Анализ итогов деятельности педагогического коллектива, материально-технических условий по работе с одаренными учащимися.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Ежегодно, август 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spacing w:before="15" w:after="15"/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 xml:space="preserve">Определение целей и задач на следующий год </w:t>
            </w:r>
          </w:p>
        </w:tc>
      </w:tr>
      <w:tr w:rsidR="0027017F">
        <w:trPr>
          <w:trHeight w:val="1305"/>
        </w:trPr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Совершенствование системы работы с детьми с повышенной мотивацией. 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 Заместитель директора по ИМР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color w:val="FF0000"/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Описание системы работы с одаренными учащимися.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сопровождения одарённых детей.</w:t>
            </w:r>
          </w:p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Разработка Программы по работе с одаренными детьми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 Заместитель директора по ИМР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Увеличение количества обучающихся в ОУ, которым оказана поддержка в рамках программы для одаренных детей.</w:t>
            </w:r>
          </w:p>
          <w:p w:rsidR="0027017F" w:rsidRPr="00D629CD" w:rsidRDefault="0027017F" w:rsidP="007234C3">
            <w:pPr>
              <w:jc w:val="center"/>
              <w:rPr>
                <w:b/>
                <w:bCs/>
                <w:color w:val="FF0000"/>
                <w:lang w:eastAsia="en-US"/>
              </w:rPr>
            </w:pPr>
            <w:r w:rsidRPr="00D629CD">
              <w:rPr>
                <w:b/>
                <w:bCs/>
                <w:sz w:val="22"/>
                <w:szCs w:val="22"/>
                <w:lang w:eastAsia="en-US"/>
              </w:rPr>
              <w:t>Программа «Одарённые дети»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Активизация работы  с учащимися по подготовке к предметным олимпиадам.</w:t>
            </w:r>
          </w:p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Участие в различных этапах всероссийской олимпиады школьников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Учителя-предметники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color w:val="FF0000"/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Результативное участие.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Участие в конкурсах, соревнованиях, проектных мероприятиях (районного, регионального и всероссийского уровней)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Учителя-предметники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Рост численности  победителей различных конкурсов.</w:t>
            </w:r>
          </w:p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Результативное участие.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Диагностика склонностей учащихся.</w:t>
            </w:r>
          </w:p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Мотивационная готовность родителей (анкетирование)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Использование результатов анкетирования для продуктивной работы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numPr>
                <w:ilvl w:val="0"/>
                <w:numId w:val="35"/>
              </w:numPr>
              <w:ind w:left="0"/>
              <w:rPr>
                <w:lang w:eastAsia="en-US"/>
              </w:rPr>
            </w:pPr>
            <w:r>
              <w:rPr>
                <w:lang w:eastAsia="en-US"/>
              </w:rPr>
              <w:t>Пополнение методической библиотеки изданиями по работе с одаренными учащимися.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 библиотекарь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spacing w:before="180" w:after="180"/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Наличие методической литературы и ИКТ ресурсов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numPr>
                <w:ilvl w:val="0"/>
                <w:numId w:val="35"/>
              </w:numPr>
              <w:ind w:left="0"/>
              <w:rPr>
                <w:lang w:eastAsia="en-US"/>
              </w:rPr>
            </w:pPr>
            <w:r>
              <w:rPr>
                <w:lang w:eastAsia="en-US"/>
              </w:rPr>
              <w:t>Разработка и утверждение программ спецкурсов, факультативов.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Учителя-предметники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Наличие рабочих программы спецкурсов и факультативов, соответствующих запросам обучающихся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numPr>
                <w:ilvl w:val="0"/>
                <w:numId w:val="35"/>
              </w:numPr>
              <w:ind w:left="0"/>
              <w:rPr>
                <w:lang w:eastAsia="en-US"/>
              </w:rPr>
            </w:pPr>
            <w:r>
              <w:rPr>
                <w:lang w:eastAsia="en-US"/>
              </w:rPr>
              <w:t>Разработка и активное внедрение в практику методических рекомендаций по основам проектной и исследовательской деятельности  школьников.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Методические рекомендации.</w:t>
            </w:r>
          </w:p>
          <w:p w:rsidR="0027017F" w:rsidRPr="00D629CD" w:rsidRDefault="0027017F" w:rsidP="007234C3">
            <w:pPr>
              <w:jc w:val="center"/>
              <w:rPr>
                <w:color w:val="FF0000"/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Рост численности участников и призёров конкурсов проектных работ различного уровня.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Методические семинары для педагогов школы «Исследовательская деятельность учащихся», «Работа учителя-предметника  по осуществлению  проектной деятельности с обучающимися».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2017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Рост процента вовлечённости  учащихся и педагогов в проектную деятельность.</w:t>
            </w:r>
          </w:p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Применение проектных технологий в учебно-воспитательном процессе.</w:t>
            </w:r>
          </w:p>
        </w:tc>
      </w:tr>
      <w:tr w:rsidR="0027017F">
        <w:tc>
          <w:tcPr>
            <w:tcW w:w="51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418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Пополнение материально-технической базы (мультимедийные средства обучения).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Директор </w:t>
            </w:r>
          </w:p>
        </w:tc>
        <w:tc>
          <w:tcPr>
            <w:tcW w:w="155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D629CD" w:rsidRDefault="0027017F" w:rsidP="007234C3">
            <w:pPr>
              <w:jc w:val="center"/>
              <w:rPr>
                <w:lang w:eastAsia="en-US"/>
              </w:rPr>
            </w:pPr>
            <w:r w:rsidRPr="00D629CD">
              <w:rPr>
                <w:sz w:val="22"/>
                <w:szCs w:val="22"/>
                <w:lang w:eastAsia="en-US"/>
              </w:rPr>
              <w:t>Приобретение мультимедийных средств обучения в кабинеты иностранного языка, математики, географии, русского языка</w:t>
            </w:r>
          </w:p>
        </w:tc>
      </w:tr>
    </w:tbl>
    <w:p w:rsidR="0027017F" w:rsidRDefault="0027017F" w:rsidP="007234C3">
      <w:pPr>
        <w:jc w:val="both"/>
        <w:rPr>
          <w:color w:val="252728"/>
        </w:rPr>
      </w:pPr>
      <w:r>
        <w:rPr>
          <w:b/>
          <w:bCs/>
          <w:color w:val="252728"/>
        </w:rPr>
        <w:t>Ресурсная база реализации проекта</w:t>
      </w:r>
    </w:p>
    <w:p w:rsidR="0027017F" w:rsidRDefault="0027017F" w:rsidP="007234C3">
      <w:pPr>
        <w:jc w:val="both"/>
      </w:pPr>
      <w:r>
        <w:rPr>
          <w:b/>
          <w:bCs/>
        </w:rPr>
        <w:t>1) Мотивационное обеспечение</w:t>
      </w:r>
    </w:p>
    <w:p w:rsidR="0027017F" w:rsidRDefault="0027017F" w:rsidP="007234C3">
      <w:pPr>
        <w:numPr>
          <w:ilvl w:val="0"/>
          <w:numId w:val="36"/>
        </w:numPr>
        <w:ind w:left="624"/>
        <w:jc w:val="both"/>
      </w:pPr>
      <w:r>
        <w:t>Мотивационная готовность родителей (анкетирование).</w:t>
      </w:r>
    </w:p>
    <w:p w:rsidR="0027017F" w:rsidRDefault="0027017F" w:rsidP="007234C3">
      <w:pPr>
        <w:numPr>
          <w:ilvl w:val="0"/>
          <w:numId w:val="36"/>
        </w:numPr>
        <w:ind w:left="624"/>
        <w:jc w:val="both"/>
      </w:pPr>
      <w:r>
        <w:t>Система поощрительных мер для одаренных и способных учащихся:</w:t>
      </w:r>
    </w:p>
    <w:p w:rsidR="0027017F" w:rsidRDefault="0027017F" w:rsidP="007234C3">
      <w:pPr>
        <w:ind w:left="624"/>
        <w:jc w:val="both"/>
      </w:pPr>
      <w:r>
        <w:t>- постоянно стимулировать и мотивировать положительное отношение учащихся к саморазвитию и самореализации через работу в зоне ближайшего развития, создание ситуаций успеха, обеспечение психологического и физического здоровья школьников, гигиены труда;</w:t>
      </w:r>
    </w:p>
    <w:p w:rsidR="0027017F" w:rsidRDefault="0027017F" w:rsidP="007234C3">
      <w:pPr>
        <w:ind w:left="624"/>
        <w:jc w:val="both"/>
      </w:pPr>
      <w:r>
        <w:t>- стимулировать мотивацию учения через удовлетворение потребностей школьников в общении и деловом сотрудничестве с учителями и учениками;</w:t>
      </w:r>
    </w:p>
    <w:p w:rsidR="0027017F" w:rsidRDefault="0027017F" w:rsidP="007234C3">
      <w:pPr>
        <w:ind w:left="624"/>
        <w:jc w:val="both"/>
      </w:pPr>
      <w:r>
        <w:t>- способствовать развитию творческого потенциала учащихся, сохранять их эмоциональное благополучие, веру в свои силы, дать толчок к саморазвитию и самореализации;</w:t>
      </w:r>
    </w:p>
    <w:p w:rsidR="0027017F" w:rsidRDefault="0027017F" w:rsidP="007234C3">
      <w:pPr>
        <w:ind w:left="624"/>
        <w:jc w:val="both"/>
      </w:pPr>
      <w:r>
        <w:t>-  стимулировать любознательность, познавательные интересы и способности.</w:t>
      </w:r>
    </w:p>
    <w:p w:rsidR="0027017F" w:rsidRDefault="0027017F" w:rsidP="007234C3">
      <w:pPr>
        <w:numPr>
          <w:ilvl w:val="0"/>
          <w:numId w:val="37"/>
        </w:numPr>
        <w:ind w:left="624"/>
        <w:jc w:val="both"/>
      </w:pPr>
      <w:r>
        <w:t>Система стимулирования педагогических кадров, работающих в рамках проекта.</w:t>
      </w:r>
    </w:p>
    <w:p w:rsidR="0027017F" w:rsidRDefault="0027017F" w:rsidP="007234C3">
      <w:pPr>
        <w:jc w:val="both"/>
      </w:pPr>
      <w:r>
        <w:rPr>
          <w:b/>
          <w:bCs/>
        </w:rPr>
        <w:t>2) Организационные условия</w:t>
      </w:r>
    </w:p>
    <w:p w:rsidR="0027017F" w:rsidRDefault="0027017F" w:rsidP="007234C3">
      <w:pPr>
        <w:ind w:left="283"/>
        <w:jc w:val="both"/>
      </w:pPr>
      <w:r>
        <w:t>- своевременная диагностика склонностей,</w:t>
      </w:r>
    </w:p>
    <w:p w:rsidR="0027017F" w:rsidRDefault="0027017F" w:rsidP="007234C3">
      <w:pPr>
        <w:ind w:left="283"/>
        <w:jc w:val="both"/>
      </w:pPr>
      <w:r>
        <w:t>- адекватное содержание обучения,</w:t>
      </w:r>
    </w:p>
    <w:p w:rsidR="0027017F" w:rsidRDefault="0027017F" w:rsidP="007234C3">
      <w:pPr>
        <w:ind w:left="283"/>
        <w:jc w:val="both"/>
      </w:pPr>
      <w:r>
        <w:t>- внедрение личностно-ориентированной и развивающей технологий,</w:t>
      </w:r>
    </w:p>
    <w:p w:rsidR="0027017F" w:rsidRDefault="0027017F" w:rsidP="007234C3">
      <w:pPr>
        <w:ind w:left="283"/>
        <w:jc w:val="both"/>
      </w:pPr>
      <w:r>
        <w:t>- психическое и педагогическое сопровождение учащегося,</w:t>
      </w:r>
    </w:p>
    <w:p w:rsidR="0027017F" w:rsidRDefault="0027017F" w:rsidP="007234C3">
      <w:pPr>
        <w:ind w:left="283"/>
        <w:jc w:val="both"/>
      </w:pPr>
      <w:r>
        <w:t>- побудительно-интенсифицирующая деятельность учителя.</w:t>
      </w:r>
    </w:p>
    <w:p w:rsidR="0027017F" w:rsidRDefault="0027017F" w:rsidP="007234C3">
      <w:pPr>
        <w:jc w:val="both"/>
        <w:rPr>
          <w:b/>
          <w:bCs/>
        </w:rPr>
      </w:pPr>
      <w:r>
        <w:rPr>
          <w:b/>
          <w:bCs/>
        </w:rPr>
        <w:t>3) Научно-методическое обеспечение</w:t>
      </w:r>
    </w:p>
    <w:p w:rsidR="0027017F" w:rsidRDefault="0027017F" w:rsidP="007234C3">
      <w:pPr>
        <w:jc w:val="both"/>
      </w:pPr>
      <w:r>
        <w:rPr>
          <w:b/>
          <w:bCs/>
        </w:rPr>
        <w:t xml:space="preserve">1. </w:t>
      </w:r>
      <w:r>
        <w:t>Информационное</w:t>
      </w:r>
    </w:p>
    <w:p w:rsidR="0027017F" w:rsidRDefault="0027017F" w:rsidP="007234C3">
      <w:pPr>
        <w:ind w:firstLine="708"/>
        <w:jc w:val="both"/>
      </w:pPr>
      <w:r>
        <w:t>- Нормативно-правовое обеспечение (локальные акты)</w:t>
      </w:r>
    </w:p>
    <w:p w:rsidR="0027017F" w:rsidRDefault="0027017F" w:rsidP="007234C3">
      <w:pPr>
        <w:ind w:left="708"/>
        <w:jc w:val="both"/>
      </w:pPr>
      <w:r>
        <w:t>- Наличие комплекта информационно-методических материалов (рекомендации, публикации, списки литературы по направлениям).</w:t>
      </w:r>
    </w:p>
    <w:p w:rsidR="0027017F" w:rsidRDefault="0027017F" w:rsidP="007234C3">
      <w:pPr>
        <w:ind w:firstLine="708"/>
        <w:jc w:val="both"/>
      </w:pPr>
      <w:r>
        <w:t>- Издание отчетов, оформление сайта.</w:t>
      </w:r>
    </w:p>
    <w:p w:rsidR="0027017F" w:rsidRDefault="0027017F" w:rsidP="007234C3">
      <w:pPr>
        <w:jc w:val="both"/>
      </w:pPr>
      <w:r>
        <w:t>2. Организационно-методическое</w:t>
      </w:r>
    </w:p>
    <w:p w:rsidR="0027017F" w:rsidRDefault="0027017F" w:rsidP="007234C3">
      <w:pPr>
        <w:ind w:firstLine="708"/>
        <w:jc w:val="both"/>
      </w:pPr>
      <w:r>
        <w:t>- Создание целевой группы методического объединения по проблеме работы с одаренными и способными детьми.  </w:t>
      </w:r>
    </w:p>
    <w:p w:rsidR="0027017F" w:rsidRDefault="0027017F" w:rsidP="007234C3">
      <w:pPr>
        <w:ind w:firstLine="708"/>
        <w:jc w:val="both"/>
      </w:pPr>
      <w:r>
        <w:t>- Повышение квалификации педагогов через систему школьных тематических семинаров.</w:t>
      </w:r>
    </w:p>
    <w:p w:rsidR="0027017F" w:rsidRDefault="0027017F" w:rsidP="007234C3">
      <w:pPr>
        <w:ind w:firstLine="708"/>
        <w:jc w:val="both"/>
      </w:pPr>
      <w:r>
        <w:t>- Изучение обобщения опыта работы педагогов.</w:t>
      </w:r>
    </w:p>
    <w:p w:rsidR="0027017F" w:rsidRDefault="0027017F" w:rsidP="007234C3">
      <w:pPr>
        <w:ind w:firstLine="708"/>
        <w:jc w:val="both"/>
      </w:pPr>
      <w:r>
        <w:t>- Мониторинг работы системы.</w:t>
      </w:r>
    </w:p>
    <w:p w:rsidR="0027017F" w:rsidRDefault="0027017F" w:rsidP="007234C3">
      <w:pPr>
        <w:jc w:val="both"/>
      </w:pPr>
      <w:r>
        <w:t>3. Элементы педагогических технологий</w:t>
      </w:r>
    </w:p>
    <w:p w:rsidR="0027017F" w:rsidRDefault="0027017F" w:rsidP="007234C3">
      <w:pPr>
        <w:ind w:firstLine="708"/>
        <w:jc w:val="both"/>
      </w:pPr>
      <w:r>
        <w:t>- Деятельностный подход (между обучением и развитием стоит деятельность)  на основе компетентностного обучения;</w:t>
      </w:r>
    </w:p>
    <w:p w:rsidR="0027017F" w:rsidRDefault="0027017F" w:rsidP="007234C3">
      <w:pPr>
        <w:ind w:firstLine="708"/>
        <w:jc w:val="both"/>
      </w:pPr>
      <w:r>
        <w:t>- Формирование внутренней мотивации.</w:t>
      </w:r>
    </w:p>
    <w:p w:rsidR="0027017F" w:rsidRDefault="0027017F" w:rsidP="007234C3">
      <w:pPr>
        <w:ind w:firstLine="708"/>
        <w:jc w:val="both"/>
      </w:pPr>
      <w:r>
        <w:t>- Организация образовательного процесса при «субъект – субъектных отношениях».</w:t>
      </w:r>
    </w:p>
    <w:p w:rsidR="0027017F" w:rsidRDefault="0027017F" w:rsidP="007234C3">
      <w:pPr>
        <w:ind w:firstLine="708"/>
        <w:jc w:val="both"/>
      </w:pPr>
      <w:r>
        <w:t>- Предоставление «веера выбора», что создает возможности каждому обучающемуся возможности для развития.</w:t>
      </w:r>
    </w:p>
    <w:p w:rsidR="0027017F" w:rsidRDefault="0027017F" w:rsidP="007234C3">
      <w:pPr>
        <w:ind w:firstLine="708"/>
        <w:jc w:val="both"/>
      </w:pPr>
      <w:r>
        <w:t>- Рефлексия.</w:t>
      </w:r>
    </w:p>
    <w:p w:rsidR="0027017F" w:rsidRDefault="0027017F" w:rsidP="007234C3">
      <w:pPr>
        <w:ind w:firstLine="708"/>
        <w:jc w:val="both"/>
      </w:pPr>
      <w:r>
        <w:t>- Возможность индивидуализации темпов прохождения образовательных программ, их обогащение и углубление.</w:t>
      </w:r>
    </w:p>
    <w:p w:rsidR="0027017F" w:rsidRDefault="0027017F" w:rsidP="007234C3">
      <w:pPr>
        <w:ind w:firstLine="708"/>
        <w:jc w:val="both"/>
      </w:pPr>
      <w:r>
        <w:t>- Соблюдение принципов – «право на ошибку», «ситуация успеха», и т.д., которые создают благоприятный морально-психологический климат.</w:t>
      </w:r>
    </w:p>
    <w:p w:rsidR="0027017F" w:rsidRDefault="0027017F" w:rsidP="007234C3">
      <w:pPr>
        <w:ind w:firstLine="708"/>
        <w:jc w:val="both"/>
      </w:pPr>
      <w:r>
        <w:t>- Интегративный подход.</w:t>
      </w:r>
    </w:p>
    <w:p w:rsidR="0027017F" w:rsidRDefault="0027017F" w:rsidP="007234C3">
      <w:pPr>
        <w:ind w:firstLine="708"/>
        <w:jc w:val="both"/>
      </w:pPr>
      <w:r>
        <w:t>- Различные формы интерактивного обучения.</w:t>
      </w:r>
    </w:p>
    <w:p w:rsidR="0027017F" w:rsidRDefault="0027017F" w:rsidP="007234C3">
      <w:pPr>
        <w:ind w:firstLine="708"/>
        <w:jc w:val="both"/>
      </w:pPr>
      <w:r>
        <w:t>- Проектная деятельность.</w:t>
      </w:r>
    </w:p>
    <w:p w:rsidR="0027017F" w:rsidRDefault="0027017F" w:rsidP="007234C3">
      <w:pPr>
        <w:ind w:firstLine="708"/>
        <w:jc w:val="both"/>
      </w:pPr>
      <w:r>
        <w:t>- Личностно-ориентированное обучение. Нестандартные уроки и мультимедийные уроки, уроки-презентации.</w:t>
      </w:r>
    </w:p>
    <w:p w:rsidR="0027017F" w:rsidRDefault="0027017F" w:rsidP="007234C3">
      <w:pPr>
        <w:jc w:val="both"/>
      </w:pPr>
      <w:r>
        <w:rPr>
          <w:b/>
          <w:bCs/>
        </w:rPr>
        <w:t>4) Информационное обеспечение</w:t>
      </w:r>
    </w:p>
    <w:p w:rsidR="0027017F" w:rsidRDefault="0027017F" w:rsidP="007234C3">
      <w:pPr>
        <w:ind w:firstLine="708"/>
        <w:jc w:val="both"/>
      </w:pPr>
      <w:r>
        <w:t>- создание банка данных одаренных детей образовательного учреждения;</w:t>
      </w:r>
    </w:p>
    <w:p w:rsidR="0027017F" w:rsidRDefault="0027017F" w:rsidP="007234C3">
      <w:pPr>
        <w:ind w:firstLine="708"/>
        <w:jc w:val="both"/>
      </w:pPr>
      <w:r>
        <w:t>- информирование родителей учащихся о целях, задачах, содержании и планах;</w:t>
      </w:r>
    </w:p>
    <w:p w:rsidR="0027017F" w:rsidRDefault="0027017F" w:rsidP="007234C3">
      <w:pPr>
        <w:ind w:firstLine="708"/>
        <w:jc w:val="both"/>
      </w:pPr>
      <w:r>
        <w:t>- публикации в СМИ;</w:t>
      </w:r>
    </w:p>
    <w:p w:rsidR="0027017F" w:rsidRDefault="0027017F" w:rsidP="007234C3">
      <w:pPr>
        <w:ind w:firstLine="708"/>
        <w:jc w:val="both"/>
      </w:pPr>
      <w:r>
        <w:t>- издание материалов, оформление сайта.</w:t>
      </w:r>
    </w:p>
    <w:p w:rsidR="0027017F" w:rsidRDefault="0027017F" w:rsidP="007234C3">
      <w:pPr>
        <w:jc w:val="both"/>
      </w:pPr>
      <w:r>
        <w:rPr>
          <w:b/>
          <w:bCs/>
        </w:rPr>
        <w:t>5) Материально-технические условия</w:t>
      </w:r>
    </w:p>
    <w:p w:rsidR="0027017F" w:rsidRDefault="0027017F" w:rsidP="007234C3">
      <w:pPr>
        <w:ind w:firstLine="708"/>
        <w:jc w:val="both"/>
      </w:pPr>
      <w:r>
        <w:t>- ТСО – телевизоры, персональные компьютеры, учебные фильмы, Интернет, мультимедийное оборудование.</w:t>
      </w:r>
    </w:p>
    <w:p w:rsidR="0027017F" w:rsidRDefault="0027017F" w:rsidP="007234C3">
      <w:pPr>
        <w:jc w:val="both"/>
        <w:rPr>
          <w:b/>
          <w:bCs/>
        </w:rPr>
      </w:pPr>
    </w:p>
    <w:p w:rsidR="0027017F" w:rsidRPr="00F24C83" w:rsidRDefault="0027017F" w:rsidP="007234C3">
      <w:pPr>
        <w:jc w:val="both"/>
        <w:rPr>
          <w:color w:val="002060"/>
        </w:rPr>
      </w:pPr>
      <w:r w:rsidRPr="00F24C83">
        <w:rPr>
          <w:b/>
          <w:bCs/>
          <w:color w:val="002060"/>
        </w:rPr>
        <w:t>Прогнозируемые результаты реализации проекта:</w:t>
      </w:r>
    </w:p>
    <w:p w:rsidR="0027017F" w:rsidRDefault="0027017F" w:rsidP="007234C3">
      <w:pPr>
        <w:numPr>
          <w:ilvl w:val="0"/>
          <w:numId w:val="38"/>
        </w:numPr>
        <w:ind w:left="0"/>
        <w:jc w:val="both"/>
      </w:pPr>
      <w:r>
        <w:t>Формирование системы работы с одаренными учащимися.</w:t>
      </w:r>
    </w:p>
    <w:p w:rsidR="0027017F" w:rsidRDefault="0027017F" w:rsidP="007234C3">
      <w:pPr>
        <w:numPr>
          <w:ilvl w:val="0"/>
          <w:numId w:val="38"/>
        </w:numPr>
        <w:ind w:left="0"/>
        <w:jc w:val="both"/>
      </w:pPr>
      <w:r>
        <w:t>Ежегодное участие большего количества учащихся в конкурсах, соревнованиях, проектных мероприятиях (районного, регионального и всероссийского уровней), в дистанционных олимпиадах.</w:t>
      </w:r>
    </w:p>
    <w:p w:rsidR="0027017F" w:rsidRDefault="0027017F" w:rsidP="007234C3">
      <w:pPr>
        <w:numPr>
          <w:ilvl w:val="0"/>
          <w:numId w:val="38"/>
        </w:numPr>
        <w:ind w:left="0"/>
        <w:jc w:val="both"/>
      </w:pPr>
      <w:r>
        <w:t>Обеспечение преемственности в работе начальной, основной и средней школы.</w:t>
      </w:r>
    </w:p>
    <w:p w:rsidR="0027017F" w:rsidRDefault="0027017F" w:rsidP="007234C3">
      <w:pPr>
        <w:numPr>
          <w:ilvl w:val="0"/>
          <w:numId w:val="38"/>
        </w:numPr>
        <w:ind w:left="0"/>
        <w:jc w:val="both"/>
      </w:pPr>
      <w:r>
        <w:t>Повышение квалификации педагогов.</w:t>
      </w:r>
    </w:p>
    <w:p w:rsidR="0027017F" w:rsidRDefault="0027017F" w:rsidP="007234C3">
      <w:pPr>
        <w:numPr>
          <w:ilvl w:val="0"/>
          <w:numId w:val="38"/>
        </w:numPr>
        <w:ind w:left="0"/>
        <w:jc w:val="both"/>
      </w:pPr>
      <w:r>
        <w:t>Создание материально-технической базы.</w:t>
      </w:r>
    </w:p>
    <w:p w:rsidR="0027017F" w:rsidRDefault="0027017F" w:rsidP="007234C3">
      <w:pPr>
        <w:jc w:val="both"/>
        <w:rPr>
          <w:color w:val="252728"/>
        </w:rPr>
      </w:pPr>
      <w:r>
        <w:rPr>
          <w:color w:val="252728"/>
        </w:rPr>
        <w:t> </w:t>
      </w:r>
    </w:p>
    <w:p w:rsidR="0027017F" w:rsidRDefault="0027017F" w:rsidP="007234C3">
      <w:pPr>
        <w:jc w:val="center"/>
        <w:rPr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ПРОЕКТ воспитательной системы «Педагогика успеха»</w:t>
      </w:r>
    </w:p>
    <w:p w:rsidR="0027017F" w:rsidRPr="00EC12F0" w:rsidRDefault="0027017F" w:rsidP="007234C3">
      <w:pPr>
        <w:jc w:val="both"/>
      </w:pPr>
      <w:r>
        <w:rPr>
          <w:b/>
          <w:bCs/>
          <w:color w:val="002060"/>
        </w:rPr>
        <w:t>Цель проекта:</w:t>
      </w:r>
      <w:r>
        <w:rPr>
          <w:color w:val="252728"/>
        </w:rPr>
        <w:t> </w:t>
      </w:r>
      <w:r w:rsidRPr="00EC12F0">
        <w:t>формирование единого воспитательного пространства для полноценного развития каждого школьника.</w:t>
      </w:r>
    </w:p>
    <w:p w:rsidR="0027017F" w:rsidRDefault="0027017F" w:rsidP="007234C3">
      <w:pPr>
        <w:jc w:val="both"/>
        <w:rPr>
          <w:color w:val="002060"/>
        </w:rPr>
      </w:pPr>
      <w:r>
        <w:rPr>
          <w:b/>
          <w:bCs/>
          <w:color w:val="002060"/>
        </w:rPr>
        <w:t>Задачи проекта:</w:t>
      </w:r>
    </w:p>
    <w:p w:rsidR="0027017F" w:rsidRPr="00EC12F0" w:rsidRDefault="0027017F" w:rsidP="007234C3">
      <w:pPr>
        <w:numPr>
          <w:ilvl w:val="0"/>
          <w:numId w:val="39"/>
        </w:numPr>
        <w:ind w:left="0"/>
        <w:jc w:val="both"/>
      </w:pPr>
      <w:r>
        <w:rPr>
          <w:color w:val="383B3D"/>
        </w:rPr>
        <w:t> </w:t>
      </w:r>
      <w:r w:rsidRPr="00EC12F0">
        <w:t>воспитание гражданина и патриота;</w:t>
      </w:r>
    </w:p>
    <w:p w:rsidR="0027017F" w:rsidRPr="00EC12F0" w:rsidRDefault="0027017F" w:rsidP="007234C3">
      <w:pPr>
        <w:numPr>
          <w:ilvl w:val="0"/>
          <w:numId w:val="39"/>
        </w:numPr>
        <w:ind w:left="0"/>
        <w:jc w:val="both"/>
      </w:pPr>
      <w:r w:rsidRPr="00EC12F0">
        <w:t> создание условий для воспитания у школьников лидерских качеств и развития у них творческих способностей;</w:t>
      </w:r>
    </w:p>
    <w:p w:rsidR="0027017F" w:rsidRPr="00EC12F0" w:rsidRDefault="0027017F" w:rsidP="007234C3">
      <w:pPr>
        <w:numPr>
          <w:ilvl w:val="0"/>
          <w:numId w:val="39"/>
        </w:numPr>
        <w:ind w:left="0"/>
        <w:jc w:val="both"/>
      </w:pPr>
      <w:r w:rsidRPr="00EC12F0">
        <w:t>создание условий для эффективного использования и совершенствования культуры проведения свободного времени школьников;</w:t>
      </w:r>
    </w:p>
    <w:p w:rsidR="0027017F" w:rsidRPr="00EC12F0" w:rsidRDefault="0027017F" w:rsidP="007234C3">
      <w:pPr>
        <w:numPr>
          <w:ilvl w:val="0"/>
          <w:numId w:val="39"/>
        </w:numPr>
        <w:ind w:left="0"/>
        <w:jc w:val="both"/>
      </w:pPr>
      <w:r w:rsidRPr="00EC12F0">
        <w:t>поддержание партнерских отношений с родителями учащихся и социальными партнерами школы;</w:t>
      </w:r>
    </w:p>
    <w:p w:rsidR="0027017F" w:rsidRPr="00EC12F0" w:rsidRDefault="0027017F" w:rsidP="007234C3">
      <w:pPr>
        <w:numPr>
          <w:ilvl w:val="0"/>
          <w:numId w:val="39"/>
        </w:numPr>
        <w:ind w:left="0"/>
        <w:jc w:val="both"/>
      </w:pPr>
      <w:r w:rsidRPr="00EC12F0">
        <w:t>совершенствование системы дополнительного образования детей.</w:t>
      </w:r>
    </w:p>
    <w:p w:rsidR="0027017F" w:rsidRDefault="0027017F" w:rsidP="007234C3">
      <w:pPr>
        <w:jc w:val="both"/>
        <w:rPr>
          <w:color w:val="252728"/>
        </w:rPr>
      </w:pPr>
      <w:r>
        <w:rPr>
          <w:color w:val="252728"/>
        </w:rPr>
        <w:t> </w:t>
      </w:r>
    </w:p>
    <w:p w:rsidR="0027017F" w:rsidRPr="00EC12F0" w:rsidRDefault="0027017F" w:rsidP="007234C3">
      <w:pPr>
        <w:jc w:val="center"/>
        <w:rPr>
          <w:color w:val="002060"/>
        </w:rPr>
      </w:pPr>
      <w:r w:rsidRPr="00EC12F0">
        <w:rPr>
          <w:b/>
          <w:bCs/>
          <w:color w:val="002060"/>
        </w:rPr>
        <w:t>План мероприятий по реализации проекта: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5"/>
        <w:gridCol w:w="4026"/>
        <w:gridCol w:w="1985"/>
        <w:gridCol w:w="1276"/>
        <w:gridCol w:w="2693"/>
      </w:tblGrid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Мероприятия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Ответственные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Сроки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b/>
                <w:bCs/>
                <w:lang w:eastAsia="en-US"/>
              </w:rPr>
              <w:t>Ожидаемые результаты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Создание системы диагностики достижений учащихся школы (учебных, спортивных, интеллектуальных,   творческих)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 классных руководителей и педагогов дополнительного образования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2016-2017 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Рейтинг достижений учащихся по классам. Награждение на итоговых линейках.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выставок ученических портфолио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 классных руководителей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Признание достижений школьников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фестивалей творческих объединений дополнительного образования детей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Педагоги дополнительного образования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Увеличение количества учащихся в детских творческих объединениях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«Президентских игр и соревнований» по различным видам спорта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Учитель физкультуры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Активизация участия школьников в массовых спортивных мероприятиях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индивидуальных и массовых проектов экологической и гражданско-патриотической направленности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Активизация участия участников образовательного процесса в проектах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Реализация проекта «Прошлое, настоящее, будущее школы»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музейной комнаты, подготовка экспозиций к юбилею школы.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 ВР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2017 г.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Оформление экспозиции школьного музея. Расширение социальных компетенций и приобретение социального опыта. Повышение эффективности учебно-воспитательной работы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Совершенствование ученического самоуправления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Совет обучающихся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2016-2017гг.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Активное участие школьников в жизнедеятельности ОУ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Выпуск школьной  газеты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2017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Наличие в школе собственного печатного органа.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партнерских отношений между школой и семьей через проведение родительских конференций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Рост активности родителей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партнерских отношений между школой и социумом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Заключены договора о сотрудничестве.</w:t>
            </w:r>
          </w:p>
          <w:p w:rsidR="0027017F" w:rsidRPr="00112E78" w:rsidRDefault="0027017F" w:rsidP="007234C3">
            <w:pPr>
              <w:suppressAutoHyphens/>
              <w:jc w:val="center"/>
              <w:rPr>
                <w:b/>
                <w:bCs/>
                <w:color w:val="000000"/>
                <w:u w:val="single"/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Освоение учащимися основных и дополнительных образовательных программ с использованием ресурсов организаций, осуществляющих образовательную деятельность,  и  иных организаций - социальных партнеров.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Связь с выпускниками и ветеранами школы. Привлечение выпускников к проведению различных школьных мероприятий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Директор школы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Совет обучающихся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Преемственность поколений.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Привлечение ресурсов выпускников для развития образовательного учреждения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Реализация программы духовно-нравственного воспитания и социализации обучающихся. Формирование у учащихся ценностных ориентиров и моделей поведения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Повышение уровня воспитанности и социализированности учащихся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Работа по военно-патриотическому воспитанию школьников в современных условиях.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Создание школьного отряда юнармейцев, результативное участие в военно-патриотических конкурсах различного уровня.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Формирование навыков здорового образа жизни и  личной гигиены обучающихся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Увеличение числа учащихся, ведущих здоровый образ жизни, стремящихся к физическому самосовершенствованию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системы работы, направленной на повышение роли семьи в воспитании ребенка.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Улучшение условий для сотворчества учащихся, учителей и родителей.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Восстановление в общественном сознании ценности брака, семьи, престижа материнства и отцовства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Расширение сети кружков, секций, студий и других творческих объединений детей в рамках дополнительного образования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ВР, 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  доп. образования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Увеличение количества кружков, секций, студий и других творческих объединений детей.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Более полное удовлетворение индивидуальных образовательных потребностей участников образовательных отношений.</w:t>
            </w:r>
          </w:p>
        </w:tc>
      </w:tr>
      <w:tr w:rsidR="0027017F">
        <w:tc>
          <w:tcPr>
            <w:tcW w:w="52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402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«Правильный выбор» </w:t>
            </w:r>
          </w:p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Формирование основ для комплексного решения проблем профилактики правонарушений несовершеннолетних обучающихся, их социальной реабилитации в современном обществе</w:t>
            </w:r>
          </w:p>
        </w:tc>
        <w:tc>
          <w:tcPr>
            <w:tcW w:w="1985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Социальный педагог</w:t>
            </w:r>
          </w:p>
        </w:tc>
        <w:tc>
          <w:tcPr>
            <w:tcW w:w="127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69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Создание условий для раннего выявления несовершеннолетних, находящихся в социально опасном положении.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Общедоступность спортивных секций, кружков по интересам и привлечение в них склонных к асоциальным поступкам и к правонарушениям несовершеннолетних.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Сформированное толерантное сознание и поведение, противодействие экстремизму и снижение социально-психологической напряженности в обществе.</w:t>
            </w:r>
          </w:p>
        </w:tc>
      </w:tr>
    </w:tbl>
    <w:p w:rsidR="0027017F" w:rsidRDefault="0027017F" w:rsidP="007234C3">
      <w:pPr>
        <w:jc w:val="both"/>
        <w:rPr>
          <w:color w:val="252728"/>
        </w:rPr>
      </w:pPr>
      <w:r>
        <w:rPr>
          <w:color w:val="252728"/>
        </w:rPr>
        <w:t> </w:t>
      </w:r>
    </w:p>
    <w:p w:rsidR="0027017F" w:rsidRPr="00F24C83" w:rsidRDefault="0027017F" w:rsidP="007234C3">
      <w:pPr>
        <w:jc w:val="both"/>
        <w:rPr>
          <w:color w:val="002060"/>
        </w:rPr>
      </w:pPr>
      <w:r w:rsidRPr="00F24C83">
        <w:rPr>
          <w:b/>
          <w:bCs/>
          <w:color w:val="002060"/>
        </w:rPr>
        <w:t>Прогнозируемые результаты реализации проекта:</w:t>
      </w:r>
    </w:p>
    <w:p w:rsidR="0027017F" w:rsidRPr="00EC12F0" w:rsidRDefault="0027017F" w:rsidP="007234C3">
      <w:pPr>
        <w:numPr>
          <w:ilvl w:val="0"/>
          <w:numId w:val="40"/>
        </w:numPr>
        <w:ind w:left="0"/>
        <w:jc w:val="both"/>
      </w:pPr>
      <w:r w:rsidRPr="00EC12F0">
        <w:t>повышение статуса школы в социуме  и значимости воспитания внутри образовательного учреждения;</w:t>
      </w:r>
    </w:p>
    <w:p w:rsidR="0027017F" w:rsidRPr="00EC12F0" w:rsidRDefault="0027017F" w:rsidP="007234C3">
      <w:pPr>
        <w:numPr>
          <w:ilvl w:val="0"/>
          <w:numId w:val="40"/>
        </w:numPr>
        <w:ind w:left="0"/>
        <w:jc w:val="both"/>
      </w:pPr>
      <w:r w:rsidRPr="00EC12F0">
        <w:t>развитие системы дополнительного образования детей в школе;</w:t>
      </w:r>
    </w:p>
    <w:p w:rsidR="0027017F" w:rsidRPr="00EC12F0" w:rsidRDefault="0027017F" w:rsidP="007234C3">
      <w:pPr>
        <w:numPr>
          <w:ilvl w:val="0"/>
          <w:numId w:val="40"/>
        </w:numPr>
        <w:ind w:left="0"/>
        <w:jc w:val="both"/>
      </w:pPr>
      <w:r w:rsidRPr="00EC12F0">
        <w:t>упорядочение компонентов  воспитательной системы школы на основе реализации единых целевых программных установок, годового цикла воспитательных мероприятий;</w:t>
      </w:r>
    </w:p>
    <w:p w:rsidR="0027017F" w:rsidRPr="00EC12F0" w:rsidRDefault="0027017F" w:rsidP="007234C3">
      <w:pPr>
        <w:numPr>
          <w:ilvl w:val="0"/>
          <w:numId w:val="40"/>
        </w:numPr>
        <w:ind w:left="0"/>
        <w:jc w:val="both"/>
      </w:pPr>
      <w:r w:rsidRPr="00EC12F0">
        <w:t>создание общих смысловых доминант воспитательного пространства, соответствующих нравственно-гуманистической парадигме образования.</w:t>
      </w:r>
    </w:p>
    <w:p w:rsidR="0027017F" w:rsidRDefault="0027017F" w:rsidP="007234C3">
      <w:pPr>
        <w:jc w:val="both"/>
        <w:rPr>
          <w:color w:val="252728"/>
        </w:rPr>
      </w:pPr>
    </w:p>
    <w:p w:rsidR="0027017F" w:rsidRDefault="0027017F" w:rsidP="007234C3">
      <w:pPr>
        <w:jc w:val="center"/>
        <w:rPr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ПРОЕКТ «Педагог – профессионал »</w:t>
      </w:r>
    </w:p>
    <w:p w:rsidR="0027017F" w:rsidRPr="00EC12F0" w:rsidRDefault="0027017F" w:rsidP="007234C3">
      <w:pPr>
        <w:jc w:val="both"/>
      </w:pPr>
      <w:r>
        <w:rPr>
          <w:b/>
          <w:bCs/>
          <w:color w:val="002060"/>
        </w:rPr>
        <w:t>Цель проекта:</w:t>
      </w:r>
      <w:r>
        <w:rPr>
          <w:color w:val="252728"/>
        </w:rPr>
        <w:t> </w:t>
      </w:r>
      <w:r w:rsidRPr="00EC12F0">
        <w:t>совершенствование педагогического мастерства учителей школы и стимулирование мотивации педагогической деятельности.</w:t>
      </w:r>
    </w:p>
    <w:p w:rsidR="0027017F" w:rsidRDefault="0027017F" w:rsidP="007234C3">
      <w:pPr>
        <w:jc w:val="both"/>
        <w:rPr>
          <w:color w:val="002060"/>
        </w:rPr>
      </w:pPr>
      <w:r>
        <w:rPr>
          <w:b/>
          <w:bCs/>
          <w:color w:val="002060"/>
        </w:rPr>
        <w:t>Задачи проекта:</w:t>
      </w:r>
    </w:p>
    <w:p w:rsidR="0027017F" w:rsidRPr="00EC12F0" w:rsidRDefault="0027017F" w:rsidP="007234C3">
      <w:pPr>
        <w:numPr>
          <w:ilvl w:val="0"/>
          <w:numId w:val="41"/>
        </w:numPr>
        <w:ind w:left="0"/>
        <w:jc w:val="both"/>
      </w:pPr>
      <w:r w:rsidRPr="00EC12F0">
        <w:t>оказание практической помощи педагогам в вопросах совершенствования теоретических знаний и повышения педагогического мастерства;</w:t>
      </w:r>
    </w:p>
    <w:p w:rsidR="0027017F" w:rsidRPr="00EC12F0" w:rsidRDefault="0027017F" w:rsidP="007234C3">
      <w:pPr>
        <w:numPr>
          <w:ilvl w:val="0"/>
          <w:numId w:val="41"/>
        </w:numPr>
        <w:ind w:left="0"/>
        <w:jc w:val="both"/>
      </w:pPr>
      <w:r w:rsidRPr="00EC12F0">
        <w:t>овладение новыми формами, методами и приемами обучения и воспитания детей;</w:t>
      </w:r>
    </w:p>
    <w:p w:rsidR="0027017F" w:rsidRPr="00EC12F0" w:rsidRDefault="0027017F" w:rsidP="007234C3">
      <w:pPr>
        <w:numPr>
          <w:ilvl w:val="0"/>
          <w:numId w:val="41"/>
        </w:numPr>
        <w:ind w:left="0"/>
        <w:jc w:val="both"/>
      </w:pPr>
      <w:r w:rsidRPr="00EC12F0">
        <w:t>изучение, обобщение и внедрение в практику передового педагогического опыта, прежде всего связанного со способами взаимодействия с учащимися, реализацией проектных методик, овладением новым содержанием образования;</w:t>
      </w:r>
    </w:p>
    <w:p w:rsidR="0027017F" w:rsidRPr="00EC12F0" w:rsidRDefault="0027017F" w:rsidP="007234C3">
      <w:pPr>
        <w:numPr>
          <w:ilvl w:val="0"/>
          <w:numId w:val="41"/>
        </w:numPr>
        <w:ind w:left="0"/>
        <w:jc w:val="both"/>
      </w:pPr>
      <w:r w:rsidRPr="00EC12F0">
        <w:t>совершенствование уроков, занятий по проектированию и других форм учебно</w:t>
      </w:r>
      <w:r>
        <w:t>й и воспитательной деятельности.</w:t>
      </w:r>
    </w:p>
    <w:p w:rsidR="0027017F" w:rsidRDefault="0027017F" w:rsidP="007234C3">
      <w:pPr>
        <w:jc w:val="both"/>
        <w:rPr>
          <w:color w:val="252728"/>
        </w:rPr>
      </w:pPr>
      <w:r>
        <w:rPr>
          <w:color w:val="252728"/>
        </w:rPr>
        <w:t> </w:t>
      </w:r>
    </w:p>
    <w:p w:rsidR="0027017F" w:rsidRPr="00EC12F0" w:rsidRDefault="0027017F" w:rsidP="007234C3">
      <w:pPr>
        <w:jc w:val="center"/>
        <w:rPr>
          <w:color w:val="002060"/>
        </w:rPr>
      </w:pPr>
      <w:r w:rsidRPr="00EC12F0">
        <w:rPr>
          <w:b/>
          <w:bCs/>
          <w:color w:val="002060"/>
        </w:rPr>
        <w:t>План мероприятий по реализации проекта: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2"/>
        <w:gridCol w:w="4244"/>
        <w:gridCol w:w="1842"/>
        <w:gridCol w:w="1273"/>
        <w:gridCol w:w="2540"/>
      </w:tblGrid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Мероприятия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Ответственные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Сроки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b/>
                <w:bCs/>
                <w:lang w:eastAsia="en-US"/>
              </w:rPr>
            </w:pPr>
            <w:r w:rsidRPr="00112E78">
              <w:rPr>
                <w:b/>
                <w:bCs/>
                <w:lang w:eastAsia="en-US"/>
              </w:rPr>
              <w:t>Ожидаемые результаты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Повышение квалификации с использованием дистанционной формы обучения.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 – 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Увеличение численности педагогических работников, прошедших аттестацию на присвоение квалификационной категории (первой/высшей).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Создание информационного методического пространства школы.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Руководители школьных МО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color w:val="333333"/>
                <w:sz w:val="22"/>
                <w:szCs w:val="22"/>
                <w:shd w:val="clear" w:color="auto" w:fill="FFFFFF"/>
                <w:lang w:eastAsia="en-US"/>
              </w:rPr>
              <w:t>Развитие информационных ресурсов и их содержательное наполнение; ·         создание условий для использования возможностей информационных коммуникаций и ресурсов компьютерных сетей для учебно-воспитательного процесса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Участие в экспериментальной инновационной деятельности. Вовлечение педагогов в исследовательскую работу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Установление причинно-следственной связи между педагогическими воздействиями и их результатами (освоением знаний, умений, развитием способностей, формированием навыков поведения).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Совершенствование работы по организации самообразования педагогов.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 Руководители школьных МО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2017-2018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Повышение профессионального уровня в контексте темы самообразования.</w:t>
            </w:r>
          </w:p>
          <w:p w:rsidR="0027017F" w:rsidRPr="00112E78" w:rsidRDefault="0027017F" w:rsidP="007234C3">
            <w:pPr>
              <w:jc w:val="center"/>
              <w:rPr>
                <w:color w:val="FF0000"/>
                <w:lang w:eastAsia="en-US"/>
              </w:rPr>
            </w:pP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Обучение ИКТ,  работе с интерактивным оборудованием.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Распространение дистанционной формы обучения среди педагогов.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Организация семинаров, мастер-классов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 Заместитель директора по УВР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Обобщение педагогического опыта через участие в профессиональных мероприятиях различного уровня.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Организация системы наставничества через создание «Школы педагогического мастерства»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ИМР, Заместитель директора по УВР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Успешная адаптация молодого специалиста.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rPr>
                <w:lang w:eastAsia="en-US"/>
              </w:rPr>
            </w:pPr>
            <w:r>
              <w:rPr>
                <w:lang w:eastAsia="en-US"/>
              </w:rPr>
              <w:t>Работа по внедрению ФГОС второго поколения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Заместители директора по УВР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Овладение различными технологиями обучения, развития и воспитания, направленными на развитие познавательной, мотивационной, коммуникативной и психосоциальной сфер личности ученика на каждом возрастном этапе.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методических выставок. Выпуск методических листков.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ИМР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Распространение педагогического опыта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Система поддержки молодых педагогов и наставничество.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 </w:t>
            </w:r>
          </w:p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Профком 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2016-2020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Методическое сопровождение.</w:t>
            </w:r>
          </w:p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Моральные и материальные стимулы поддержки учителей</w:t>
            </w:r>
          </w:p>
        </w:tc>
      </w:tr>
      <w:tr w:rsidR="0027017F">
        <w:tc>
          <w:tcPr>
            <w:tcW w:w="582" w:type="dxa"/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4253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7017F" w:rsidRDefault="0027017F" w:rsidP="007234C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Разработка и реализация эффективной системы моральных и материальных стимулов поддержки учителей. 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Директор Профком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Default="0027017F" w:rsidP="0072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2016-2017</w:t>
            </w:r>
          </w:p>
        </w:tc>
        <w:tc>
          <w:tcPr>
            <w:tcW w:w="25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017F" w:rsidRPr="00112E78" w:rsidRDefault="0027017F" w:rsidP="007234C3">
            <w:pPr>
              <w:jc w:val="center"/>
              <w:rPr>
                <w:lang w:eastAsia="en-US"/>
              </w:rPr>
            </w:pPr>
            <w:r w:rsidRPr="00112E78">
              <w:rPr>
                <w:sz w:val="22"/>
                <w:szCs w:val="22"/>
                <w:lang w:eastAsia="en-US"/>
              </w:rPr>
              <w:t>Наличие и реализация системы моральных и материальных стимулов поддержки учителей.</w:t>
            </w:r>
          </w:p>
        </w:tc>
      </w:tr>
    </w:tbl>
    <w:p w:rsidR="0027017F" w:rsidRPr="00F24C83" w:rsidRDefault="0027017F" w:rsidP="007234C3">
      <w:pPr>
        <w:jc w:val="both"/>
        <w:rPr>
          <w:color w:val="002060"/>
        </w:rPr>
      </w:pPr>
      <w:r w:rsidRPr="00F24C83">
        <w:rPr>
          <w:b/>
          <w:bCs/>
          <w:color w:val="002060"/>
        </w:rPr>
        <w:t>Прогнозируемые результаты реализации проекта: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увеличение доли инновационных направлений деятельности в школе, увеличение числа педагогов -  инноваторов;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рост профессионального мастерства педагогических кадров школы;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создание условий для непрерывного образования педагогов;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обеспечение соответствия уровня профессионализма, современных компетентностей педагогов требованиям социального запроса;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повышение мотивации  труда педагогов;</w:t>
      </w:r>
    </w:p>
    <w:p w:rsidR="0027017F" w:rsidRPr="00EC12F0" w:rsidRDefault="0027017F" w:rsidP="007234C3">
      <w:pPr>
        <w:numPr>
          <w:ilvl w:val="0"/>
          <w:numId w:val="42"/>
        </w:numPr>
        <w:ind w:left="0"/>
        <w:jc w:val="both"/>
      </w:pPr>
      <w:r w:rsidRPr="00EC12F0">
        <w:t>обеспечение условий создания системы современного методического сопровождения обучения и развития, воспитания учащихся в школе.</w:t>
      </w:r>
    </w:p>
    <w:p w:rsidR="0027017F" w:rsidRDefault="0027017F" w:rsidP="007234C3">
      <w:pPr>
        <w:jc w:val="center"/>
        <w:rPr>
          <w:b/>
          <w:bCs/>
          <w:color w:val="002060"/>
        </w:rPr>
      </w:pPr>
    </w:p>
    <w:p w:rsidR="0027017F" w:rsidRPr="003E6F09" w:rsidRDefault="0027017F" w:rsidP="007234C3">
      <w:pPr>
        <w:ind w:firstLine="567"/>
        <w:jc w:val="center"/>
        <w:rPr>
          <w:b/>
          <w:bCs/>
          <w:color w:val="002060"/>
        </w:rPr>
      </w:pPr>
      <w:r w:rsidRPr="003E6F09">
        <w:rPr>
          <w:b/>
          <w:bCs/>
          <w:color w:val="002060"/>
        </w:rPr>
        <w:t>Укрепление, развитие материально-технической, учебной базы школы</w:t>
      </w:r>
    </w:p>
    <w:p w:rsidR="0027017F" w:rsidRPr="003D046A" w:rsidRDefault="0027017F" w:rsidP="007234C3">
      <w:pPr>
        <w:rPr>
          <w:b/>
          <w:bCs/>
        </w:rPr>
      </w:pPr>
      <w:r w:rsidRPr="003D046A">
        <w:rPr>
          <w:b/>
          <w:bCs/>
        </w:rPr>
        <w:t>Содержание деятельности:</w:t>
      </w:r>
    </w:p>
    <w:p w:rsidR="0027017F" w:rsidRPr="003D046A" w:rsidRDefault="0027017F" w:rsidP="007234C3">
      <w:pPr>
        <w:pStyle w:val="ListParagraph"/>
        <w:numPr>
          <w:ilvl w:val="1"/>
          <w:numId w:val="17"/>
        </w:numPr>
        <w:ind w:left="426"/>
      </w:pPr>
      <w:r w:rsidRPr="003D046A">
        <w:t xml:space="preserve">Глубокий анализ материально-технического состояния школы, выявление проблем. </w:t>
      </w:r>
    </w:p>
    <w:p w:rsidR="0027017F" w:rsidRPr="003D046A" w:rsidRDefault="0027017F" w:rsidP="007234C3">
      <w:pPr>
        <w:pStyle w:val="ListParagraph"/>
        <w:numPr>
          <w:ilvl w:val="1"/>
          <w:numId w:val="17"/>
        </w:numPr>
        <w:ind w:left="426"/>
      </w:pPr>
      <w:r w:rsidRPr="003D046A">
        <w:t xml:space="preserve">Обновление учебно-материальной базы учреждения образования, соответствующей современным требованиям и нормам. </w:t>
      </w:r>
    </w:p>
    <w:p w:rsidR="0027017F" w:rsidRPr="003D046A" w:rsidRDefault="0027017F" w:rsidP="007234C3">
      <w:pPr>
        <w:pStyle w:val="ListParagraph"/>
        <w:numPr>
          <w:ilvl w:val="1"/>
          <w:numId w:val="17"/>
        </w:numPr>
        <w:ind w:left="426"/>
      </w:pPr>
      <w:r w:rsidRPr="003D046A">
        <w:t xml:space="preserve">Разработка программ развития кабинетов.  </w:t>
      </w:r>
    </w:p>
    <w:p w:rsidR="0027017F" w:rsidRPr="003D046A" w:rsidRDefault="0027017F" w:rsidP="007234C3">
      <w:pPr>
        <w:rPr>
          <w:b/>
          <w:bCs/>
        </w:rPr>
      </w:pPr>
      <w:r w:rsidRPr="003D046A">
        <w:rPr>
          <w:b/>
          <w:bCs/>
        </w:rPr>
        <w:t>Качественные и количественные показатели реализации:</w:t>
      </w:r>
    </w:p>
    <w:p w:rsidR="0027017F" w:rsidRPr="003D046A" w:rsidRDefault="0027017F" w:rsidP="007234C3">
      <w:pPr>
        <w:pStyle w:val="ListParagraph"/>
      </w:pPr>
      <w:r w:rsidRPr="003D046A">
        <w:t xml:space="preserve">- Уровень соответствия учебных кабинетов современным требованиям. </w:t>
      </w:r>
    </w:p>
    <w:p w:rsidR="0027017F" w:rsidRPr="003D046A" w:rsidRDefault="0027017F" w:rsidP="007234C3">
      <w:pPr>
        <w:pStyle w:val="ListParagraph"/>
      </w:pPr>
      <w:r w:rsidRPr="003D046A">
        <w:t xml:space="preserve">- Степень обновления учебно-материальной базы. </w:t>
      </w:r>
    </w:p>
    <w:p w:rsidR="0027017F" w:rsidRPr="003D046A" w:rsidRDefault="0027017F" w:rsidP="007234C3">
      <w:pPr>
        <w:pStyle w:val="ListParagraph"/>
      </w:pPr>
      <w:r w:rsidRPr="003D046A">
        <w:t xml:space="preserve">- Количество учащихся на один компьютер. </w:t>
      </w:r>
    </w:p>
    <w:p w:rsidR="0027017F" w:rsidRPr="003D046A" w:rsidRDefault="0027017F" w:rsidP="007234C3">
      <w:pPr>
        <w:pStyle w:val="ListParagraph"/>
      </w:pPr>
      <w:r w:rsidRPr="003D046A">
        <w:t xml:space="preserve">- Уровень технического обеспечения учебно-воспитательного процесса.    </w:t>
      </w:r>
    </w:p>
    <w:p w:rsidR="0027017F" w:rsidRDefault="0027017F" w:rsidP="007234C3">
      <w:pPr>
        <w:jc w:val="center"/>
        <w:rPr>
          <w:b/>
          <w:bCs/>
          <w:color w:val="FF0000"/>
        </w:rPr>
      </w:pPr>
    </w:p>
    <w:p w:rsidR="0027017F" w:rsidRPr="00A26F55" w:rsidRDefault="0027017F" w:rsidP="007234C3">
      <w:pPr>
        <w:jc w:val="both"/>
      </w:pPr>
      <w:bookmarkStart w:id="0" w:name="_GoBack"/>
      <w:bookmarkEnd w:id="0"/>
    </w:p>
    <w:p w:rsidR="0027017F" w:rsidRPr="00031038" w:rsidRDefault="0027017F" w:rsidP="007234C3">
      <w:pPr>
        <w:spacing w:line="312" w:lineRule="auto"/>
        <w:ind w:firstLine="567"/>
        <w:jc w:val="center"/>
        <w:rPr>
          <w:b/>
          <w:bCs/>
          <w:color w:val="002060"/>
        </w:rPr>
      </w:pPr>
      <w:r w:rsidRPr="00031038">
        <w:rPr>
          <w:b/>
          <w:bCs/>
          <w:color w:val="002060"/>
        </w:rPr>
        <w:t xml:space="preserve">Раздел 6. СПОСОБЫ ОЦЕНКИ ЭФФЕКТИВНОСТИ РЕАЛИЗУЕМОЙ ПРОГРАММЫ РАЗВИТИЯ МБОУ </w:t>
      </w:r>
      <w:r>
        <w:rPr>
          <w:b/>
          <w:bCs/>
          <w:color w:val="002060"/>
        </w:rPr>
        <w:t xml:space="preserve">ВЕРХНЕДНЕПРОВСКАЯ </w:t>
      </w:r>
      <w:r w:rsidRPr="00031038">
        <w:rPr>
          <w:b/>
          <w:bCs/>
          <w:color w:val="002060"/>
        </w:rPr>
        <w:t xml:space="preserve"> СОШ №</w:t>
      </w:r>
      <w:r>
        <w:rPr>
          <w:b/>
          <w:bCs/>
          <w:color w:val="002060"/>
        </w:rPr>
        <w:t>2</w:t>
      </w:r>
    </w:p>
    <w:p w:rsidR="0027017F" w:rsidRPr="00112E78" w:rsidRDefault="0027017F" w:rsidP="007234C3">
      <w:pPr>
        <w:ind w:firstLine="567"/>
        <w:jc w:val="both"/>
      </w:pPr>
      <w:r w:rsidRPr="00112E78">
        <w:t>Результаты реализации Программы развития МБОУ Верхнеднепровская СОШ №2 будут оцениваться и  измеряться:</w:t>
      </w:r>
    </w:p>
    <w:p w:rsidR="0027017F" w:rsidRPr="00112E78" w:rsidRDefault="0027017F" w:rsidP="007234C3">
      <w:pPr>
        <w:pStyle w:val="ListParagraph"/>
        <w:numPr>
          <w:ilvl w:val="0"/>
          <w:numId w:val="13"/>
        </w:numPr>
        <w:jc w:val="both"/>
      </w:pPr>
      <w:r w:rsidRPr="00112E78">
        <w:t xml:space="preserve">Организацией </w:t>
      </w:r>
      <w:r w:rsidRPr="00112E78">
        <w:rPr>
          <w:b/>
          <w:bCs/>
        </w:rPr>
        <w:t>мониторинга</w:t>
      </w:r>
      <w:r w:rsidRPr="00112E78">
        <w:t>: диагностическими методиками, контрольно- измерительными методиками отдельных знаний (КИМ), экспертными методами (сравнение, диагностика);</w:t>
      </w:r>
    </w:p>
    <w:p w:rsidR="0027017F" w:rsidRPr="00112E78" w:rsidRDefault="0027017F" w:rsidP="007234C3">
      <w:pPr>
        <w:pStyle w:val="ListParagraph"/>
        <w:numPr>
          <w:ilvl w:val="0"/>
          <w:numId w:val="13"/>
        </w:numPr>
        <w:jc w:val="both"/>
      </w:pPr>
      <w:r w:rsidRPr="00112E78">
        <w:t xml:space="preserve">системой обратных связей: методами анкетирования, наблюдения,  собеседованиями.  </w:t>
      </w:r>
    </w:p>
    <w:p w:rsidR="0027017F" w:rsidRPr="00112E78" w:rsidRDefault="0027017F" w:rsidP="007234C3">
      <w:pPr>
        <w:ind w:firstLine="567"/>
        <w:jc w:val="both"/>
      </w:pPr>
      <w:r w:rsidRPr="00112E78">
        <w:rPr>
          <w:b/>
          <w:bCs/>
        </w:rPr>
        <w:t>Способы оценки эффективности реализуемой Программы</w:t>
      </w:r>
      <w:r w:rsidRPr="00112E78">
        <w:t xml:space="preserve">: </w:t>
      </w:r>
    </w:p>
    <w:p w:rsidR="0027017F" w:rsidRPr="00112E78" w:rsidRDefault="0027017F" w:rsidP="007234C3">
      <w:pPr>
        <w:pStyle w:val="ListParagraph"/>
        <w:numPr>
          <w:ilvl w:val="0"/>
          <w:numId w:val="14"/>
        </w:numPr>
        <w:jc w:val="both"/>
      </w:pPr>
      <w:r w:rsidRPr="00112E78">
        <w:t>самоанализ, представление опыта работы в виде публикаций   в СМИ;</w:t>
      </w:r>
    </w:p>
    <w:p w:rsidR="0027017F" w:rsidRPr="00112E78" w:rsidRDefault="0027017F" w:rsidP="007234C3">
      <w:pPr>
        <w:pStyle w:val="ListParagraph"/>
        <w:numPr>
          <w:ilvl w:val="0"/>
          <w:numId w:val="14"/>
        </w:numPr>
        <w:jc w:val="both"/>
      </w:pPr>
      <w:r w:rsidRPr="00112E78">
        <w:t>участие в Интернет-семинарах, форумах;</w:t>
      </w:r>
    </w:p>
    <w:p w:rsidR="0027017F" w:rsidRPr="00112E78" w:rsidRDefault="0027017F" w:rsidP="007234C3">
      <w:pPr>
        <w:pStyle w:val="ListParagraph"/>
        <w:numPr>
          <w:ilvl w:val="0"/>
          <w:numId w:val="14"/>
        </w:numPr>
        <w:jc w:val="both"/>
      </w:pPr>
      <w:r w:rsidRPr="00112E78">
        <w:t xml:space="preserve">презентации достижений на конференциях, семинарах, круглых столах, педагогических советах, родительских собраниях.  </w:t>
      </w:r>
    </w:p>
    <w:p w:rsidR="0027017F" w:rsidRPr="00112E78" w:rsidRDefault="0027017F" w:rsidP="007234C3">
      <w:pPr>
        <w:pStyle w:val="NormalWeb"/>
        <w:spacing w:before="0" w:after="0"/>
        <w:ind w:firstLine="360"/>
        <w:jc w:val="both"/>
      </w:pPr>
      <w:r w:rsidRPr="00112E78">
        <w:t>Оценка результатов реализации программы будет осуществляться с помощью различных методов:</w:t>
      </w:r>
    </w:p>
    <w:p w:rsidR="0027017F" w:rsidRPr="00112E78" w:rsidRDefault="0027017F" w:rsidP="007234C3">
      <w:pPr>
        <w:numPr>
          <w:ilvl w:val="0"/>
          <w:numId w:val="14"/>
        </w:numPr>
        <w:jc w:val="both"/>
      </w:pPr>
      <w:r w:rsidRPr="00112E78">
        <w:t xml:space="preserve">экспертная оценка результатов деятельности (внутренними и внешними экспертами); </w:t>
      </w:r>
    </w:p>
    <w:p w:rsidR="0027017F" w:rsidRPr="00112E78" w:rsidRDefault="0027017F" w:rsidP="007234C3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112E78">
        <w:t>мониторинг деятельности всех структур школы;</w:t>
      </w:r>
    </w:p>
    <w:p w:rsidR="0027017F" w:rsidRPr="00112E78" w:rsidRDefault="0027017F" w:rsidP="007234C3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112E78">
        <w:t xml:space="preserve">социологические опросы учащихся, педагогов и родителей; </w:t>
      </w:r>
    </w:p>
    <w:p w:rsidR="0027017F" w:rsidRPr="00112E78" w:rsidRDefault="0027017F" w:rsidP="007234C3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112E78">
        <w:t xml:space="preserve">методы психодиагностики; </w:t>
      </w:r>
    </w:p>
    <w:p w:rsidR="0027017F" w:rsidRPr="00112E78" w:rsidRDefault="0027017F" w:rsidP="007234C3">
      <w:pPr>
        <w:pStyle w:val="ListParagraph"/>
        <w:numPr>
          <w:ilvl w:val="0"/>
          <w:numId w:val="14"/>
        </w:numPr>
        <w:jc w:val="both"/>
      </w:pPr>
      <w:r w:rsidRPr="00112E78">
        <w:t>анализ результатов единого государственного экзамена, олимпиад, конкурсов</w:t>
      </w:r>
    </w:p>
    <w:p w:rsidR="0027017F" w:rsidRPr="00112E78" w:rsidRDefault="0027017F" w:rsidP="007234C3">
      <w:pPr>
        <w:ind w:firstLine="567"/>
        <w:jc w:val="both"/>
      </w:pPr>
      <w:r w:rsidRPr="00112E78">
        <w:t xml:space="preserve">Критерии оценки эффективности реализуемой  Программы развития отражают все направления деятельности школы, открыты и могут корректироваться по ситуации. </w:t>
      </w:r>
    </w:p>
    <w:p w:rsidR="0027017F" w:rsidRPr="00112E78" w:rsidRDefault="0027017F" w:rsidP="007234C3">
      <w:pPr>
        <w:ind w:firstLine="567"/>
        <w:jc w:val="both"/>
      </w:pPr>
      <w:r w:rsidRPr="00112E78">
        <w:t xml:space="preserve"> Успех реализации Программы развития МБОУ Верхнеднепровская   СОШ №2 зависит от социально-экономических факторов. В связи с этим в школе создана структура взаимодействия педагогического коллектива с партнерскими организациями культурного, правового  и воспитательного направления, правоохранительными органами, государственными структурами по обеспечению безопасности. Ведется целенаправленная работа с родительской общественностью.     </w:t>
      </w:r>
    </w:p>
    <w:p w:rsidR="0027017F" w:rsidRDefault="0027017F" w:rsidP="007234C3">
      <w:pPr>
        <w:spacing w:line="312" w:lineRule="auto"/>
        <w:ind w:firstLine="567"/>
        <w:jc w:val="center"/>
        <w:rPr>
          <w:b/>
          <w:bCs/>
        </w:rPr>
      </w:pPr>
    </w:p>
    <w:p w:rsidR="0027017F" w:rsidRPr="00F24C83" w:rsidRDefault="0027017F" w:rsidP="007234C3">
      <w:pPr>
        <w:spacing w:line="312" w:lineRule="auto"/>
        <w:ind w:firstLine="567"/>
        <w:jc w:val="center"/>
        <w:rPr>
          <w:b/>
          <w:bCs/>
          <w:color w:val="002060"/>
        </w:rPr>
      </w:pPr>
      <w:r w:rsidRPr="00F24C83">
        <w:rPr>
          <w:b/>
          <w:bCs/>
          <w:color w:val="002060"/>
        </w:rPr>
        <w:t xml:space="preserve">Ресурсы, обеспечивающие устойчивость </w:t>
      </w:r>
    </w:p>
    <w:p w:rsidR="0027017F" w:rsidRPr="00F24C83" w:rsidRDefault="0027017F" w:rsidP="007234C3">
      <w:pPr>
        <w:spacing w:line="312" w:lineRule="auto"/>
        <w:ind w:firstLine="567"/>
        <w:jc w:val="center"/>
        <w:rPr>
          <w:color w:val="002060"/>
        </w:rPr>
      </w:pPr>
      <w:r w:rsidRPr="00F24C83">
        <w:rPr>
          <w:b/>
          <w:bCs/>
          <w:color w:val="002060"/>
        </w:rPr>
        <w:t>инновационной деятельности педагогического коллектива школы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>В школе реализуется система преемственности содержания образования:  по</w:t>
      </w:r>
      <w:r>
        <w:t xml:space="preserve"> </w:t>
      </w:r>
      <w:r w:rsidRPr="009A5366">
        <w:t xml:space="preserve">уровням обучения,  по предметным линиям (базовое, профильное, дополнительное). 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 xml:space="preserve">Ведется работа по социализации учащихся. 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>Реализуется</w:t>
      </w:r>
      <w:r>
        <w:t xml:space="preserve"> </w:t>
      </w:r>
      <w:r w:rsidRPr="009A5366">
        <w:t xml:space="preserve">предпрофильная   подготовка. 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 xml:space="preserve">Расширяется информатизация образовательного пространства школы.  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 xml:space="preserve">Укрепляется материально-техническая база. </w:t>
      </w:r>
    </w:p>
    <w:p w:rsidR="0027017F" w:rsidRPr="009A5366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>Широко используются информационные, здоровьесберегающие, личностно-ориентированные  и другие образовательные технологии, создаются необходимые  условия для удовлетворения потребностей каждого ребенка.</w:t>
      </w:r>
    </w:p>
    <w:p w:rsidR="0027017F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9A5366">
        <w:t>Расширяется спектр направлений взаимодействия с родителями, партнерскими организациями.</w:t>
      </w:r>
    </w:p>
    <w:p w:rsidR="0027017F" w:rsidRDefault="0027017F" w:rsidP="007234C3">
      <w:pPr>
        <w:pStyle w:val="ListParagraph"/>
        <w:numPr>
          <w:ilvl w:val="0"/>
          <w:numId w:val="16"/>
        </w:numPr>
        <w:spacing w:line="276" w:lineRule="auto"/>
        <w:jc w:val="both"/>
      </w:pPr>
      <w:r w:rsidRPr="000D4ED6">
        <w:t>Создание возможностей комплексного использования средств обучения в условиях предметной и игровой среды на основе технологии развивающего обучения</w:t>
      </w:r>
      <w:r>
        <w:t>.</w:t>
      </w:r>
    </w:p>
    <w:p w:rsidR="0027017F" w:rsidRDefault="0027017F" w:rsidP="007234C3">
      <w:pPr>
        <w:pStyle w:val="ListParagraph"/>
        <w:numPr>
          <w:ilvl w:val="0"/>
          <w:numId w:val="16"/>
        </w:numPr>
        <w:ind w:left="714" w:hanging="357"/>
        <w:jc w:val="both"/>
      </w:pPr>
      <w:r w:rsidRPr="000D4ED6">
        <w:t>Изменение и расширение функций предметных кабинетов, превращение их в научные лаборатории для учеников и учителей</w:t>
      </w:r>
      <w:r>
        <w:t>.</w:t>
      </w:r>
    </w:p>
    <w:p w:rsidR="0027017F" w:rsidRPr="0010582A" w:rsidRDefault="0027017F" w:rsidP="007234C3">
      <w:pPr>
        <w:pStyle w:val="ListParagraph"/>
        <w:numPr>
          <w:ilvl w:val="0"/>
          <w:numId w:val="16"/>
        </w:numPr>
        <w:ind w:left="714" w:hanging="357"/>
        <w:jc w:val="both"/>
      </w:pPr>
      <w:r w:rsidRPr="000D4ED6">
        <w:t xml:space="preserve">Соблюдение санитарно-гигиенических норм, рациональных режимов учёбы, досуга, отдыха, обеспечение разнообразных форм и способов деятельности детей, исходя из </w:t>
      </w:r>
      <w:r>
        <w:t xml:space="preserve">их индивидуальных особенностей, </w:t>
      </w:r>
      <w:r w:rsidRPr="000D4ED6">
        <w:t>следовательно, соответствие дидактического инструментария в среде обитания.</w:t>
      </w:r>
    </w:p>
    <w:p w:rsidR="0027017F" w:rsidRPr="003E6F09" w:rsidRDefault="0027017F" w:rsidP="007234C3">
      <w:pPr>
        <w:pStyle w:val="NormalWeb"/>
        <w:jc w:val="center"/>
        <w:rPr>
          <w:color w:val="002060"/>
        </w:rPr>
      </w:pPr>
      <w:r w:rsidRPr="003E6F09">
        <w:rPr>
          <w:rStyle w:val="Strong"/>
          <w:color w:val="002060"/>
        </w:rPr>
        <w:t>Объем и источники финансирования Программы</w:t>
      </w:r>
    </w:p>
    <w:p w:rsidR="0027017F" w:rsidRPr="003E6F09" w:rsidRDefault="0027017F" w:rsidP="007234C3">
      <w:r w:rsidRPr="003E6F09">
        <w:rPr>
          <w:rStyle w:val="Strong"/>
        </w:rPr>
        <w:t>Ресурсное обеспечение реализации Программы.</w:t>
      </w:r>
    </w:p>
    <w:p w:rsidR="0027017F" w:rsidRPr="003E6F09" w:rsidRDefault="0027017F" w:rsidP="007234C3">
      <w:r w:rsidRPr="003E6F09">
        <w:t xml:space="preserve">    Учреждение обеспечено  кадровыми, методическими, материально-техническими и финансовыми ресурсами, необходимыми для реализации программы.</w:t>
      </w:r>
    </w:p>
    <w:p w:rsidR="0027017F" w:rsidRPr="003E6F09" w:rsidRDefault="0027017F" w:rsidP="007234C3">
      <w:pPr>
        <w:rPr>
          <w:rStyle w:val="Strong"/>
        </w:rPr>
      </w:pPr>
    </w:p>
    <w:p w:rsidR="0027017F" w:rsidRPr="003E6F09" w:rsidRDefault="0027017F" w:rsidP="007234C3">
      <w:r w:rsidRPr="003E6F09">
        <w:rPr>
          <w:rStyle w:val="Strong"/>
        </w:rPr>
        <w:t>Объём и источники финансирования Программы.</w:t>
      </w:r>
    </w:p>
    <w:p w:rsidR="0027017F" w:rsidRDefault="0027017F">
      <w:r w:rsidRPr="003E6F09">
        <w:t>Бюджетное и внебюджетное финансирование.   Федеральный бюджет, добровольные пожертвования родителей и спонсорская помощь.</w:t>
      </w:r>
    </w:p>
    <w:sectPr w:rsidR="0027017F" w:rsidSect="00723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5F5"/>
    <w:multiLevelType w:val="multilevel"/>
    <w:tmpl w:val="9FDA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1EE2F06"/>
    <w:multiLevelType w:val="multilevel"/>
    <w:tmpl w:val="5918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A297229"/>
    <w:multiLevelType w:val="multilevel"/>
    <w:tmpl w:val="B1A8E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DFF319F"/>
    <w:multiLevelType w:val="hybridMultilevel"/>
    <w:tmpl w:val="A29483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F3227B4"/>
    <w:multiLevelType w:val="hybridMultilevel"/>
    <w:tmpl w:val="9D962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11EF2C52"/>
    <w:multiLevelType w:val="hybridMultilevel"/>
    <w:tmpl w:val="0F9AF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3EB5D37"/>
    <w:multiLevelType w:val="hybridMultilevel"/>
    <w:tmpl w:val="951E2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C6A32E3"/>
    <w:multiLevelType w:val="hybridMultilevel"/>
    <w:tmpl w:val="2BBE922C"/>
    <w:lvl w:ilvl="0" w:tplc="4EC8ACEA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0173D7E"/>
    <w:multiLevelType w:val="multilevel"/>
    <w:tmpl w:val="4AEE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10E3E41"/>
    <w:multiLevelType w:val="hybridMultilevel"/>
    <w:tmpl w:val="4C70D562"/>
    <w:lvl w:ilvl="0" w:tplc="8E06E57E">
      <w:start w:val="1"/>
      <w:numFmt w:val="bullet"/>
      <w:lvlText w:val=""/>
      <w:lvlJc w:val="left"/>
      <w:pPr>
        <w:tabs>
          <w:tab w:val="num" w:pos="886"/>
        </w:tabs>
        <w:ind w:left="886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19B7C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222F0C73"/>
    <w:multiLevelType w:val="multilevel"/>
    <w:tmpl w:val="A5EE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30F3470"/>
    <w:multiLevelType w:val="hybridMultilevel"/>
    <w:tmpl w:val="E2BE1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44A67C9"/>
    <w:multiLevelType w:val="hybridMultilevel"/>
    <w:tmpl w:val="CC8489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53B0394"/>
    <w:multiLevelType w:val="multilevel"/>
    <w:tmpl w:val="FE98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7B21B45"/>
    <w:multiLevelType w:val="hybridMultilevel"/>
    <w:tmpl w:val="C666E3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87E29CF"/>
    <w:multiLevelType w:val="multilevel"/>
    <w:tmpl w:val="67AE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92C3FA7"/>
    <w:multiLevelType w:val="hybridMultilevel"/>
    <w:tmpl w:val="6E7C1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9D16F38"/>
    <w:multiLevelType w:val="multilevel"/>
    <w:tmpl w:val="2734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DD1C80"/>
    <w:multiLevelType w:val="hybridMultilevel"/>
    <w:tmpl w:val="945C3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1BF2BC5"/>
    <w:multiLevelType w:val="multilevel"/>
    <w:tmpl w:val="C760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37847C0E"/>
    <w:multiLevelType w:val="hybridMultilevel"/>
    <w:tmpl w:val="E444B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A005CD2"/>
    <w:multiLevelType w:val="hybridMultilevel"/>
    <w:tmpl w:val="7A020FA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3">
    <w:nsid w:val="3CC34734"/>
    <w:multiLevelType w:val="hybridMultilevel"/>
    <w:tmpl w:val="ED8CBADA"/>
    <w:lvl w:ilvl="0" w:tplc="C02034FE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0DC76BC"/>
    <w:multiLevelType w:val="multilevel"/>
    <w:tmpl w:val="D206B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0B6DFB"/>
    <w:multiLevelType w:val="hybridMultilevel"/>
    <w:tmpl w:val="092090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61E30FA"/>
    <w:multiLevelType w:val="multilevel"/>
    <w:tmpl w:val="54D6EB4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7">
    <w:nsid w:val="4B415420"/>
    <w:multiLevelType w:val="hybridMultilevel"/>
    <w:tmpl w:val="4052E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E0F4C92"/>
    <w:multiLevelType w:val="hybridMultilevel"/>
    <w:tmpl w:val="90B4DA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84C2D1B"/>
    <w:multiLevelType w:val="multilevel"/>
    <w:tmpl w:val="20B4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9025835"/>
    <w:multiLevelType w:val="hybridMultilevel"/>
    <w:tmpl w:val="486EF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0653EB0"/>
    <w:multiLevelType w:val="hybridMultilevel"/>
    <w:tmpl w:val="483A2B06"/>
    <w:lvl w:ilvl="0" w:tplc="4D5A0D62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2">
    <w:nsid w:val="64056C4D"/>
    <w:multiLevelType w:val="multilevel"/>
    <w:tmpl w:val="292A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40F6213"/>
    <w:multiLevelType w:val="hybridMultilevel"/>
    <w:tmpl w:val="8A764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86F38FE"/>
    <w:multiLevelType w:val="hybridMultilevel"/>
    <w:tmpl w:val="29DEB776"/>
    <w:lvl w:ilvl="0" w:tplc="0419000B">
      <w:start w:val="1"/>
      <w:numFmt w:val="bullet"/>
      <w:lvlText w:val=""/>
      <w:lvlJc w:val="left"/>
      <w:pPr>
        <w:ind w:left="78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abstractNum w:abstractNumId="35">
    <w:nsid w:val="6EEF0998"/>
    <w:multiLevelType w:val="hybridMultilevel"/>
    <w:tmpl w:val="6FE4DF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6">
    <w:nsid w:val="6FA67F01"/>
    <w:multiLevelType w:val="hybridMultilevel"/>
    <w:tmpl w:val="636E04EC"/>
    <w:lvl w:ilvl="0" w:tplc="A24A69E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21E33F8"/>
    <w:multiLevelType w:val="hybridMultilevel"/>
    <w:tmpl w:val="FCEC849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8">
    <w:nsid w:val="74F119B4"/>
    <w:multiLevelType w:val="multilevel"/>
    <w:tmpl w:val="90B88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>
    <w:nsid w:val="751C7214"/>
    <w:multiLevelType w:val="multilevel"/>
    <w:tmpl w:val="96D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0">
    <w:nsid w:val="7A945FE1"/>
    <w:multiLevelType w:val="hybridMultilevel"/>
    <w:tmpl w:val="007E63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1">
    <w:nsid w:val="7B1B1AD7"/>
    <w:multiLevelType w:val="hybridMultilevel"/>
    <w:tmpl w:val="BEAC8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C3A0ED2"/>
    <w:multiLevelType w:val="hybridMultilevel"/>
    <w:tmpl w:val="6EB24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C424097"/>
    <w:multiLevelType w:val="hybridMultilevel"/>
    <w:tmpl w:val="46DA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EF60585"/>
    <w:multiLevelType w:val="hybridMultilevel"/>
    <w:tmpl w:val="C9C62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6"/>
  </w:num>
  <w:num w:numId="3">
    <w:abstractNumId w:val="17"/>
  </w:num>
  <w:num w:numId="4">
    <w:abstractNumId w:val="5"/>
  </w:num>
  <w:num w:numId="5">
    <w:abstractNumId w:val="25"/>
  </w:num>
  <w:num w:numId="6">
    <w:abstractNumId w:val="13"/>
  </w:num>
  <w:num w:numId="7">
    <w:abstractNumId w:val="42"/>
  </w:num>
  <w:num w:numId="8">
    <w:abstractNumId w:val="41"/>
  </w:num>
  <w:num w:numId="9">
    <w:abstractNumId w:val="3"/>
  </w:num>
  <w:num w:numId="10">
    <w:abstractNumId w:val="27"/>
  </w:num>
  <w:num w:numId="11">
    <w:abstractNumId w:val="28"/>
  </w:num>
  <w:num w:numId="12">
    <w:abstractNumId w:val="37"/>
  </w:num>
  <w:num w:numId="13">
    <w:abstractNumId w:val="34"/>
  </w:num>
  <w:num w:numId="14">
    <w:abstractNumId w:val="15"/>
  </w:num>
  <w:num w:numId="15">
    <w:abstractNumId w:val="21"/>
  </w:num>
  <w:num w:numId="16">
    <w:abstractNumId w:val="44"/>
  </w:num>
  <w:num w:numId="17">
    <w:abstractNumId w:val="8"/>
  </w:num>
  <w:num w:numId="18">
    <w:abstractNumId w:val="2"/>
  </w:num>
  <w:num w:numId="19">
    <w:abstractNumId w:val="10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9"/>
  </w:num>
  <w:num w:numId="26">
    <w:abstractNumId w:val="22"/>
  </w:num>
  <w:num w:numId="27">
    <w:abstractNumId w:val="7"/>
  </w:num>
  <w:num w:numId="28">
    <w:abstractNumId w:val="23"/>
  </w:num>
  <w:num w:numId="29">
    <w:abstractNumId w:val="12"/>
  </w:num>
  <w:num w:numId="30">
    <w:abstractNumId w:val="29"/>
  </w:num>
  <w:num w:numId="31">
    <w:abstractNumId w:val="1"/>
  </w:num>
  <w:num w:numId="32">
    <w:abstractNumId w:val="16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33"/>
  </w:num>
  <w:num w:numId="4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4C3"/>
    <w:rsid w:val="0001547D"/>
    <w:rsid w:val="00031038"/>
    <w:rsid w:val="000338A3"/>
    <w:rsid w:val="00057E34"/>
    <w:rsid w:val="00057E99"/>
    <w:rsid w:val="00065259"/>
    <w:rsid w:val="00097329"/>
    <w:rsid w:val="000B4894"/>
    <w:rsid w:val="000B658E"/>
    <w:rsid w:val="000C6CF9"/>
    <w:rsid w:val="000D2352"/>
    <w:rsid w:val="000D4ED6"/>
    <w:rsid w:val="0010582A"/>
    <w:rsid w:val="00112E78"/>
    <w:rsid w:val="00122A90"/>
    <w:rsid w:val="00132E88"/>
    <w:rsid w:val="001332CF"/>
    <w:rsid w:val="001665E4"/>
    <w:rsid w:val="00175BEF"/>
    <w:rsid w:val="001C13A2"/>
    <w:rsid w:val="001F6A88"/>
    <w:rsid w:val="002053F7"/>
    <w:rsid w:val="002219F0"/>
    <w:rsid w:val="00234C80"/>
    <w:rsid w:val="00252F3E"/>
    <w:rsid w:val="00253F1D"/>
    <w:rsid w:val="0027017F"/>
    <w:rsid w:val="002845A7"/>
    <w:rsid w:val="002C63A8"/>
    <w:rsid w:val="002D5078"/>
    <w:rsid w:val="003030B0"/>
    <w:rsid w:val="003106D4"/>
    <w:rsid w:val="00332B30"/>
    <w:rsid w:val="0033725B"/>
    <w:rsid w:val="00340F0F"/>
    <w:rsid w:val="0035300A"/>
    <w:rsid w:val="00360CD3"/>
    <w:rsid w:val="00372DEF"/>
    <w:rsid w:val="003767F8"/>
    <w:rsid w:val="003A0BF4"/>
    <w:rsid w:val="003C3BD1"/>
    <w:rsid w:val="003D046A"/>
    <w:rsid w:val="003D7B20"/>
    <w:rsid w:val="003E2225"/>
    <w:rsid w:val="003E6F09"/>
    <w:rsid w:val="003F436E"/>
    <w:rsid w:val="00467060"/>
    <w:rsid w:val="004931E1"/>
    <w:rsid w:val="004B00C3"/>
    <w:rsid w:val="004B64CA"/>
    <w:rsid w:val="004C2C99"/>
    <w:rsid w:val="004C45C3"/>
    <w:rsid w:val="004D06B1"/>
    <w:rsid w:val="004D31F7"/>
    <w:rsid w:val="005020DA"/>
    <w:rsid w:val="00507197"/>
    <w:rsid w:val="00515CCF"/>
    <w:rsid w:val="00531688"/>
    <w:rsid w:val="00531966"/>
    <w:rsid w:val="005326C7"/>
    <w:rsid w:val="00566AA7"/>
    <w:rsid w:val="005840A7"/>
    <w:rsid w:val="00591A0E"/>
    <w:rsid w:val="00597784"/>
    <w:rsid w:val="005C5227"/>
    <w:rsid w:val="005D7DE0"/>
    <w:rsid w:val="005F5D3C"/>
    <w:rsid w:val="00634183"/>
    <w:rsid w:val="0065521B"/>
    <w:rsid w:val="0066572D"/>
    <w:rsid w:val="00686AC2"/>
    <w:rsid w:val="00690C78"/>
    <w:rsid w:val="006A102E"/>
    <w:rsid w:val="006D6EC3"/>
    <w:rsid w:val="006E38FD"/>
    <w:rsid w:val="007044AA"/>
    <w:rsid w:val="007234C3"/>
    <w:rsid w:val="00736973"/>
    <w:rsid w:val="00754605"/>
    <w:rsid w:val="00760B81"/>
    <w:rsid w:val="00776B0B"/>
    <w:rsid w:val="00792A4A"/>
    <w:rsid w:val="00792B69"/>
    <w:rsid w:val="007A23C7"/>
    <w:rsid w:val="007A2BB6"/>
    <w:rsid w:val="007A5161"/>
    <w:rsid w:val="007B588F"/>
    <w:rsid w:val="007B7C7A"/>
    <w:rsid w:val="007D27AD"/>
    <w:rsid w:val="007E290A"/>
    <w:rsid w:val="00806D33"/>
    <w:rsid w:val="00815F45"/>
    <w:rsid w:val="00831D63"/>
    <w:rsid w:val="00832E57"/>
    <w:rsid w:val="00836780"/>
    <w:rsid w:val="008628FD"/>
    <w:rsid w:val="008803F0"/>
    <w:rsid w:val="00880BAC"/>
    <w:rsid w:val="008A5A80"/>
    <w:rsid w:val="008C4055"/>
    <w:rsid w:val="008D0178"/>
    <w:rsid w:val="008F0E7A"/>
    <w:rsid w:val="0091300B"/>
    <w:rsid w:val="009644AC"/>
    <w:rsid w:val="00980AFC"/>
    <w:rsid w:val="00995D54"/>
    <w:rsid w:val="009A5366"/>
    <w:rsid w:val="009B2B0A"/>
    <w:rsid w:val="009B66AC"/>
    <w:rsid w:val="009D55D7"/>
    <w:rsid w:val="00A26F55"/>
    <w:rsid w:val="00A35EEB"/>
    <w:rsid w:val="00A47D1D"/>
    <w:rsid w:val="00A736B3"/>
    <w:rsid w:val="00A93BFB"/>
    <w:rsid w:val="00AA427C"/>
    <w:rsid w:val="00AA59D5"/>
    <w:rsid w:val="00AE4B94"/>
    <w:rsid w:val="00AE5D23"/>
    <w:rsid w:val="00B14E85"/>
    <w:rsid w:val="00B1542B"/>
    <w:rsid w:val="00B36DC2"/>
    <w:rsid w:val="00B45744"/>
    <w:rsid w:val="00B7477D"/>
    <w:rsid w:val="00B7510C"/>
    <w:rsid w:val="00BC290E"/>
    <w:rsid w:val="00BF0172"/>
    <w:rsid w:val="00C034C1"/>
    <w:rsid w:val="00C13B16"/>
    <w:rsid w:val="00C178E5"/>
    <w:rsid w:val="00C51CDB"/>
    <w:rsid w:val="00C66306"/>
    <w:rsid w:val="00C91336"/>
    <w:rsid w:val="00C97327"/>
    <w:rsid w:val="00CB2F03"/>
    <w:rsid w:val="00CB396A"/>
    <w:rsid w:val="00CC3645"/>
    <w:rsid w:val="00CE1E32"/>
    <w:rsid w:val="00CE1F38"/>
    <w:rsid w:val="00D064E6"/>
    <w:rsid w:val="00D359D8"/>
    <w:rsid w:val="00D629CD"/>
    <w:rsid w:val="00D75EA9"/>
    <w:rsid w:val="00D94A93"/>
    <w:rsid w:val="00DA2427"/>
    <w:rsid w:val="00DB7355"/>
    <w:rsid w:val="00DC3AA6"/>
    <w:rsid w:val="00DE6964"/>
    <w:rsid w:val="00E05C61"/>
    <w:rsid w:val="00E15DE5"/>
    <w:rsid w:val="00E30C65"/>
    <w:rsid w:val="00E33E30"/>
    <w:rsid w:val="00E40ECE"/>
    <w:rsid w:val="00E41958"/>
    <w:rsid w:val="00E45CB4"/>
    <w:rsid w:val="00E6752F"/>
    <w:rsid w:val="00E76780"/>
    <w:rsid w:val="00E854D8"/>
    <w:rsid w:val="00EA3840"/>
    <w:rsid w:val="00EB075F"/>
    <w:rsid w:val="00EB454A"/>
    <w:rsid w:val="00EB78DA"/>
    <w:rsid w:val="00EC12F0"/>
    <w:rsid w:val="00EC33BF"/>
    <w:rsid w:val="00ED3712"/>
    <w:rsid w:val="00EE2378"/>
    <w:rsid w:val="00F0666E"/>
    <w:rsid w:val="00F24C83"/>
    <w:rsid w:val="00F26D73"/>
    <w:rsid w:val="00F30615"/>
    <w:rsid w:val="00F42DE9"/>
    <w:rsid w:val="00F44F79"/>
    <w:rsid w:val="00F66C0E"/>
    <w:rsid w:val="00F7769A"/>
    <w:rsid w:val="00F77917"/>
    <w:rsid w:val="00FB2ADA"/>
    <w:rsid w:val="00FC2941"/>
    <w:rsid w:val="00FE3455"/>
    <w:rsid w:val="00FF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locked="1" w:semiHidden="0" w:uiPriority="0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7234C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7234C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234C3"/>
    <w:pPr>
      <w:keepNext/>
      <w:shd w:val="clear" w:color="auto" w:fill="FFFFFF"/>
      <w:ind w:firstLine="708"/>
      <w:jc w:val="center"/>
      <w:outlineLvl w:val="1"/>
    </w:pPr>
    <w:rPr>
      <w:color w:val="0000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34C3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234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234C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34C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234C3"/>
    <w:rPr>
      <w:rFonts w:ascii="Times New Roman" w:hAnsi="Times New Roman" w:cs="Times New Roman"/>
      <w:color w:val="0000FF"/>
      <w:sz w:val="24"/>
      <w:szCs w:val="24"/>
      <w:shd w:val="clear" w:color="auto" w:fill="FFFFFF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34C3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234C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234C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ListParagraph">
    <w:name w:val="List Paragraph"/>
    <w:basedOn w:val="Normal"/>
    <w:uiPriority w:val="99"/>
    <w:qFormat/>
    <w:rsid w:val="007234C3"/>
    <w:pPr>
      <w:ind w:left="720"/>
    </w:pPr>
  </w:style>
  <w:style w:type="table" w:customStyle="1" w:styleId="-11">
    <w:name w:val="Светлый список - Акцент 11"/>
    <w:uiPriority w:val="99"/>
    <w:rsid w:val="007234C3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Emphasis">
    <w:name w:val="Emphasis"/>
    <w:basedOn w:val="DefaultParagraphFont"/>
    <w:uiPriority w:val="99"/>
    <w:qFormat/>
    <w:rsid w:val="007234C3"/>
    <w:rPr>
      <w:i/>
      <w:iCs/>
    </w:rPr>
  </w:style>
  <w:style w:type="character" w:customStyle="1" w:styleId="FontStyle125">
    <w:name w:val="Font Style125"/>
    <w:uiPriority w:val="99"/>
    <w:rsid w:val="007234C3"/>
    <w:rPr>
      <w:rFonts w:ascii="Times New Roman" w:hAnsi="Times New Roman" w:cs="Times New Roman"/>
      <w:b/>
      <w:bCs/>
      <w:sz w:val="26"/>
      <w:szCs w:val="26"/>
    </w:rPr>
  </w:style>
  <w:style w:type="character" w:customStyle="1" w:styleId="5">
    <w:name w:val="Основной текст (5)_"/>
    <w:link w:val="51"/>
    <w:uiPriority w:val="99"/>
    <w:locked/>
    <w:rsid w:val="007234C3"/>
    <w:rPr>
      <w:rFonts w:ascii="Microsoft Sans Serif" w:eastAsia="Times New Roman" w:hAnsi="Microsoft Sans Serif" w:cs="Microsoft Sans Serif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Normal"/>
    <w:link w:val="5"/>
    <w:uiPriority w:val="99"/>
    <w:rsid w:val="007234C3"/>
    <w:pPr>
      <w:widowControl w:val="0"/>
      <w:shd w:val="clear" w:color="auto" w:fill="FFFFFF"/>
      <w:spacing w:before="480" w:line="240" w:lineRule="atLeast"/>
      <w:jc w:val="center"/>
    </w:pPr>
    <w:rPr>
      <w:rFonts w:ascii="Microsoft Sans Serif" w:eastAsia="Calibri" w:hAnsi="Microsoft Sans Serif" w:cs="Microsoft Sans Serif"/>
      <w:sz w:val="28"/>
      <w:szCs w:val="28"/>
    </w:rPr>
  </w:style>
  <w:style w:type="character" w:customStyle="1" w:styleId="4">
    <w:name w:val="Основной текст (4)_"/>
    <w:link w:val="41"/>
    <w:uiPriority w:val="99"/>
    <w:locked/>
    <w:rsid w:val="007234C3"/>
    <w:rPr>
      <w:rFonts w:ascii="Times New Roman" w:hAnsi="Times New Roman" w:cs="Times New Roman"/>
      <w:b/>
      <w:bCs/>
      <w:spacing w:val="30"/>
      <w:sz w:val="44"/>
      <w:szCs w:val="44"/>
      <w:shd w:val="clear" w:color="auto" w:fill="FFFFFF"/>
    </w:rPr>
  </w:style>
  <w:style w:type="character" w:customStyle="1" w:styleId="40">
    <w:name w:val="Основной текст (4)"/>
    <w:uiPriority w:val="99"/>
    <w:rsid w:val="007234C3"/>
    <w:rPr>
      <w:rFonts w:ascii="Times New Roman" w:hAnsi="Times New Roman" w:cs="Times New Roman"/>
      <w:b/>
      <w:bCs/>
      <w:color w:val="000000"/>
      <w:spacing w:val="30"/>
      <w:w w:val="100"/>
      <w:position w:val="0"/>
      <w:sz w:val="44"/>
      <w:szCs w:val="44"/>
      <w:u w:val="none"/>
      <w:lang w:val="ru-RU"/>
    </w:rPr>
  </w:style>
  <w:style w:type="paragraph" w:customStyle="1" w:styleId="41">
    <w:name w:val="Основной текст (4)1"/>
    <w:basedOn w:val="Normal"/>
    <w:link w:val="4"/>
    <w:uiPriority w:val="99"/>
    <w:rsid w:val="007234C3"/>
    <w:pPr>
      <w:widowControl w:val="0"/>
      <w:shd w:val="clear" w:color="auto" w:fill="FFFFFF"/>
      <w:spacing w:after="480" w:line="557" w:lineRule="exact"/>
      <w:jc w:val="center"/>
    </w:pPr>
    <w:rPr>
      <w:b/>
      <w:bCs/>
      <w:spacing w:val="30"/>
      <w:sz w:val="44"/>
      <w:szCs w:val="44"/>
    </w:rPr>
  </w:style>
  <w:style w:type="paragraph" w:styleId="NormalWeb">
    <w:name w:val="Normal (Web)"/>
    <w:basedOn w:val="Normal"/>
    <w:uiPriority w:val="99"/>
    <w:rsid w:val="007234C3"/>
    <w:pPr>
      <w:suppressAutoHyphens/>
      <w:spacing w:before="280" w:after="280"/>
    </w:pPr>
    <w:rPr>
      <w:lang w:eastAsia="zh-CN"/>
    </w:rPr>
  </w:style>
  <w:style w:type="character" w:styleId="Hyperlink">
    <w:name w:val="Hyperlink"/>
    <w:basedOn w:val="DefaultParagraphFont"/>
    <w:uiPriority w:val="99"/>
    <w:rsid w:val="007234C3"/>
    <w:rPr>
      <w:rFonts w:ascii="Times New Roman" w:hAnsi="Times New Roman" w:cs="Times New Roman"/>
      <w:color w:val="0000FF"/>
      <w:u w:val="single"/>
    </w:rPr>
  </w:style>
  <w:style w:type="paragraph" w:styleId="NoSpacing">
    <w:name w:val="No Spacing"/>
    <w:link w:val="NoSpacingChar"/>
    <w:uiPriority w:val="99"/>
    <w:qFormat/>
    <w:rsid w:val="007234C3"/>
    <w:rPr>
      <w:rFonts w:ascii="Times New Roman" w:eastAsia="Times New Roman" w:hAnsi="Times New Roman"/>
      <w:sz w:val="24"/>
      <w:szCs w:val="24"/>
    </w:rPr>
  </w:style>
  <w:style w:type="paragraph" w:customStyle="1" w:styleId="a">
    <w:name w:val="Базовый"/>
    <w:uiPriority w:val="99"/>
    <w:rsid w:val="007234C3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table" w:customStyle="1" w:styleId="-12">
    <w:name w:val="Светлый список - Акцент 12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Strong">
    <w:name w:val="Strong"/>
    <w:basedOn w:val="DefaultParagraphFont"/>
    <w:uiPriority w:val="99"/>
    <w:qFormat/>
    <w:rsid w:val="007234C3"/>
    <w:rPr>
      <w:b/>
      <w:bCs/>
    </w:rPr>
  </w:style>
  <w:style w:type="table" w:styleId="TableGrid">
    <w:name w:val="Table Grid"/>
    <w:basedOn w:val="TableNormal"/>
    <w:uiPriority w:val="99"/>
    <w:rsid w:val="007234C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аголовок 31"/>
    <w:basedOn w:val="Normal"/>
    <w:next w:val="Normal"/>
    <w:uiPriority w:val="99"/>
    <w:semiHidden/>
    <w:rsid w:val="007234C3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7234C3"/>
    <w:pPr>
      <w:jc w:val="center"/>
    </w:pPr>
    <w:rPr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sid w:val="007234C3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7234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234C3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234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234C3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7234C3"/>
  </w:style>
  <w:style w:type="paragraph" w:styleId="BodyText">
    <w:name w:val="Body Text"/>
    <w:basedOn w:val="Normal"/>
    <w:link w:val="BodyTextChar"/>
    <w:uiPriority w:val="99"/>
    <w:rsid w:val="007234C3"/>
    <w:pPr>
      <w:widowControl w:val="0"/>
      <w:shd w:val="clear" w:color="auto" w:fill="FFFFFF"/>
      <w:tabs>
        <w:tab w:val="left" w:pos="864"/>
      </w:tabs>
      <w:autoSpaceDE w:val="0"/>
      <w:autoSpaceDN w:val="0"/>
      <w:adjustRightInd w:val="0"/>
      <w:spacing w:before="29"/>
    </w:pPr>
    <w:rPr>
      <w:color w:val="00000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234C3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customStyle="1" w:styleId="a0">
    <w:name w:val="Знак Знак Знак"/>
    <w:basedOn w:val="Normal"/>
    <w:uiPriority w:val="99"/>
    <w:rsid w:val="007234C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7234C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234C3"/>
    <w:rPr>
      <w:rFonts w:ascii="Times New Roman" w:hAnsi="Times New Roman" w:cs="Times New Roman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23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234C3"/>
    <w:rPr>
      <w:rFonts w:ascii="Tahoma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Normal"/>
    <w:uiPriority w:val="99"/>
    <w:rsid w:val="007234C3"/>
    <w:pPr>
      <w:spacing w:after="200" w:line="276" w:lineRule="auto"/>
      <w:ind w:left="720" w:firstLine="709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7234C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7234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7234C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jus">
    <w:name w:val="ajus"/>
    <w:basedOn w:val="Normal"/>
    <w:uiPriority w:val="99"/>
    <w:rsid w:val="007234C3"/>
    <w:pPr>
      <w:spacing w:before="100" w:beforeAutospacing="1" w:after="100" w:afterAutospacing="1"/>
    </w:pPr>
  </w:style>
  <w:style w:type="paragraph" w:customStyle="1" w:styleId="NoSpacing1">
    <w:name w:val="No Spacing1"/>
    <w:uiPriority w:val="99"/>
    <w:rsid w:val="007234C3"/>
    <w:rPr>
      <w:rFonts w:eastAsia="Times New Roman" w:cs="Calibri"/>
    </w:rPr>
  </w:style>
  <w:style w:type="paragraph" w:customStyle="1" w:styleId="10">
    <w:name w:val="Обычный1"/>
    <w:uiPriority w:val="99"/>
    <w:rsid w:val="007234C3"/>
    <w:pPr>
      <w:spacing w:before="100" w:after="100"/>
    </w:pPr>
    <w:rPr>
      <w:rFonts w:ascii="Times New Roman" w:eastAsia="Times New Roman" w:hAnsi="Times New Roman"/>
      <w:sz w:val="24"/>
      <w:szCs w:val="24"/>
    </w:rPr>
  </w:style>
  <w:style w:type="table" w:styleId="LightGrid-Accent5">
    <w:name w:val="Light Grid Accent 5"/>
    <w:basedOn w:val="TableNormal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3">
    <w:name w:val="Body Text 3"/>
    <w:basedOn w:val="Normal"/>
    <w:link w:val="BodyText3Char"/>
    <w:uiPriority w:val="99"/>
    <w:semiHidden/>
    <w:rsid w:val="007234C3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234C3"/>
    <w:rPr>
      <w:rFonts w:ascii="Calibri" w:eastAsia="Times New Roman" w:hAnsi="Calibri" w:cs="Calibri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7234C3"/>
    <w:rPr>
      <w:rFonts w:ascii="Calibri" w:eastAsia="Calibri" w:hAnsi="Calibri" w:cs="Calibr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7234C3"/>
    <w:rPr>
      <w:rFonts w:ascii="Calibri" w:eastAsia="Times New Roman" w:hAnsi="Calibri" w:cs="Calibri"/>
      <w:sz w:val="20"/>
      <w:szCs w:val="20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Normal"/>
    <w:uiPriority w:val="99"/>
    <w:rsid w:val="007234C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-111">
    <w:name w:val="Светлый список - Акцент 111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51">
    <w:name w:val="Светлый список - Акцент 51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0">
    <w:name w:val="Светлая сетка - Акцент 11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BodyTextIndent">
    <w:name w:val="Body Text Indent"/>
    <w:basedOn w:val="Normal"/>
    <w:link w:val="BodyTextIndentChar"/>
    <w:uiPriority w:val="99"/>
    <w:semiHidden/>
    <w:rsid w:val="007234C3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234C3"/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DefaultParagraphFont"/>
    <w:uiPriority w:val="99"/>
    <w:rsid w:val="007234C3"/>
  </w:style>
  <w:style w:type="character" w:customStyle="1" w:styleId="2">
    <w:name w:val="Обычный2"/>
    <w:basedOn w:val="DefaultParagraphFont"/>
    <w:uiPriority w:val="99"/>
    <w:rsid w:val="007234C3"/>
  </w:style>
  <w:style w:type="paragraph" w:customStyle="1" w:styleId="21">
    <w:name w:val="Основной текст с отступом 21"/>
    <w:basedOn w:val="Normal"/>
    <w:uiPriority w:val="99"/>
    <w:rsid w:val="007234C3"/>
    <w:pPr>
      <w:widowControl w:val="0"/>
      <w:suppressAutoHyphens/>
      <w:spacing w:after="120" w:line="480" w:lineRule="auto"/>
      <w:ind w:left="283"/>
    </w:pPr>
    <w:rPr>
      <w:rFonts w:eastAsia="SimSun"/>
      <w:kern w:val="1"/>
      <w:lang w:eastAsia="hi-IN" w:bidi="hi-IN"/>
    </w:rPr>
  </w:style>
  <w:style w:type="character" w:customStyle="1" w:styleId="WW8Num13z1">
    <w:name w:val="WW8Num13z1"/>
    <w:uiPriority w:val="99"/>
    <w:rsid w:val="007234C3"/>
    <w:rPr>
      <w:rFonts w:ascii="OpenSymbol" w:hAnsi="OpenSymbol" w:cs="OpenSymbol"/>
    </w:rPr>
  </w:style>
  <w:style w:type="paragraph" w:customStyle="1" w:styleId="a2">
    <w:name w:val="Стиль"/>
    <w:uiPriority w:val="99"/>
    <w:rsid w:val="007234C3"/>
    <w:pPr>
      <w:widowControl w:val="0"/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7234C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Стиль1"/>
    <w:basedOn w:val="Normal"/>
    <w:link w:val="12"/>
    <w:uiPriority w:val="99"/>
    <w:rsid w:val="007234C3"/>
    <w:pPr>
      <w:spacing w:before="200" w:after="200"/>
      <w:ind w:left="-709" w:firstLine="709"/>
    </w:pPr>
    <w:rPr>
      <w:lang w:val="en-US"/>
    </w:rPr>
  </w:style>
  <w:style w:type="character" w:customStyle="1" w:styleId="12">
    <w:name w:val="Стиль1 Знак"/>
    <w:basedOn w:val="DefaultParagraphFont"/>
    <w:link w:val="11"/>
    <w:uiPriority w:val="99"/>
    <w:locked/>
    <w:rsid w:val="007234C3"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234C3"/>
    <w:rPr>
      <w:rFonts w:ascii="Times New Roman" w:hAnsi="Times New Roman" w:cs="Times New Roman"/>
      <w:sz w:val="24"/>
      <w:szCs w:val="24"/>
      <w:lang w:val="ru-RU" w:eastAsia="ru-RU"/>
    </w:rPr>
  </w:style>
  <w:style w:type="table" w:customStyle="1" w:styleId="-13">
    <w:name w:val="Светлый список - Акцент 13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a3">
    <w:name w:val="МОН основной"/>
    <w:basedOn w:val="Normal"/>
    <w:uiPriority w:val="99"/>
    <w:rsid w:val="007234C3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8"/>
    </w:rPr>
  </w:style>
  <w:style w:type="table" w:customStyle="1" w:styleId="-112">
    <w:name w:val="Светлый список - Акцент 112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3">
    <w:name w:val="Светлый список - Акцент 113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4">
    <w:name w:val="Светлый список - Акцент 114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5">
    <w:name w:val="Светлый список - Акцент 115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6">
    <w:name w:val="Светлый список - Акцент 116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7">
    <w:name w:val="Светлый список - Акцент 117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8">
    <w:name w:val="Светлый список - Акцент 118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9">
    <w:name w:val="Светлый список - Акцент 119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0">
    <w:name w:val="Светлый список - Акцент 1110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310">
    <w:name w:val="Заголовок 3 Знак1"/>
    <w:basedOn w:val="DefaultParagraphFont"/>
    <w:uiPriority w:val="99"/>
    <w:semiHidden/>
    <w:rsid w:val="007234C3"/>
    <w:rPr>
      <w:rFonts w:ascii="Cambria" w:hAnsi="Cambria" w:cs="Cambria"/>
      <w:b/>
      <w:bCs/>
      <w:color w:val="4F81BD"/>
      <w:sz w:val="24"/>
      <w:szCs w:val="24"/>
      <w:lang w:eastAsia="ru-RU"/>
    </w:rPr>
  </w:style>
  <w:style w:type="table" w:customStyle="1" w:styleId="-14">
    <w:name w:val="Светлый список - Акцент 14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0">
    <w:name w:val="Светлая сетка - Акцент 12"/>
    <w:uiPriority w:val="99"/>
    <w:rsid w:val="007234C3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a">
    <w:name w:val="Светлая заливка - Акцент 11"/>
    <w:uiPriority w:val="99"/>
    <w:rsid w:val="007234C3"/>
    <w:rPr>
      <w:rFonts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tyle13">
    <w:name w:val="Style13"/>
    <w:basedOn w:val="Normal"/>
    <w:uiPriority w:val="99"/>
    <w:rsid w:val="007234C3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headertext">
    <w:name w:val="headertext"/>
    <w:basedOn w:val="Normal"/>
    <w:uiPriority w:val="99"/>
    <w:rsid w:val="007234C3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uiPriority w:val="99"/>
    <w:rsid w:val="007234C3"/>
    <w:rPr>
      <w:rFonts w:ascii="TimesNewRomanPS-BoldItalicMT" w:hAnsi="TimesNewRomanPS-BoldItalicMT" w:cs="TimesNewRomanPS-BoldItalicMT"/>
      <w:b/>
      <w:bCs/>
      <w:i/>
      <w:iCs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7234C3"/>
    <w:rPr>
      <w:rFonts w:ascii="Times New Roman" w:hAnsi="Times New Roman" w:cs="Times New Roman"/>
      <w:sz w:val="24"/>
      <w:szCs w:val="24"/>
      <w:u w:val="none"/>
    </w:rPr>
  </w:style>
  <w:style w:type="character" w:customStyle="1" w:styleId="c4">
    <w:name w:val="c4"/>
    <w:basedOn w:val="DefaultParagraphFont"/>
    <w:uiPriority w:val="99"/>
    <w:rsid w:val="007234C3"/>
  </w:style>
  <w:style w:type="paragraph" w:customStyle="1" w:styleId="c9">
    <w:name w:val="c9"/>
    <w:basedOn w:val="Normal"/>
    <w:uiPriority w:val="99"/>
    <w:rsid w:val="007234C3"/>
    <w:pPr>
      <w:spacing w:before="100" w:beforeAutospacing="1" w:after="100" w:afterAutospacing="1"/>
    </w:pPr>
  </w:style>
  <w:style w:type="character" w:customStyle="1" w:styleId="13">
    <w:name w:val="Основной текст Знак1"/>
    <w:basedOn w:val="DefaultParagraphFont"/>
    <w:uiPriority w:val="99"/>
    <w:semiHidden/>
    <w:rsid w:val="007234C3"/>
  </w:style>
  <w:style w:type="paragraph" w:customStyle="1" w:styleId="a4">
    <w:name w:val="Содержимое таблицы"/>
    <w:basedOn w:val="BodyText"/>
    <w:uiPriority w:val="99"/>
    <w:rsid w:val="007234C3"/>
    <w:pPr>
      <w:suppressLineNumbers/>
      <w:shd w:val="clear" w:color="auto" w:fill="auto"/>
      <w:tabs>
        <w:tab w:val="clear" w:pos="864"/>
      </w:tabs>
      <w:suppressAutoHyphens/>
      <w:autoSpaceDE/>
      <w:autoSpaceDN/>
      <w:adjustRightInd/>
      <w:spacing w:before="0" w:after="120"/>
    </w:pPr>
    <w:rPr>
      <w:rFonts w:ascii="Times" w:eastAsia="Calibri" w:hAnsi="Times" w:cs="Times"/>
      <w:color w:val="auto"/>
      <w:sz w:val="24"/>
      <w:szCs w:val="24"/>
    </w:rPr>
  </w:style>
  <w:style w:type="character" w:customStyle="1" w:styleId="a5">
    <w:name w:val="Основной текст_"/>
    <w:link w:val="20"/>
    <w:uiPriority w:val="99"/>
    <w:locked/>
    <w:rsid w:val="007234C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"/>
    <w:uiPriority w:val="99"/>
    <w:rsid w:val="007234C3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">
    <w:name w:val="Заголовок №3_"/>
    <w:link w:val="30"/>
    <w:uiPriority w:val="99"/>
    <w:locked/>
    <w:rsid w:val="007234C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2"/>
    <w:basedOn w:val="Normal"/>
    <w:link w:val="a5"/>
    <w:uiPriority w:val="99"/>
    <w:rsid w:val="007234C3"/>
    <w:pPr>
      <w:widowControl w:val="0"/>
      <w:shd w:val="clear" w:color="auto" w:fill="FFFFFF"/>
      <w:spacing w:before="480" w:line="274" w:lineRule="exact"/>
      <w:ind w:hanging="440"/>
      <w:jc w:val="both"/>
    </w:pPr>
    <w:rPr>
      <w:sz w:val="23"/>
      <w:szCs w:val="23"/>
    </w:rPr>
  </w:style>
  <w:style w:type="paragraph" w:customStyle="1" w:styleId="30">
    <w:name w:val="Заголовок №3"/>
    <w:basedOn w:val="Normal"/>
    <w:link w:val="3"/>
    <w:uiPriority w:val="99"/>
    <w:rsid w:val="007234C3"/>
    <w:pPr>
      <w:widowControl w:val="0"/>
      <w:shd w:val="clear" w:color="auto" w:fill="FFFFFF"/>
      <w:spacing w:before="240" w:line="274" w:lineRule="exact"/>
      <w:jc w:val="center"/>
      <w:outlineLvl w:val="2"/>
    </w:pPr>
    <w:rPr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png"/><Relationship Id="rId39" Type="http://schemas.openxmlformats.org/officeDocument/2006/relationships/hyperlink" Target="http://vdsosh2.edusite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image" Target="media/image17.emf"/><Relationship Id="rId40" Type="http://schemas.openxmlformats.org/officeDocument/2006/relationships/hyperlink" Target="mailto:dorwd2@mail.ru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hyperlink" Target="http://vdsosh2.edusite.ru" TargetMode="Externa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57</Pages>
  <Words>21408</Words>
  <Characters>-32766</Characters>
  <Application>Microsoft Office Outlook</Application>
  <DocSecurity>0</DocSecurity>
  <Lines>0</Lines>
  <Paragraphs>0</Paragraphs>
  <ScaleCrop>false</ScaleCrop>
  <Company>МОУ Верхнеднепровская СОШ №2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2</cp:revision>
  <dcterms:created xsi:type="dcterms:W3CDTF">2018-03-12T10:17:00Z</dcterms:created>
  <dcterms:modified xsi:type="dcterms:W3CDTF">2018-03-12T10:17:00Z</dcterms:modified>
</cp:coreProperties>
</file>